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25FD9" w:rsidRPr="00225FD9">
                              <w:rPr>
                                <w:lang w:val="pt-BR"/>
                              </w:rPr>
                              <w:t>Cadastro de Clientes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1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225FD9" w:rsidRPr="00225FD9">
                        <w:rPr>
                          <w:lang w:val="pt-BR"/>
                        </w:rPr>
                        <w:t>Cadastro de Clientes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DC0D40">
      <w:pPr>
        <w:pStyle w:val="Ttulo"/>
        <w:ind w:left="993"/>
      </w:pPr>
      <w:bookmarkStart w:id="0" w:name="_Toc484349987"/>
      <w:r w:rsidRPr="00517D35">
        <w:t>Sumário</w:t>
      </w:r>
      <w:bookmarkEnd w:id="0"/>
    </w:p>
    <w:p w:rsidR="008D1042" w:rsidRPr="008D1042" w:rsidRDefault="008D1042" w:rsidP="00DC0D40">
      <w:pPr>
        <w:pStyle w:val="Larcio"/>
        <w:ind w:left="993"/>
      </w:pPr>
    </w:p>
    <w:bookmarkStart w:id="1" w:name="_GoBack"/>
    <w:bookmarkEnd w:id="1"/>
    <w:p w:rsidR="00AB10C5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4349987" w:history="1">
        <w:r w:rsidR="00AB10C5" w:rsidRPr="00FA5FA3">
          <w:rPr>
            <w:rStyle w:val="Hyperlink"/>
            <w:noProof/>
          </w:rPr>
          <w:t>Sumário</w:t>
        </w:r>
        <w:r w:rsidR="00AB10C5">
          <w:rPr>
            <w:noProof/>
            <w:webHidden/>
          </w:rPr>
          <w:tab/>
        </w:r>
        <w:r w:rsidR="00AB10C5">
          <w:rPr>
            <w:noProof/>
            <w:webHidden/>
          </w:rPr>
          <w:fldChar w:fldCharType="begin"/>
        </w:r>
        <w:r w:rsidR="00AB10C5">
          <w:rPr>
            <w:noProof/>
            <w:webHidden/>
          </w:rPr>
          <w:instrText xml:space="preserve"> PAGEREF _Toc484349987 \h </w:instrText>
        </w:r>
        <w:r w:rsidR="00AB10C5">
          <w:rPr>
            <w:noProof/>
            <w:webHidden/>
          </w:rPr>
        </w:r>
        <w:r w:rsidR="00AB10C5">
          <w:rPr>
            <w:noProof/>
            <w:webHidden/>
          </w:rPr>
          <w:fldChar w:fldCharType="separate"/>
        </w:r>
        <w:r w:rsidR="00AB10C5">
          <w:rPr>
            <w:noProof/>
            <w:webHidden/>
          </w:rPr>
          <w:t>2</w:t>
        </w:r>
        <w:r w:rsidR="00AB10C5">
          <w:rPr>
            <w:noProof/>
            <w:webHidden/>
          </w:rPr>
          <w:fldChar w:fldCharType="end"/>
        </w:r>
      </w:hyperlink>
    </w:p>
    <w:p w:rsidR="00AB10C5" w:rsidRDefault="00AB10C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4349988" w:history="1">
        <w:r w:rsidRPr="00FA5FA3">
          <w:rPr>
            <w:rStyle w:val="Hyperlink"/>
            <w:noProof/>
          </w:rPr>
          <w:t>Guia Rápido – Cadastro de Clientes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_Toc484349988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B7E8D" w:rsidRPr="006B7E8D" w:rsidRDefault="000F7DAB" w:rsidP="00A47B01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484349988"/>
      <w:r w:rsidR="009A1D2B">
        <w:lastRenderedPageBreak/>
        <w:t>Guia Rápido –</w:t>
      </w:r>
      <w:r w:rsidR="00874007">
        <w:t xml:space="preserve"> </w:t>
      </w:r>
      <w:r w:rsidR="00A47B01" w:rsidRPr="00A47B01">
        <w:t>Cadastro de Clientes</w:t>
      </w:r>
      <w:bookmarkEnd w:id="2"/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A47B01">
        <w:rPr>
          <w:sz w:val="22"/>
        </w:rPr>
        <w:t>Emissor Fiscal</w:t>
      </w:r>
      <w:r w:rsidR="007C36BB">
        <w:rPr>
          <w:sz w:val="22"/>
        </w:rPr>
        <w:t xml:space="preserve"> é possível </w:t>
      </w:r>
      <w:r w:rsidR="001C5B9A">
        <w:rPr>
          <w:sz w:val="22"/>
        </w:rPr>
        <w:t>realizar o c</w:t>
      </w:r>
      <w:r w:rsidR="001C5B9A" w:rsidRPr="001C5B9A">
        <w:rPr>
          <w:sz w:val="22"/>
        </w:rPr>
        <w:t>adastro de</w:t>
      </w:r>
      <w:r w:rsidR="001C5B9A">
        <w:rPr>
          <w:sz w:val="22"/>
        </w:rPr>
        <w:t xml:space="preserve"> </w:t>
      </w:r>
      <w:r w:rsidR="00A47B01">
        <w:rPr>
          <w:sz w:val="22"/>
        </w:rPr>
        <w:t>clientes.</w:t>
      </w:r>
    </w:p>
    <w:p w:rsidR="00D129A1" w:rsidRDefault="00D129A1" w:rsidP="00D129A1">
      <w:pPr>
        <w:pStyle w:val="ParagrafoManual"/>
        <w:rPr>
          <w:sz w:val="22"/>
        </w:rPr>
      </w:pPr>
    </w:p>
    <w:p w:rsidR="00D129A1" w:rsidRDefault="00D03B4C" w:rsidP="00D129A1">
      <w:pPr>
        <w:pStyle w:val="ParagrafoManual"/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7C36BB" w:rsidRDefault="007C36BB" w:rsidP="00D76755">
      <w:pPr>
        <w:rPr>
          <w:noProof/>
          <w:lang w:eastAsia="pt-BR"/>
        </w:rPr>
      </w:pPr>
    </w:p>
    <w:p w:rsidR="00A47B01" w:rsidRDefault="00A47B01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1EF6A262" wp14:editId="76C048B0">
            <wp:simplePos x="0" y="0"/>
            <wp:positionH relativeFrom="column">
              <wp:posOffset>736060</wp:posOffset>
            </wp:positionH>
            <wp:positionV relativeFrom="paragraph">
              <wp:posOffset>56758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103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211" w:rsidRDefault="00451211" w:rsidP="00D76755">
      <w:pPr>
        <w:rPr>
          <w:noProof/>
          <w:lang w:eastAsia="pt-BR"/>
        </w:rPr>
      </w:pP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5C4CF0" w:rsidRPr="005C4CF0" w:rsidRDefault="00D03B4C" w:rsidP="005C4CF0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 w:rsidR="005C4CF0">
        <w:rPr>
          <w:sz w:val="22"/>
        </w:rPr>
        <w:t>Cadastro</w:t>
      </w:r>
      <w:r>
        <w:rPr>
          <w:sz w:val="22"/>
        </w:rPr>
        <w:t>.</w:t>
      </w:r>
    </w:p>
    <w:p w:rsidR="00A47B01" w:rsidRDefault="00A47B01" w:rsidP="00743AC4">
      <w:pPr>
        <w:rPr>
          <w:noProof/>
          <w:lang w:eastAsia="pt-BR"/>
        </w:rPr>
      </w:pPr>
    </w:p>
    <w:p w:rsidR="00743AC4" w:rsidRPr="00743AC4" w:rsidRDefault="00F0309C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736559</wp:posOffset>
                </wp:positionH>
                <wp:positionV relativeFrom="paragraph">
                  <wp:posOffset>1986</wp:posOffset>
                </wp:positionV>
                <wp:extent cx="5046980" cy="3037840"/>
                <wp:effectExtent l="152400" t="152400" r="363220" b="353060"/>
                <wp:wrapNone/>
                <wp:docPr id="12" name="Grupo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0" name="Imagem 10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622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" name="Retângulo 11"/>
                        <wps:cNvSpPr/>
                        <wps:spPr>
                          <a:xfrm>
                            <a:off x="0" y="963038"/>
                            <a:ext cx="943583" cy="175098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DBA29A" id="Grupo 12" o:spid="_x0000_s1026" style="position:absolute;margin-left:58pt;margin-top:.15pt;width:397.4pt;height:239.2pt;z-index:25168076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SXqzfFAAAA2wAAAA8AAABkcnMvZG93bnJldi54bWxEj0trwzAQhO+B/gexgV5CI7eHkLpRQigt&#10;pJdAHj70tljrB7FWRlId999nD4HcdpnZmW9Xm9F1aqAQW88GXucZKOLS25ZrA+fT98sSVEzIFjvP&#10;ZOCfImzWT5MV5tZf+UDDMdVKQjjmaKBJqc+1jmVDDuPc98SiVT44TLKGWtuAVwl3nX7LsoV22LI0&#10;NNjTZ0Pl5fjnDLz/VLNlVewO4VIMbvgq6HfW7415no7bD1CJxvQw3693VvCFXn6RAfT6B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0l6s3xQAAANsAAAAPAAAAAAAAAAAAAAAA&#10;AJ8CAABkcnMvZG93bnJldi54bWxQSwUGAAAAAAQABAD3AAAAkQMAAAAA&#10;">
                  <v:imagedata r:id="rId10" o:title="" cropbottom="434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1" o:spid="_x0000_s1028" style="position:absolute;top:9630;width:9435;height:17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hyOsIA&#10;AADbAAAADwAAAGRycy9kb3ducmV2LnhtbERPPWvDMBDdC/0P4grZatmhNMWJEkrBYGg8OOnS7Wpd&#10;LBPrZCwldv59VShku8f7vM1utr240ug7xwqyJAVB3Djdcavg61g8v4HwAVlj75gU3MjDbvv4sMFc&#10;u4lruh5CK2II+xwVmBCGXErfGLLoEzcQR+7kRoshwrGVesQphtteLtP0VVrsODYYHOjDUHM+XKwC&#10;6s4/08tndZuKsij2pqrd6tsotXia39cgAs3hLv53lzrOz+Dvl3iA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+HI6wgAAANsAAAAPAAAAAAAAAAAAAAAAAJgCAABkcnMvZG93&#10;bnJldi54bWxQSwUGAAAAAAQABAD1AAAAhwMAAAAA&#10;" filled="f" strokecolor="black [3213]" strokeweight="4.5pt"/>
              </v:group>
            </w:pict>
          </mc:Fallback>
        </mc:AlternateContent>
      </w:r>
    </w:p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743AC4"/>
    <w:p w:rsidR="00502ADC" w:rsidRDefault="00502ADC" w:rsidP="00502ADC">
      <w:pPr>
        <w:pStyle w:val="ParagrafoManual"/>
        <w:rPr>
          <w:sz w:val="22"/>
        </w:rPr>
      </w:pPr>
    </w:p>
    <w:p w:rsidR="00502ADC" w:rsidRPr="005C4CF0" w:rsidRDefault="00502ADC" w:rsidP="00502ADC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Clique em </w:t>
      </w:r>
      <w:r>
        <w:rPr>
          <w:sz w:val="22"/>
        </w:rPr>
        <w:t>Clientes</w:t>
      </w:r>
      <w:r>
        <w:rPr>
          <w:sz w:val="22"/>
        </w:rPr>
        <w:t>.</w:t>
      </w:r>
    </w:p>
    <w:p w:rsidR="00502ADC" w:rsidRDefault="00502ADC" w:rsidP="00502ADC">
      <w:pPr>
        <w:rPr>
          <w:noProof/>
          <w:lang w:eastAsia="pt-BR"/>
        </w:rPr>
      </w:pPr>
    </w:p>
    <w:p w:rsidR="00502ADC" w:rsidRPr="00743AC4" w:rsidRDefault="002D08F2" w:rsidP="00502ADC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736559</wp:posOffset>
                </wp:positionH>
                <wp:positionV relativeFrom="paragraph">
                  <wp:posOffset>8944</wp:posOffset>
                </wp:positionV>
                <wp:extent cx="5046980" cy="3037840"/>
                <wp:effectExtent l="152400" t="152400" r="363220" b="353060"/>
                <wp:wrapNone/>
                <wp:docPr id="18" name="Grupo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5" name="Imagem 15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622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7" name="Retângulo 17"/>
                        <wps:cNvSpPr/>
                        <wps:spPr>
                          <a:xfrm>
                            <a:off x="0" y="1138136"/>
                            <a:ext cx="942975" cy="174625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3F0C2D" id="Grupo 18" o:spid="_x0000_s1026" style="position:absolute;margin-left:58pt;margin-top:.7pt;width:397.4pt;height:239.2pt;z-index:25168588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">
                <v:shape id="Imagem 1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TgCK/DAAAA2wAAAA8AAABkcnMvZG93bnJldi54bWxET0trwkAQvhf8D8sIXqRuKlhszCqltKCX&#10;gmlz8DZkJw+SnQ272xj/vVso9DYf33Oyw2R6MZLzrWUFT6sEBHFpdcu1gu+vj8ctCB+QNfaWScGN&#10;PBz2s4cMU22vfKYxD7WIIexTVNCEMKRS+rIhg35lB+LIVdYZDBG6WmqH1xhuerlOkmdpsOXY0OBA&#10;bw2VXf5jFLycquW2Ko5n1xWjGd8LuiyHT6UW8+l1ByLQFP7Ff+6jjvM38PtLPEDu7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OAIr8MAAADbAAAADwAAAAAAAAAAAAAAAACf&#10;AgAAZHJzL2Rvd25yZXYueG1sUEsFBgAAAAAEAAQA9wAAAI8DAAAAAA==&#10;">
                  <v:imagedata r:id="rId10" o:title="" cropbottom="434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7" o:spid="_x0000_s1028" style="position:absolute;top:11381;width:9429;height:17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1P1cIA&#10;AADbAAAADwAAAGRycy9kb3ducmV2LnhtbERPyWrDMBC9F/IPYgK9NXJCaYITJYSAwdD6kOXS29Sa&#10;WCbWyFiql7+vCoXe5vHW2R1G24ieOl87VrBcJCCIS6drrhTcrtnLBoQPyBobx6RgIg+H/exph6l2&#10;A5+pv4RKxBD2KSowIbSplL40ZNEvXEscubvrLIYIu0rqDocYbhu5SpI3abHm2GCwpZOh8nH5tgqo&#10;fnwNr+/FNGR5ln2Y4uzWn0ap5/l43IIINIZ/8Z8713H+Gn5/iQfI/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XU/VwgAAANsAAAAPAAAAAAAAAAAAAAAAAJgCAABkcnMvZG93&#10;bnJldi54bWxQSwUGAAAAAAQABAD1AAAAhwMAAAAA&#10;" filled="f" strokecolor="black [3213]" strokeweight="4.5pt"/>
              </v:group>
            </w:pict>
          </mc:Fallback>
        </mc:AlternateContent>
      </w:r>
    </w:p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Pr="00743AC4" w:rsidRDefault="00502ADC" w:rsidP="00502ADC"/>
    <w:p w:rsidR="00502ADC" w:rsidRDefault="00502ADC" w:rsidP="00743AC4"/>
    <w:p w:rsidR="00502ADC" w:rsidRDefault="00502ADC" w:rsidP="00743AC4"/>
    <w:p w:rsidR="00502ADC" w:rsidRDefault="00502ADC" w:rsidP="00743AC4"/>
    <w:p w:rsidR="002D08F2" w:rsidRDefault="002D08F2" w:rsidP="00743AC4"/>
    <w:p w:rsidR="002D08F2" w:rsidRDefault="002D08F2" w:rsidP="00743AC4"/>
    <w:p w:rsidR="002D08F2" w:rsidRDefault="002D08F2" w:rsidP="00743AC4"/>
    <w:p w:rsidR="002D08F2" w:rsidRDefault="002D08F2" w:rsidP="00743AC4"/>
    <w:p w:rsidR="002D08F2" w:rsidRDefault="002D08F2" w:rsidP="00743AC4"/>
    <w:p w:rsidR="002D08F2" w:rsidRDefault="002D08F2" w:rsidP="00743AC4"/>
    <w:p w:rsidR="002D08F2" w:rsidRDefault="002D08F2" w:rsidP="00743AC4"/>
    <w:p w:rsidR="002D08F2" w:rsidRDefault="002D08F2" w:rsidP="00743AC4"/>
    <w:p w:rsidR="002D08F2" w:rsidRPr="005C4CF0" w:rsidRDefault="002D08F2" w:rsidP="002D08F2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>
        <w:rPr>
          <w:sz w:val="22"/>
        </w:rPr>
        <w:t>Novo.</w:t>
      </w:r>
    </w:p>
    <w:p w:rsidR="002D08F2" w:rsidRDefault="002D08F2" w:rsidP="002D08F2">
      <w:pPr>
        <w:rPr>
          <w:noProof/>
          <w:lang w:eastAsia="pt-BR"/>
        </w:rPr>
      </w:pPr>
    </w:p>
    <w:p w:rsidR="002D08F2" w:rsidRDefault="0030304A" w:rsidP="002D08F2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736559</wp:posOffset>
                </wp:positionH>
                <wp:positionV relativeFrom="paragraph">
                  <wp:posOffset>66648</wp:posOffset>
                </wp:positionV>
                <wp:extent cx="5046980" cy="3037840"/>
                <wp:effectExtent l="152400" t="152400" r="363220" b="353060"/>
                <wp:wrapNone/>
                <wp:docPr id="31" name="Grupo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9" name="Imagem 29"/>
                          <pic:cNvPicPr>
                            <a:picLocks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622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0" name="Retângulo 30"/>
                        <wps:cNvSpPr/>
                        <wps:spPr>
                          <a:xfrm>
                            <a:off x="1050588" y="1245140"/>
                            <a:ext cx="330740" cy="214009"/>
                          </a:xfrm>
                          <a:prstGeom prst="rect">
                            <a:avLst/>
                          </a:prstGeom>
                          <a:noFill/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24847E" id="Grupo 31" o:spid="_x0000_s1026" style="position:absolute;margin-left:58pt;margin-top:5.25pt;width:397.4pt;height:239.2pt;z-index:25168896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">
                <v:shape id="Imagem 2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0yZEHDAAAA2wAAAA8AAABkcnMvZG93bnJldi54bWxEj0FrwkAUhO8F/8PyCt7qbgWrSd0EWxC8&#10;laog3h7ZZ5Im+zZkV03+vVso9DjMzDfMOh9sK27U+9qxhteZAkFcOFNzqeF42L6sQPiAbLB1TBpG&#10;8pBnk6c1psbd+Ztu+1CKCGGfooYqhC6V0hcVWfQz1xFH7+J6iyHKvpSmx3uE21bOlXqTFmuOCxV2&#10;9FlR0eyvVoNq1OnnXJSXj0XSjG78WtqQLLWePg+bdxCBhvAf/mvvjIZ5Ar9f4g+Q2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TJkQcMAAADbAAAADwAAAAAAAAAAAAAAAACf&#10;AgAAZHJzL2Rvd25yZXYueG1sUEsFBgAAAAAEAAQA9wAAAI8DAAAAAA==&#10;">
                  <v:imagedata r:id="rId12" o:title="" cropbottom="434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0" o:spid="_x0000_s1028" style="position:absolute;left:10505;top:12451;width:3308;height:21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GLwcIA&#10;AADbAAAADwAAAGRycy9kb3ducmV2LnhtbERPPWvDMBDdC/kP4grdGrlpSYMbxYSAwdB6sJsl28W6&#10;WibWyVhq7Pz7aihkfLzvbTbbXlxp9J1jBS/LBARx43THrYLjd/68AeEDssbeMSm4kYdst3jYYqrd&#10;xBVd69CKGMI+RQUmhCGV0jeGLPqlG4gj9+NGiyHCsZV6xCmG216ukmQtLXYcGwwOdDDUXOpfq4C6&#10;y3l6+yxvU17k+ZcpK/d+Mko9Pc77DxCB5nAX/7sLreA1ro9f4g+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AYvBwgAAANsAAAAPAAAAAAAAAAAAAAAAAJgCAABkcnMvZG93&#10;bnJldi54bWxQSwUGAAAAAAQABAD1AAAAhwMAAAAA&#10;" filled="f" strokecolor="black [3213]" strokeweight="4.5pt"/>
              </v:group>
            </w:pict>
          </mc:Fallback>
        </mc:AlternateContent>
      </w:r>
    </w:p>
    <w:p w:rsidR="002D08F2" w:rsidRPr="00743AC4" w:rsidRDefault="002D08F2" w:rsidP="002D08F2"/>
    <w:p w:rsidR="002D08F2" w:rsidRPr="00743AC4" w:rsidRDefault="002D08F2" w:rsidP="002D08F2"/>
    <w:p w:rsidR="002D08F2" w:rsidRPr="00743AC4" w:rsidRDefault="002D08F2" w:rsidP="002D08F2"/>
    <w:p w:rsidR="002D08F2" w:rsidRPr="00743AC4" w:rsidRDefault="002D08F2" w:rsidP="002D08F2"/>
    <w:p w:rsidR="002D08F2" w:rsidRDefault="002D08F2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Pr="005C4CF0" w:rsidRDefault="000D454D" w:rsidP="0030304A">
      <w:pPr>
        <w:pStyle w:val="ParagrafoManual"/>
        <w:rPr>
          <w:sz w:val="22"/>
        </w:rPr>
      </w:pPr>
      <w:r>
        <w:rPr>
          <w:sz w:val="22"/>
        </w:rPr>
        <w:lastRenderedPageBreak/>
        <w:t>Preencha os dados do cadastro.</w:t>
      </w:r>
      <w:r w:rsidR="00A373AF">
        <w:rPr>
          <w:sz w:val="22"/>
        </w:rPr>
        <w:t xml:space="preserve"> Principalmente preencha os campos obrigatórios.</w:t>
      </w:r>
      <w:r w:rsidR="005B7E14">
        <w:rPr>
          <w:sz w:val="22"/>
        </w:rPr>
        <w:t xml:space="preserve"> E então clique em Salvar.</w:t>
      </w:r>
    </w:p>
    <w:p w:rsidR="0030304A" w:rsidRDefault="0030304A" w:rsidP="0030304A">
      <w:pPr>
        <w:rPr>
          <w:noProof/>
          <w:lang w:eastAsia="pt-BR"/>
        </w:rPr>
      </w:pPr>
    </w:p>
    <w:p w:rsidR="000D454D" w:rsidRDefault="000D454D" w:rsidP="00743AC4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2808858C" wp14:editId="69F813DD">
            <wp:simplePos x="0" y="0"/>
            <wp:positionH relativeFrom="column">
              <wp:posOffset>697149</wp:posOffset>
            </wp:positionH>
            <wp:positionV relativeFrom="paragraph">
              <wp:posOffset>96304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066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30304A" w:rsidRDefault="0030304A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Default="005B7E14" w:rsidP="00743AC4"/>
    <w:p w:rsidR="005B7E14" w:rsidRPr="005B7E14" w:rsidRDefault="005B7E14" w:rsidP="005B7E14">
      <w:pPr>
        <w:pStyle w:val="ParagrafoManual"/>
        <w:rPr>
          <w:sz w:val="22"/>
        </w:rPr>
      </w:pPr>
      <w:r>
        <w:rPr>
          <w:sz w:val="22"/>
        </w:rPr>
        <w:t>Então poderá Editar ou Excluir um cliente após ter sido cadastrado. A Exclusão não pode ser realizada quando o cliente possui referencias em outros locais do sistema.</w:t>
      </w:r>
    </w:p>
    <w:p w:rsidR="005B7E14" w:rsidRDefault="005B7E14" w:rsidP="00743AC4"/>
    <w:p w:rsidR="005B7E14" w:rsidRDefault="005B7E14" w:rsidP="00743AC4"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7776FA4C" wp14:editId="2A6D2135">
            <wp:simplePos x="0" y="0"/>
            <wp:positionH relativeFrom="column">
              <wp:posOffset>696649</wp:posOffset>
            </wp:positionH>
            <wp:positionV relativeFrom="paragraph">
              <wp:posOffset>21846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5883" b="29707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7E14" w:rsidRDefault="005B7E14" w:rsidP="00743AC4">
      <w:pPr>
        <w:rPr>
          <w:noProof/>
          <w:lang w:eastAsia="pt-BR"/>
        </w:rPr>
      </w:pPr>
    </w:p>
    <w:p w:rsidR="005B7E14" w:rsidRPr="00743AC4" w:rsidRDefault="005B7E14" w:rsidP="00743AC4"/>
    <w:sectPr w:rsidR="005B7E14" w:rsidRPr="00743AC4" w:rsidSect="00D569DD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E79" w:rsidRDefault="00E81E79" w:rsidP="00CA5701">
      <w:r>
        <w:separator/>
      </w:r>
    </w:p>
  </w:endnote>
  <w:endnote w:type="continuationSeparator" w:id="0">
    <w:p w:rsidR="00E81E79" w:rsidRDefault="00E81E7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B10C5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AB10C5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E79" w:rsidRDefault="00E81E79" w:rsidP="00CA5701">
      <w:r>
        <w:separator/>
      </w:r>
    </w:p>
  </w:footnote>
  <w:footnote w:type="continuationSeparator" w:id="0">
    <w:p w:rsidR="00E81E79" w:rsidRDefault="00E81E7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D8111E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D8111E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8111E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25FD9" w:rsidRPr="00225FD9">
                            <w:t>Cadastro de Clientes</w:t>
                          </w:r>
                        </w:p>
                        <w:p w:rsidR="00C4691D" w:rsidRPr="005D5B9D" w:rsidRDefault="00C4691D" w:rsidP="00D8111E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8111E">
                    <w:pPr>
                      <w:pStyle w:val="Ttulo"/>
                    </w:pPr>
                    <w:r>
                      <w:t xml:space="preserve">Guia Rápido – </w:t>
                    </w:r>
                    <w:r w:rsidR="00225FD9" w:rsidRPr="00225FD9">
                      <w:t>Cadastro de Clientes</w:t>
                    </w:r>
                  </w:p>
                  <w:p w:rsidR="00C4691D" w:rsidRPr="005D5B9D" w:rsidRDefault="00C4691D" w:rsidP="00D8111E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1DFC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54D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B9A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5FD9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6338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08F2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04A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2C8D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34E4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211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0F72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120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ADC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B7E14"/>
    <w:rsid w:val="005C03A4"/>
    <w:rsid w:val="005C36D8"/>
    <w:rsid w:val="005C4781"/>
    <w:rsid w:val="005C4CF0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B7E8D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279C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26C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B92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3AF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47B01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0C5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59B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749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1539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1E79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309C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1FE9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1EA9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097F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6B7E8D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6B7E8D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D8111E"/>
    <w:pPr>
      <w:spacing w:before="240" w:after="60"/>
      <w:ind w:left="709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D8111E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D8111E"/>
    <w:pPr>
      <w:tabs>
        <w:tab w:val="left" w:pos="480"/>
        <w:tab w:val="left" w:leader="dot" w:pos="8828"/>
      </w:tabs>
      <w:spacing w:before="60" w:after="60"/>
      <w:ind w:left="567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8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eg"/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52EE69-4685-4AE6-9F13-0DA71BBF9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19</TotalTime>
  <Pages>5</Pages>
  <Words>125</Words>
  <Characters>678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802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18</cp:revision>
  <cp:lastPrinted>2014-01-19T16:14:00Z</cp:lastPrinted>
  <dcterms:created xsi:type="dcterms:W3CDTF">2017-06-04T17:12:00Z</dcterms:created>
  <dcterms:modified xsi:type="dcterms:W3CDTF">2017-06-04T17:31:00Z</dcterms:modified>
</cp:coreProperties>
</file>