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2C068B" w14:textId="77777777" w:rsidR="00EA019D" w:rsidRDefault="00375C4D" w:rsidP="00C74832">
      <w:pPr>
        <w:pStyle w:val="bizNormal"/>
        <w:rPr>
          <w:b/>
          <w:sz w:val="44"/>
        </w:rPr>
      </w:pPr>
      <w:r>
        <w:rPr>
          <w:lang w:val="en-US"/>
        </w:rPr>
        <w:fldChar w:fldCharType="begin"/>
      </w:r>
      <w:r w:rsidRPr="007F3EED">
        <w:instrText xml:space="preserve"> TITLE   \* MERGEFORMAT </w:instrText>
      </w:r>
      <w:r>
        <w:rPr>
          <w:lang w:val="en-US"/>
        </w:rPr>
        <w:fldChar w:fldCharType="separate"/>
      </w:r>
      <w:r w:rsidR="00F52128">
        <w:rPr>
          <w:b/>
          <w:sz w:val="44"/>
        </w:rPr>
        <w:t>Documento de Requisitos do Negócio</w:t>
      </w:r>
      <w:r>
        <w:rPr>
          <w:b/>
          <w:sz w:val="44"/>
        </w:rPr>
        <w:fldChar w:fldCharType="end"/>
      </w:r>
    </w:p>
    <w:p w14:paraId="022C068C" w14:textId="77777777" w:rsidR="007B71F9" w:rsidRDefault="007B71F9" w:rsidP="000015CD">
      <w:pPr>
        <w:pStyle w:val="bizNormal"/>
        <w:jc w:val="right"/>
        <w:rPr>
          <w:b/>
          <w:sz w:val="44"/>
        </w:rPr>
      </w:pPr>
    </w:p>
    <w:p w14:paraId="022C068D" w14:textId="77777777" w:rsidR="00542860" w:rsidRDefault="00542860" w:rsidP="000015CD">
      <w:pPr>
        <w:pStyle w:val="bizNormal"/>
        <w:jc w:val="right"/>
        <w:rPr>
          <w:b/>
          <w:sz w:val="44"/>
        </w:rPr>
      </w:pPr>
    </w:p>
    <w:p w14:paraId="3E8FDDE5" w14:textId="77777777" w:rsidR="00B02357" w:rsidRPr="00F52128" w:rsidRDefault="00B02357" w:rsidP="000015CD">
      <w:pPr>
        <w:pStyle w:val="bizNormal"/>
        <w:jc w:val="right"/>
        <w:rPr>
          <w:b/>
          <w:sz w:val="44"/>
        </w:rPr>
      </w:pPr>
    </w:p>
    <w:p w14:paraId="2F4732CE" w14:textId="017224E0" w:rsidR="003448C0" w:rsidRDefault="003448C0" w:rsidP="00517BC3">
      <w:pPr>
        <w:pStyle w:val="bizNormal"/>
        <w:jc w:val="center"/>
        <w:rPr>
          <w:b/>
          <w:sz w:val="36"/>
        </w:rPr>
      </w:pPr>
      <w:r>
        <w:rPr>
          <w:b/>
          <w:sz w:val="36"/>
        </w:rPr>
        <w:t>Atualização da COR000</w:t>
      </w:r>
      <w:r w:rsidR="00517BC3">
        <w:rPr>
          <w:b/>
          <w:sz w:val="36"/>
        </w:rPr>
        <w:t xml:space="preserve">1, </w:t>
      </w:r>
      <w:r w:rsidRPr="003448C0">
        <w:rPr>
          <w:b/>
          <w:sz w:val="36"/>
        </w:rPr>
        <w:t>COR000</w:t>
      </w:r>
      <w:r w:rsidR="00517BC3">
        <w:rPr>
          <w:b/>
          <w:sz w:val="36"/>
        </w:rPr>
        <w:t>3</w:t>
      </w:r>
      <w:r w:rsidRPr="003448C0">
        <w:rPr>
          <w:b/>
          <w:sz w:val="36"/>
        </w:rPr>
        <w:t>R1</w:t>
      </w:r>
      <w:r w:rsidR="00517BC3">
        <w:rPr>
          <w:b/>
          <w:sz w:val="36"/>
        </w:rPr>
        <w:t xml:space="preserve"> e COR0005</w:t>
      </w:r>
    </w:p>
    <w:p w14:paraId="0171226D" w14:textId="010934CB" w:rsidR="007633E1" w:rsidRDefault="007633E1" w:rsidP="00517BC3">
      <w:pPr>
        <w:pStyle w:val="bizNormal"/>
        <w:jc w:val="center"/>
        <w:rPr>
          <w:b/>
          <w:sz w:val="36"/>
        </w:rPr>
      </w:pPr>
      <w:r>
        <w:rPr>
          <w:b/>
          <w:sz w:val="36"/>
        </w:rPr>
        <w:t>Exclusão da COR0004</w:t>
      </w:r>
    </w:p>
    <w:p w14:paraId="2F4F76C2" w14:textId="494EB627" w:rsidR="007633E1" w:rsidRPr="000152B5" w:rsidRDefault="007633E1" w:rsidP="007633E1">
      <w:pPr>
        <w:pStyle w:val="bizNormal"/>
        <w:rPr>
          <w:b/>
          <w:sz w:val="36"/>
        </w:rPr>
      </w:pPr>
      <w:r>
        <w:rPr>
          <w:b/>
          <w:sz w:val="36"/>
        </w:rPr>
        <w:tab/>
      </w:r>
    </w:p>
    <w:p w14:paraId="022C068E" w14:textId="46033FE0" w:rsidR="00542860" w:rsidRPr="000152B5" w:rsidRDefault="00542860" w:rsidP="00542860">
      <w:pPr>
        <w:pStyle w:val="bizNormal"/>
        <w:ind w:left="2160"/>
        <w:jc w:val="right"/>
        <w:rPr>
          <w:b/>
          <w:sz w:val="36"/>
        </w:rPr>
      </w:pPr>
    </w:p>
    <w:p w14:paraId="022C068F" w14:textId="77777777" w:rsidR="00C9575F" w:rsidRPr="000152B5" w:rsidRDefault="00C9575F" w:rsidP="00B579FE">
      <w:pPr>
        <w:pStyle w:val="bizNormal"/>
        <w:ind w:left="2160"/>
        <w:jc w:val="right"/>
        <w:rPr>
          <w:b/>
          <w:sz w:val="36"/>
        </w:rPr>
      </w:pPr>
    </w:p>
    <w:p w14:paraId="022C0690" w14:textId="77777777" w:rsidR="0061576E" w:rsidRPr="000152B5" w:rsidRDefault="0061576E" w:rsidP="1A609315">
      <w:pPr>
        <w:pStyle w:val="bizNormal"/>
        <w:jc w:val="right"/>
        <w:rPr>
          <w:b/>
        </w:rPr>
      </w:pPr>
    </w:p>
    <w:p w14:paraId="022C0691" w14:textId="77777777" w:rsidR="00B603BE" w:rsidRPr="000152B5" w:rsidRDefault="00B603BE" w:rsidP="1A609315">
      <w:pPr>
        <w:pStyle w:val="bizNormal"/>
        <w:jc w:val="right"/>
        <w:rPr>
          <w:b/>
        </w:rPr>
        <w:sectPr w:rsidR="00B603BE" w:rsidRPr="000152B5" w:rsidSect="00B51DB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2240" w:h="15840" w:code="1"/>
          <w:pgMar w:top="1418" w:right="1077" w:bottom="1418" w:left="1701" w:header="709" w:footer="255" w:gutter="0"/>
          <w:cols w:space="708"/>
          <w:titlePg/>
          <w:docGrid w:linePitch="360"/>
        </w:sectPr>
      </w:pPr>
    </w:p>
    <w:p w14:paraId="022C0692" w14:textId="77777777" w:rsidR="0014623C" w:rsidRPr="004C2375" w:rsidRDefault="0014623C" w:rsidP="1A609315">
      <w:pPr>
        <w:jc w:val="center"/>
        <w:rPr>
          <w:rFonts w:asciiTheme="minorHAnsi" w:hAnsiTheme="minorHAnsi" w:cs="Arial"/>
          <w:b/>
          <w:sz w:val="28"/>
        </w:rPr>
      </w:pPr>
      <w:r w:rsidRPr="004C2375">
        <w:rPr>
          <w:rFonts w:asciiTheme="minorHAnsi" w:hAnsiTheme="minorHAnsi" w:cs="Arial"/>
          <w:b/>
          <w:sz w:val="28"/>
        </w:rPr>
        <w:lastRenderedPageBreak/>
        <w:t>Histórico da Revisão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1760"/>
        <w:gridCol w:w="1046"/>
        <w:gridCol w:w="4808"/>
        <w:gridCol w:w="2688"/>
      </w:tblGrid>
      <w:tr w:rsidR="0014623C" w:rsidRPr="000E03A7" w14:paraId="022C0697" w14:textId="77777777" w:rsidTr="00CF3494">
        <w:tc>
          <w:tcPr>
            <w:tcW w:w="1760" w:type="dxa"/>
          </w:tcPr>
          <w:p w14:paraId="022C0693" w14:textId="77777777" w:rsidR="0014623C" w:rsidRPr="000E03A7" w:rsidRDefault="0014623C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</w:rPr>
            </w:pPr>
            <w:r w:rsidRPr="000E03A7">
              <w:rPr>
                <w:rFonts w:asciiTheme="minorHAnsi" w:hAnsiTheme="minorHAnsi" w:cs="Arial"/>
                <w:b/>
              </w:rPr>
              <w:t>Data</w:t>
            </w:r>
          </w:p>
        </w:tc>
        <w:tc>
          <w:tcPr>
            <w:tcW w:w="1046" w:type="dxa"/>
          </w:tcPr>
          <w:p w14:paraId="022C0694" w14:textId="77777777" w:rsidR="0014623C" w:rsidRPr="000E03A7" w:rsidRDefault="0014623C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</w:rPr>
            </w:pPr>
            <w:r w:rsidRPr="000E03A7">
              <w:rPr>
                <w:rFonts w:asciiTheme="minorHAnsi" w:hAnsiTheme="minorHAnsi" w:cs="Arial"/>
                <w:b/>
              </w:rPr>
              <w:t>Versão</w:t>
            </w:r>
          </w:p>
        </w:tc>
        <w:tc>
          <w:tcPr>
            <w:tcW w:w="4808" w:type="dxa"/>
          </w:tcPr>
          <w:p w14:paraId="022C0695" w14:textId="77777777" w:rsidR="0014623C" w:rsidRPr="000E03A7" w:rsidRDefault="0014623C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</w:rPr>
            </w:pPr>
            <w:r w:rsidRPr="000E03A7">
              <w:rPr>
                <w:rFonts w:asciiTheme="minorHAnsi" w:hAnsiTheme="minorHAnsi" w:cs="Arial"/>
                <w:b/>
              </w:rPr>
              <w:t>Descrição</w:t>
            </w:r>
          </w:p>
        </w:tc>
        <w:tc>
          <w:tcPr>
            <w:tcW w:w="2688" w:type="dxa"/>
          </w:tcPr>
          <w:p w14:paraId="022C0696" w14:textId="77777777" w:rsidR="0014623C" w:rsidRPr="000E03A7" w:rsidRDefault="0014623C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</w:rPr>
            </w:pPr>
            <w:r w:rsidRPr="000E03A7">
              <w:rPr>
                <w:rFonts w:asciiTheme="minorHAnsi" w:hAnsiTheme="minorHAnsi" w:cs="Arial"/>
                <w:b/>
              </w:rPr>
              <w:t>Autor</w:t>
            </w:r>
          </w:p>
        </w:tc>
      </w:tr>
      <w:tr w:rsidR="0014623C" w:rsidRPr="00E330DB" w14:paraId="022C069C" w14:textId="77777777" w:rsidTr="00CF3494">
        <w:tc>
          <w:tcPr>
            <w:tcW w:w="1760" w:type="dxa"/>
          </w:tcPr>
          <w:p w14:paraId="022C0698" w14:textId="083BED4C" w:rsidR="0014623C" w:rsidRPr="000E03A7" w:rsidRDefault="0085615B" w:rsidP="001962FB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22</w:t>
            </w:r>
            <w:r w:rsidR="00E37956">
              <w:rPr>
                <w:rFonts w:asciiTheme="minorHAnsi" w:hAnsiTheme="minorHAnsi" w:cs="Arial"/>
              </w:rPr>
              <w:t>/0</w:t>
            </w:r>
            <w:r w:rsidR="001B722C">
              <w:rPr>
                <w:rFonts w:asciiTheme="minorHAnsi" w:hAnsiTheme="minorHAnsi" w:cs="Arial"/>
              </w:rPr>
              <w:t>8</w:t>
            </w:r>
            <w:r w:rsidR="00E37956">
              <w:rPr>
                <w:rFonts w:asciiTheme="minorHAnsi" w:hAnsiTheme="minorHAnsi" w:cs="Arial"/>
              </w:rPr>
              <w:t>/202</w:t>
            </w:r>
            <w:r w:rsidR="00506984">
              <w:rPr>
                <w:rFonts w:asciiTheme="minorHAnsi" w:hAnsiTheme="minorHAnsi" w:cs="Arial"/>
              </w:rPr>
              <w:t>4</w:t>
            </w:r>
          </w:p>
        </w:tc>
        <w:tc>
          <w:tcPr>
            <w:tcW w:w="1046" w:type="dxa"/>
          </w:tcPr>
          <w:p w14:paraId="022C0699" w14:textId="77777777" w:rsidR="0014623C" w:rsidRPr="000E03A7" w:rsidRDefault="00993335" w:rsidP="00C44E4E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1.0</w:t>
            </w:r>
            <w:r w:rsidR="008A2932">
              <w:rPr>
                <w:rFonts w:asciiTheme="minorHAnsi" w:hAnsiTheme="minorHAnsi" w:cs="Arial"/>
              </w:rPr>
              <w:t>0</w:t>
            </w:r>
          </w:p>
        </w:tc>
        <w:tc>
          <w:tcPr>
            <w:tcW w:w="4808" w:type="dxa"/>
          </w:tcPr>
          <w:p w14:paraId="022C069A" w14:textId="77777777" w:rsidR="0014623C" w:rsidRPr="000E03A7" w:rsidRDefault="00993335" w:rsidP="1A609315">
            <w:pPr>
              <w:spacing w:before="60" w:after="0" w:line="240" w:lineRule="auto"/>
              <w:ind w:left="57"/>
              <w:jc w:val="left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Versão Inicial</w:t>
            </w:r>
            <w:r w:rsidR="009E1866">
              <w:rPr>
                <w:rFonts w:asciiTheme="minorHAnsi" w:hAnsiTheme="minorHAnsi" w:cs="Arial"/>
              </w:rPr>
              <w:t>.</w:t>
            </w:r>
          </w:p>
        </w:tc>
        <w:tc>
          <w:tcPr>
            <w:tcW w:w="2688" w:type="dxa"/>
          </w:tcPr>
          <w:p w14:paraId="022C069B" w14:textId="234353CF" w:rsidR="0014623C" w:rsidRPr="000E03A7" w:rsidRDefault="006D542D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DEROP</w:t>
            </w:r>
          </w:p>
        </w:tc>
      </w:tr>
      <w:tr w:rsidR="00C668F9" w:rsidRPr="00E330DB" w14:paraId="2D9F6BE5" w14:textId="77777777" w:rsidTr="00CF3494">
        <w:tc>
          <w:tcPr>
            <w:tcW w:w="1760" w:type="dxa"/>
          </w:tcPr>
          <w:p w14:paraId="07F9AB7F" w14:textId="33E60DCF" w:rsidR="00C668F9" w:rsidRDefault="00C744F8" w:rsidP="001962FB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26/08/2024</w:t>
            </w:r>
          </w:p>
        </w:tc>
        <w:tc>
          <w:tcPr>
            <w:tcW w:w="1046" w:type="dxa"/>
          </w:tcPr>
          <w:p w14:paraId="1034D5E5" w14:textId="26858E53" w:rsidR="00C668F9" w:rsidRDefault="00C744F8" w:rsidP="00C44E4E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1.01</w:t>
            </w:r>
          </w:p>
        </w:tc>
        <w:tc>
          <w:tcPr>
            <w:tcW w:w="4808" w:type="dxa"/>
          </w:tcPr>
          <w:p w14:paraId="55FE72DA" w14:textId="645E5946" w:rsidR="00C668F9" w:rsidRDefault="00C744F8" w:rsidP="00C668F9">
            <w:pPr>
              <w:spacing w:before="60" w:after="0" w:line="240" w:lineRule="auto"/>
              <w:ind w:left="57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Revisão pelo Deinf.</w:t>
            </w:r>
          </w:p>
        </w:tc>
        <w:tc>
          <w:tcPr>
            <w:tcW w:w="2688" w:type="dxa"/>
          </w:tcPr>
          <w:p w14:paraId="1D890C09" w14:textId="26D3564B" w:rsidR="00C668F9" w:rsidRDefault="00C744F8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Deinf</w:t>
            </w:r>
          </w:p>
        </w:tc>
      </w:tr>
    </w:tbl>
    <w:p w14:paraId="022C06A7" w14:textId="77777777" w:rsidR="00F55645" w:rsidRDefault="00F55645" w:rsidP="1A609315">
      <w:pPr>
        <w:spacing w:before="0" w:after="0" w:line="240" w:lineRule="auto"/>
        <w:rPr>
          <w:b/>
          <w:sz w:val="26"/>
        </w:rPr>
      </w:pPr>
      <w:r>
        <w:rPr>
          <w:b/>
          <w:sz w:val="26"/>
        </w:rPr>
        <w:br w:type="page"/>
      </w:r>
    </w:p>
    <w:p w14:paraId="022C06A8" w14:textId="77777777" w:rsidR="0061576E" w:rsidRPr="004810B7" w:rsidRDefault="007D7C07" w:rsidP="1A609315">
      <w:pPr>
        <w:jc w:val="center"/>
        <w:rPr>
          <w:b/>
          <w:sz w:val="26"/>
        </w:rPr>
      </w:pPr>
      <w:r w:rsidRPr="00445BFF">
        <w:rPr>
          <w:b/>
          <w:sz w:val="26"/>
        </w:rPr>
        <w:lastRenderedPageBreak/>
        <w:t>Índice</w:t>
      </w:r>
    </w:p>
    <w:p w14:paraId="44300710" w14:textId="0EE2185B" w:rsidR="007C0F3B" w:rsidRDefault="00F6349B">
      <w:pPr>
        <w:pStyle w:val="Sumrio1"/>
        <w:tabs>
          <w:tab w:val="left" w:pos="403"/>
          <w:tab w:val="right" w:leader="dot" w:pos="10302"/>
        </w:tabs>
        <w:rPr>
          <w:rFonts w:asciiTheme="minorHAnsi" w:eastAsiaTheme="minorEastAsia" w:hAnsiTheme="minorHAnsi" w:cstheme="minorBidi"/>
          <w: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r>
        <w:rPr>
          <w:b/>
          <w:sz w:val="26"/>
        </w:rPr>
        <w:fldChar w:fldCharType="begin"/>
      </w:r>
      <w:r w:rsidR="0061576E">
        <w:rPr>
          <w:b/>
          <w:sz w:val="26"/>
        </w:rPr>
        <w:instrText xml:space="preserve"> TOC \o "1-4" \h \z \u </w:instrText>
      </w:r>
      <w:r>
        <w:rPr>
          <w:b/>
          <w:sz w:val="26"/>
        </w:rPr>
        <w:fldChar w:fldCharType="separate"/>
      </w:r>
      <w:hyperlink w:anchor="_Toc175581252" w:history="1">
        <w:r w:rsidR="007C0F3B" w:rsidRPr="00B83D74">
          <w:rPr>
            <w:rStyle w:val="Hyperlink"/>
            <w:noProof/>
          </w:rPr>
          <w:t>1.</w:t>
        </w:r>
        <w:r w:rsidR="007C0F3B">
          <w:rPr>
            <w:rFonts w:asciiTheme="minorHAnsi" w:eastAsiaTheme="minorEastAsia" w:hAnsiTheme="minorHAnsi" w:cstheme="minorBidi"/>
            <w: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Contextualização do negócio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_Toc175581252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4</w:t>
        </w:r>
        <w:r w:rsidR="007C0F3B">
          <w:rPr>
            <w:noProof/>
            <w:webHidden/>
          </w:rPr>
          <w:fldChar w:fldCharType="end"/>
        </w:r>
      </w:hyperlink>
    </w:p>
    <w:p w14:paraId="018BB839" w14:textId="1992B511" w:rsidR="007C0F3B" w:rsidRDefault="00230FA4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75581253" w:history="1">
        <w:r w:rsidR="007C0F3B" w:rsidRPr="00B83D74">
          <w:rPr>
            <w:rStyle w:val="Hyperlink"/>
            <w:noProof/>
          </w:rPr>
          <w:t>1.1</w:t>
        </w:r>
        <w:r w:rsidR="007C0F3B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Responsáveis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_Toc175581253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4</w:t>
        </w:r>
        <w:r w:rsidR="007C0F3B">
          <w:rPr>
            <w:noProof/>
            <w:webHidden/>
          </w:rPr>
          <w:fldChar w:fldCharType="end"/>
        </w:r>
      </w:hyperlink>
    </w:p>
    <w:p w14:paraId="68271A27" w14:textId="22D60612" w:rsidR="007C0F3B" w:rsidRDefault="00230FA4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75581254" w:history="1">
        <w:r w:rsidR="007C0F3B" w:rsidRPr="00B83D74">
          <w:rPr>
            <w:rStyle w:val="Hyperlink"/>
            <w:noProof/>
          </w:rPr>
          <w:t>1.2</w:t>
        </w:r>
        <w:r w:rsidR="007C0F3B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Problema e/ou oportunidade de negócio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_Toc175581254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4</w:t>
        </w:r>
        <w:r w:rsidR="007C0F3B">
          <w:rPr>
            <w:noProof/>
            <w:webHidden/>
          </w:rPr>
          <w:fldChar w:fldCharType="end"/>
        </w:r>
      </w:hyperlink>
    </w:p>
    <w:p w14:paraId="3F2333E5" w14:textId="09F68261" w:rsidR="007C0F3B" w:rsidRDefault="00230FA4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75581255" w:history="1">
        <w:r w:rsidR="007C0F3B" w:rsidRPr="00B83D74">
          <w:rPr>
            <w:rStyle w:val="Hyperlink"/>
            <w:noProof/>
          </w:rPr>
          <w:t>1.3</w:t>
        </w:r>
        <w:r w:rsidR="007C0F3B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Solicitação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_Toc175581255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4</w:t>
        </w:r>
        <w:r w:rsidR="007C0F3B">
          <w:rPr>
            <w:noProof/>
            <w:webHidden/>
          </w:rPr>
          <w:fldChar w:fldCharType="end"/>
        </w:r>
      </w:hyperlink>
    </w:p>
    <w:p w14:paraId="448AA272" w14:textId="6361943B" w:rsidR="007C0F3B" w:rsidRDefault="00230FA4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75581256" w:history="1">
        <w:r w:rsidR="007C0F3B" w:rsidRPr="00B83D74">
          <w:rPr>
            <w:rStyle w:val="Hyperlink"/>
            <w:noProof/>
          </w:rPr>
          <w:t>1.4</w:t>
        </w:r>
        <w:r w:rsidR="007C0F3B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Grupos de usuários e benefícios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_Toc175581256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5</w:t>
        </w:r>
        <w:r w:rsidR="007C0F3B">
          <w:rPr>
            <w:noProof/>
            <w:webHidden/>
          </w:rPr>
          <w:fldChar w:fldCharType="end"/>
        </w:r>
      </w:hyperlink>
    </w:p>
    <w:p w14:paraId="1586C97B" w14:textId="7101C327" w:rsidR="007C0F3B" w:rsidRDefault="00230FA4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75581257" w:history="1">
        <w:r w:rsidR="007C0F3B" w:rsidRPr="00B83D74">
          <w:rPr>
            <w:rStyle w:val="Hyperlink"/>
            <w:noProof/>
          </w:rPr>
          <w:t>1.5</w:t>
        </w:r>
        <w:r w:rsidR="007C0F3B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Cenários de negócio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_Toc175581257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5</w:t>
        </w:r>
        <w:r w:rsidR="007C0F3B">
          <w:rPr>
            <w:noProof/>
            <w:webHidden/>
          </w:rPr>
          <w:fldChar w:fldCharType="end"/>
        </w:r>
      </w:hyperlink>
    </w:p>
    <w:p w14:paraId="6EEC33E5" w14:textId="6AE2FA0B" w:rsidR="007C0F3B" w:rsidRDefault="00230FA4">
      <w:pPr>
        <w:pStyle w:val="Sumrio1"/>
        <w:tabs>
          <w:tab w:val="left" w:pos="403"/>
          <w:tab w:val="right" w:leader="dot" w:pos="10302"/>
        </w:tabs>
        <w:rPr>
          <w:rFonts w:asciiTheme="minorHAnsi" w:eastAsiaTheme="minorEastAsia" w:hAnsiTheme="minorHAnsi" w:cstheme="minorBidi"/>
          <w: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581258" w:history="1">
        <w:r w:rsidR="007C0F3B" w:rsidRPr="00B83D74">
          <w:rPr>
            <w:rStyle w:val="Hyperlink"/>
            <w:noProof/>
          </w:rPr>
          <w:t>2.</w:t>
        </w:r>
        <w:r w:rsidR="007C0F3B">
          <w:rPr>
            <w:rFonts w:asciiTheme="minorHAnsi" w:eastAsiaTheme="minorEastAsia" w:hAnsiTheme="minorHAnsi" w:cstheme="minorBidi"/>
            <w: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ESPECIFICAÇÃO DE MENSAGENS E ARQUIVOS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_Toc175581258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6</w:t>
        </w:r>
        <w:r w:rsidR="007C0F3B">
          <w:rPr>
            <w:noProof/>
            <w:webHidden/>
          </w:rPr>
          <w:fldChar w:fldCharType="end"/>
        </w:r>
      </w:hyperlink>
    </w:p>
    <w:p w14:paraId="768FCB94" w14:textId="56C13900" w:rsidR="007C0F3B" w:rsidRDefault="00230FA4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75581259" w:history="1">
        <w:r w:rsidR="007C0F3B" w:rsidRPr="00B83D74">
          <w:rPr>
            <w:rStyle w:val="Hyperlink"/>
            <w:noProof/>
          </w:rPr>
          <w:t>2.1</w:t>
        </w:r>
        <w:r w:rsidR="007C0F3B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Inclusão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_Toc175581259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6</w:t>
        </w:r>
        <w:r w:rsidR="007C0F3B">
          <w:rPr>
            <w:noProof/>
            <w:webHidden/>
          </w:rPr>
          <w:fldChar w:fldCharType="end"/>
        </w:r>
      </w:hyperlink>
    </w:p>
    <w:p w14:paraId="0581E27B" w14:textId="6B383477" w:rsidR="007C0F3B" w:rsidRDefault="00230FA4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581260" w:history="1">
        <w:r w:rsidR="007C0F3B" w:rsidRPr="00B83D74">
          <w:rPr>
            <w:rStyle w:val="Hyperlink"/>
          </w:rPr>
          <w:t>2.1.1</w:t>
        </w:r>
        <w:r w:rsidR="007C0F3B"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7C0F3B" w:rsidRPr="00B83D74">
          <w:rPr>
            <w:rStyle w:val="Hyperlink"/>
          </w:rPr>
          <w:t>Campos</w:t>
        </w:r>
        <w:r w:rsidR="007C0F3B">
          <w:rPr>
            <w:webHidden/>
          </w:rPr>
          <w:tab/>
        </w:r>
        <w:r w:rsidR="007C0F3B">
          <w:rPr>
            <w:webHidden/>
          </w:rPr>
          <w:fldChar w:fldCharType="begin"/>
        </w:r>
        <w:r w:rsidR="007C0F3B">
          <w:rPr>
            <w:webHidden/>
          </w:rPr>
          <w:instrText xml:space="preserve"> PAGEREF _Toc175581260 \h </w:instrText>
        </w:r>
        <w:r w:rsidR="007C0F3B">
          <w:rPr>
            <w:webHidden/>
          </w:rPr>
        </w:r>
        <w:r w:rsidR="007C0F3B">
          <w:rPr>
            <w:webHidden/>
          </w:rPr>
          <w:fldChar w:fldCharType="separate"/>
        </w:r>
        <w:r w:rsidR="007C0F3B">
          <w:rPr>
            <w:webHidden/>
          </w:rPr>
          <w:t>6</w:t>
        </w:r>
        <w:r w:rsidR="007C0F3B">
          <w:rPr>
            <w:webHidden/>
          </w:rPr>
          <w:fldChar w:fldCharType="end"/>
        </w:r>
      </w:hyperlink>
    </w:p>
    <w:p w14:paraId="62DA49F2" w14:textId="577FCFA0" w:rsidR="007C0F3B" w:rsidRDefault="00230FA4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581261" w:history="1">
        <w:r w:rsidR="007C0F3B" w:rsidRPr="00B83D74">
          <w:rPr>
            <w:rStyle w:val="Hyperlink"/>
          </w:rPr>
          <w:t>2.1.2</w:t>
        </w:r>
        <w:r w:rsidR="007C0F3B"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7C0F3B" w:rsidRPr="00B83D74">
          <w:rPr>
            <w:rStyle w:val="Hyperlink"/>
          </w:rPr>
          <w:t>Tipos</w:t>
        </w:r>
        <w:r w:rsidR="007C0F3B">
          <w:rPr>
            <w:webHidden/>
          </w:rPr>
          <w:tab/>
        </w:r>
        <w:r w:rsidR="007C0F3B">
          <w:rPr>
            <w:webHidden/>
          </w:rPr>
          <w:fldChar w:fldCharType="begin"/>
        </w:r>
        <w:r w:rsidR="007C0F3B">
          <w:rPr>
            <w:webHidden/>
          </w:rPr>
          <w:instrText xml:space="preserve"> PAGEREF _Toc175581261 \h </w:instrText>
        </w:r>
        <w:r w:rsidR="007C0F3B">
          <w:rPr>
            <w:webHidden/>
          </w:rPr>
        </w:r>
        <w:r w:rsidR="007C0F3B">
          <w:rPr>
            <w:webHidden/>
          </w:rPr>
          <w:fldChar w:fldCharType="separate"/>
        </w:r>
        <w:r w:rsidR="007C0F3B">
          <w:rPr>
            <w:webHidden/>
          </w:rPr>
          <w:t>6</w:t>
        </w:r>
        <w:r w:rsidR="007C0F3B">
          <w:rPr>
            <w:webHidden/>
          </w:rPr>
          <w:fldChar w:fldCharType="end"/>
        </w:r>
      </w:hyperlink>
    </w:p>
    <w:p w14:paraId="6B53AAC5" w14:textId="46BDDA64" w:rsidR="007C0F3B" w:rsidRDefault="00230FA4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75581262" w:history="1">
        <w:r w:rsidR="007C0F3B" w:rsidRPr="00B83D74">
          <w:rPr>
            <w:rStyle w:val="Hyperlink"/>
            <w:noProof/>
          </w:rPr>
          <w:t>2.2</w:t>
        </w:r>
        <w:r w:rsidR="007C0F3B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Alteração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_Toc175581262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6</w:t>
        </w:r>
        <w:r w:rsidR="007C0F3B">
          <w:rPr>
            <w:noProof/>
            <w:webHidden/>
          </w:rPr>
          <w:fldChar w:fldCharType="end"/>
        </w:r>
      </w:hyperlink>
    </w:p>
    <w:p w14:paraId="03CB29F4" w14:textId="61D03CBA" w:rsidR="007C0F3B" w:rsidRDefault="00230FA4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581263" w:history="1">
        <w:r w:rsidR="007C0F3B" w:rsidRPr="00B83D74">
          <w:rPr>
            <w:rStyle w:val="Hyperlink"/>
          </w:rPr>
          <w:t>2.2.1</w:t>
        </w:r>
        <w:r w:rsidR="007C0F3B"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7C0F3B" w:rsidRPr="00B83D74">
          <w:rPr>
            <w:rStyle w:val="Hyperlink"/>
          </w:rPr>
          <w:t>Eventos</w:t>
        </w:r>
        <w:r w:rsidR="007C0F3B">
          <w:rPr>
            <w:webHidden/>
          </w:rPr>
          <w:tab/>
        </w:r>
        <w:r w:rsidR="007C0F3B">
          <w:rPr>
            <w:webHidden/>
          </w:rPr>
          <w:fldChar w:fldCharType="begin"/>
        </w:r>
        <w:r w:rsidR="007C0F3B">
          <w:rPr>
            <w:webHidden/>
          </w:rPr>
          <w:instrText xml:space="preserve"> PAGEREF _Toc175581263 \h </w:instrText>
        </w:r>
        <w:r w:rsidR="007C0F3B">
          <w:rPr>
            <w:webHidden/>
          </w:rPr>
        </w:r>
        <w:r w:rsidR="007C0F3B">
          <w:rPr>
            <w:webHidden/>
          </w:rPr>
          <w:fldChar w:fldCharType="separate"/>
        </w:r>
        <w:r w:rsidR="007C0F3B">
          <w:rPr>
            <w:webHidden/>
          </w:rPr>
          <w:t>6</w:t>
        </w:r>
        <w:r w:rsidR="007C0F3B">
          <w:rPr>
            <w:webHidden/>
          </w:rPr>
          <w:fldChar w:fldCharType="end"/>
        </w:r>
      </w:hyperlink>
    </w:p>
    <w:p w14:paraId="241515C9" w14:textId="627CE883" w:rsidR="007C0F3B" w:rsidRDefault="00230FA4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75581264" w:history="1">
        <w:r w:rsidR="007C0F3B" w:rsidRPr="00B83D74">
          <w:rPr>
            <w:rStyle w:val="Hyperlink"/>
            <w:noProof/>
          </w:rPr>
          <w:t>2.3</w:t>
        </w:r>
        <w:r w:rsidR="007C0F3B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Exclusão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_Toc175581264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17</w:t>
        </w:r>
        <w:r w:rsidR="007C0F3B">
          <w:rPr>
            <w:noProof/>
            <w:webHidden/>
          </w:rPr>
          <w:fldChar w:fldCharType="end"/>
        </w:r>
      </w:hyperlink>
    </w:p>
    <w:p w14:paraId="57F196EF" w14:textId="5A82FB38" w:rsidR="007C0F3B" w:rsidRDefault="00230FA4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581265" w:history="1">
        <w:r w:rsidR="007C0F3B" w:rsidRPr="00B83D74">
          <w:rPr>
            <w:rStyle w:val="Hyperlink"/>
          </w:rPr>
          <w:t>2.3.1</w:t>
        </w:r>
        <w:r w:rsidR="007C0F3B"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7C0F3B" w:rsidRPr="00B83D74">
          <w:rPr>
            <w:rStyle w:val="Hyperlink"/>
          </w:rPr>
          <w:t>Campos</w:t>
        </w:r>
        <w:r w:rsidR="007C0F3B">
          <w:rPr>
            <w:webHidden/>
          </w:rPr>
          <w:tab/>
        </w:r>
        <w:r w:rsidR="007C0F3B">
          <w:rPr>
            <w:webHidden/>
          </w:rPr>
          <w:fldChar w:fldCharType="begin"/>
        </w:r>
        <w:r w:rsidR="007C0F3B">
          <w:rPr>
            <w:webHidden/>
          </w:rPr>
          <w:instrText xml:space="preserve"> PAGEREF _Toc175581265 \h </w:instrText>
        </w:r>
        <w:r w:rsidR="007C0F3B">
          <w:rPr>
            <w:webHidden/>
          </w:rPr>
        </w:r>
        <w:r w:rsidR="007C0F3B">
          <w:rPr>
            <w:webHidden/>
          </w:rPr>
          <w:fldChar w:fldCharType="separate"/>
        </w:r>
        <w:r w:rsidR="007C0F3B">
          <w:rPr>
            <w:webHidden/>
          </w:rPr>
          <w:t>17</w:t>
        </w:r>
        <w:r w:rsidR="007C0F3B">
          <w:rPr>
            <w:webHidden/>
          </w:rPr>
          <w:fldChar w:fldCharType="end"/>
        </w:r>
      </w:hyperlink>
    </w:p>
    <w:p w14:paraId="6A3843A3" w14:textId="0456490E" w:rsidR="007C0F3B" w:rsidRDefault="00230FA4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581266" w:history="1">
        <w:r w:rsidR="007C0F3B" w:rsidRPr="00B83D74">
          <w:rPr>
            <w:rStyle w:val="Hyperlink"/>
          </w:rPr>
          <w:t>2.3.2</w:t>
        </w:r>
        <w:r w:rsidR="007C0F3B"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7C0F3B" w:rsidRPr="00B83D74">
          <w:rPr>
            <w:rStyle w:val="Hyperlink"/>
          </w:rPr>
          <w:t>Tipos</w:t>
        </w:r>
        <w:r w:rsidR="007C0F3B">
          <w:rPr>
            <w:webHidden/>
          </w:rPr>
          <w:tab/>
        </w:r>
        <w:r w:rsidR="007C0F3B">
          <w:rPr>
            <w:webHidden/>
          </w:rPr>
          <w:fldChar w:fldCharType="begin"/>
        </w:r>
        <w:r w:rsidR="007C0F3B">
          <w:rPr>
            <w:webHidden/>
          </w:rPr>
          <w:instrText xml:space="preserve"> PAGEREF _Toc175581266 \h </w:instrText>
        </w:r>
        <w:r w:rsidR="007C0F3B">
          <w:rPr>
            <w:webHidden/>
          </w:rPr>
        </w:r>
        <w:r w:rsidR="007C0F3B">
          <w:rPr>
            <w:webHidden/>
          </w:rPr>
          <w:fldChar w:fldCharType="separate"/>
        </w:r>
        <w:r w:rsidR="007C0F3B">
          <w:rPr>
            <w:webHidden/>
          </w:rPr>
          <w:t>17</w:t>
        </w:r>
        <w:r w:rsidR="007C0F3B">
          <w:rPr>
            <w:webHidden/>
          </w:rPr>
          <w:fldChar w:fldCharType="end"/>
        </w:r>
      </w:hyperlink>
    </w:p>
    <w:p w14:paraId="0B87A4E0" w14:textId="30284540" w:rsidR="007C0F3B" w:rsidRDefault="00230FA4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581267" w:history="1">
        <w:r w:rsidR="007C0F3B" w:rsidRPr="00B83D74">
          <w:rPr>
            <w:rStyle w:val="Hyperlink"/>
          </w:rPr>
          <w:t>2.3.3</w:t>
        </w:r>
        <w:r w:rsidR="007C0F3B"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7C0F3B" w:rsidRPr="00B83D74">
          <w:rPr>
            <w:rStyle w:val="Hyperlink"/>
          </w:rPr>
          <w:t>Eventos</w:t>
        </w:r>
        <w:r w:rsidR="007C0F3B">
          <w:rPr>
            <w:webHidden/>
          </w:rPr>
          <w:tab/>
        </w:r>
        <w:r w:rsidR="007C0F3B">
          <w:rPr>
            <w:webHidden/>
          </w:rPr>
          <w:fldChar w:fldCharType="begin"/>
        </w:r>
        <w:r w:rsidR="007C0F3B">
          <w:rPr>
            <w:webHidden/>
          </w:rPr>
          <w:instrText xml:space="preserve"> PAGEREF _Toc175581267 \h </w:instrText>
        </w:r>
        <w:r w:rsidR="007C0F3B">
          <w:rPr>
            <w:webHidden/>
          </w:rPr>
        </w:r>
        <w:r w:rsidR="007C0F3B">
          <w:rPr>
            <w:webHidden/>
          </w:rPr>
          <w:fldChar w:fldCharType="separate"/>
        </w:r>
        <w:r w:rsidR="007C0F3B">
          <w:rPr>
            <w:webHidden/>
          </w:rPr>
          <w:t>18</w:t>
        </w:r>
        <w:r w:rsidR="007C0F3B">
          <w:rPr>
            <w:webHidden/>
          </w:rPr>
          <w:fldChar w:fldCharType="end"/>
        </w:r>
      </w:hyperlink>
    </w:p>
    <w:p w14:paraId="6DCCE4FD" w14:textId="6E8F15E0" w:rsidR="007C0F3B" w:rsidRDefault="00230FA4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75581268" w:history="1">
        <w:r w:rsidR="007C0F3B" w:rsidRPr="00B83D74">
          <w:rPr>
            <w:rStyle w:val="Hyperlink"/>
            <w:noProof/>
          </w:rPr>
          <w:t>2.4</w:t>
        </w:r>
        <w:r w:rsidR="007C0F3B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="007C0F3B" w:rsidRPr="00B83D74">
          <w:rPr>
            <w:rStyle w:val="Hyperlink"/>
            <w:noProof/>
          </w:rPr>
          <w:t>Versão do catálogo</w:t>
        </w:r>
        <w:r w:rsidR="007C0F3B">
          <w:rPr>
            <w:noProof/>
            <w:webHidden/>
          </w:rPr>
          <w:tab/>
        </w:r>
        <w:r w:rsidR="007C0F3B">
          <w:rPr>
            <w:noProof/>
            <w:webHidden/>
          </w:rPr>
          <w:fldChar w:fldCharType="begin"/>
        </w:r>
        <w:r w:rsidR="007C0F3B">
          <w:rPr>
            <w:noProof/>
            <w:webHidden/>
          </w:rPr>
          <w:instrText xml:space="preserve"> PAGEREF _Toc175581268 \h </w:instrText>
        </w:r>
        <w:r w:rsidR="007C0F3B">
          <w:rPr>
            <w:noProof/>
            <w:webHidden/>
          </w:rPr>
        </w:r>
        <w:r w:rsidR="007C0F3B">
          <w:rPr>
            <w:noProof/>
            <w:webHidden/>
          </w:rPr>
          <w:fldChar w:fldCharType="separate"/>
        </w:r>
        <w:r w:rsidR="007C0F3B">
          <w:rPr>
            <w:noProof/>
            <w:webHidden/>
          </w:rPr>
          <w:t>18</w:t>
        </w:r>
        <w:r w:rsidR="007C0F3B">
          <w:rPr>
            <w:noProof/>
            <w:webHidden/>
          </w:rPr>
          <w:fldChar w:fldCharType="end"/>
        </w:r>
      </w:hyperlink>
    </w:p>
    <w:p w14:paraId="022C06BA" w14:textId="68799FEA" w:rsidR="002B39B4" w:rsidRDefault="00F6349B" w:rsidP="1A609315">
      <w:pPr>
        <w:pStyle w:val="Sumrio1"/>
        <w:tabs>
          <w:tab w:val="left" w:pos="403"/>
          <w:tab w:val="right" w:leader="dot" w:pos="10302"/>
        </w:tabs>
        <w:rPr>
          <w:b/>
          <w:sz w:val="26"/>
        </w:rPr>
      </w:pPr>
      <w:r>
        <w:rPr>
          <w:b/>
          <w:sz w:val="26"/>
        </w:rPr>
        <w:fldChar w:fldCharType="end"/>
      </w:r>
      <w:r w:rsidR="002B39B4">
        <w:rPr>
          <w:b/>
          <w:sz w:val="26"/>
        </w:rPr>
        <w:br w:type="page"/>
      </w:r>
    </w:p>
    <w:p w14:paraId="022C06BB" w14:textId="77777777" w:rsidR="00C62379" w:rsidRDefault="00C62379" w:rsidP="1A609315">
      <w:pPr>
        <w:pStyle w:val="Ttulo1"/>
        <w:ind w:left="357" w:hanging="357"/>
      </w:pPr>
      <w:bookmarkStart w:id="0" w:name="especificacaonegocio"/>
      <w:bookmarkStart w:id="1" w:name="_Toc175581252"/>
      <w:r>
        <w:lastRenderedPageBreak/>
        <w:t>Contextualização do negócio</w:t>
      </w:r>
      <w:bookmarkEnd w:id="0"/>
      <w:bookmarkEnd w:id="1"/>
    </w:p>
    <w:p w14:paraId="5AFC3D11" w14:textId="335F29B2" w:rsidR="00E03A76" w:rsidRDefault="007C0F3B" w:rsidP="002B1739">
      <w:pPr>
        <w:pStyle w:val="Ttulo2"/>
        <w:ind w:left="426"/>
      </w:pPr>
      <w:bookmarkStart w:id="2" w:name="_Toc175581253"/>
      <w:r>
        <w:t>R</w:t>
      </w:r>
      <w:r w:rsidR="00BB0120">
        <w:t>esponsáveis</w:t>
      </w:r>
      <w:bookmarkEnd w:id="2"/>
    </w:p>
    <w:p w14:paraId="6A996501" w14:textId="77777777" w:rsidR="003120A1" w:rsidRPr="003120A1" w:rsidRDefault="003120A1" w:rsidP="003120A1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683"/>
        <w:gridCol w:w="7619"/>
      </w:tblGrid>
      <w:tr w:rsidR="00CE1252" w:rsidRPr="004A0359" w14:paraId="022C06BF" w14:textId="77777777" w:rsidTr="1A609315">
        <w:tc>
          <w:tcPr>
            <w:tcW w:w="2737" w:type="dxa"/>
          </w:tcPr>
          <w:p w14:paraId="022C06BD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Unidade de negócio</w:t>
            </w:r>
          </w:p>
        </w:tc>
        <w:tc>
          <w:tcPr>
            <w:tcW w:w="7791" w:type="dxa"/>
          </w:tcPr>
          <w:p w14:paraId="022C06BE" w14:textId="4A086FAC" w:rsidR="008A7D7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DEROP</w:t>
            </w:r>
            <w:r w:rsidR="00E32DD0" w:rsidRPr="002D2DB1">
              <w:rPr>
                <w:rFonts w:asciiTheme="minorHAnsi" w:hAnsiTheme="minorHAnsi"/>
                <w:iCs/>
                <w:lang w:bidi="ar-SA"/>
              </w:rPr>
              <w:t xml:space="preserve"> </w:t>
            </w:r>
          </w:p>
        </w:tc>
      </w:tr>
      <w:tr w:rsidR="00CE1252" w:rsidRPr="004A0359" w14:paraId="022C06C2" w14:textId="77777777" w:rsidTr="1A609315">
        <w:tc>
          <w:tcPr>
            <w:tcW w:w="2737" w:type="dxa"/>
          </w:tcPr>
          <w:p w14:paraId="022C06C0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Pessoa para contato</w:t>
            </w:r>
          </w:p>
        </w:tc>
        <w:tc>
          <w:tcPr>
            <w:tcW w:w="7791" w:type="dxa"/>
          </w:tcPr>
          <w:p w14:paraId="022C06C1" w14:textId="6AD620FC" w:rsidR="008A7D7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 Washington Carvalho de Sousa</w:t>
            </w:r>
          </w:p>
        </w:tc>
      </w:tr>
      <w:tr w:rsidR="00CE1252" w:rsidRPr="00E330DB" w14:paraId="022C06C5" w14:textId="77777777" w:rsidTr="1A609315">
        <w:tc>
          <w:tcPr>
            <w:tcW w:w="2737" w:type="dxa"/>
          </w:tcPr>
          <w:p w14:paraId="022C06C3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Email</w:t>
            </w:r>
          </w:p>
        </w:tc>
        <w:tc>
          <w:tcPr>
            <w:tcW w:w="7791" w:type="dxa"/>
          </w:tcPr>
          <w:p w14:paraId="022C06C4" w14:textId="7FAB25AC" w:rsidR="008A7D75" w:rsidRPr="002D2DB1" w:rsidRDefault="006D542D" w:rsidP="001C682B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jorge.sousa@bcb.gov.br</w:t>
            </w:r>
            <w:r w:rsidR="008A7D75" w:rsidRPr="002D2DB1">
              <w:rPr>
                <w:rFonts w:asciiTheme="minorHAnsi" w:hAnsiTheme="minorHAnsi"/>
                <w:iCs/>
                <w:lang w:bidi="ar-SA"/>
              </w:rPr>
              <w:t xml:space="preserve"> </w:t>
            </w:r>
          </w:p>
        </w:tc>
      </w:tr>
      <w:tr w:rsidR="00CE1252" w:rsidRPr="004A0359" w14:paraId="022C06C8" w14:textId="77777777" w:rsidTr="1A609315">
        <w:tc>
          <w:tcPr>
            <w:tcW w:w="2737" w:type="dxa"/>
          </w:tcPr>
          <w:p w14:paraId="022C06C6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Telefone</w:t>
            </w:r>
          </w:p>
        </w:tc>
        <w:tc>
          <w:tcPr>
            <w:tcW w:w="7791" w:type="dxa"/>
          </w:tcPr>
          <w:p w14:paraId="022C06C7" w14:textId="758F9751" w:rsidR="008A7D75" w:rsidRPr="002D2DB1" w:rsidRDefault="00E1638A" w:rsidP="008305AB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(81) 2125-4782</w:t>
            </w:r>
          </w:p>
        </w:tc>
      </w:tr>
    </w:tbl>
    <w:p w14:paraId="681ECD72" w14:textId="77777777" w:rsidR="002B1739" w:rsidRDefault="002B1739" w:rsidP="1A609315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683"/>
        <w:gridCol w:w="7619"/>
      </w:tblGrid>
      <w:tr w:rsidR="00CE1252" w:rsidRPr="004A0359" w14:paraId="022C06CC" w14:textId="77777777" w:rsidTr="1A609315">
        <w:tc>
          <w:tcPr>
            <w:tcW w:w="2737" w:type="dxa"/>
            <w:tcBorders>
              <w:top w:val="single" w:sz="4" w:space="0" w:color="auto"/>
            </w:tcBorders>
          </w:tcPr>
          <w:p w14:paraId="022C06CA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 xml:space="preserve">Gestor do </w:t>
            </w:r>
            <w:r w:rsidR="000434BA">
              <w:rPr>
                <w:rFonts w:asciiTheme="minorHAnsi" w:hAnsiTheme="minorHAnsi"/>
              </w:rPr>
              <w:t>serviço</w:t>
            </w:r>
          </w:p>
        </w:tc>
        <w:tc>
          <w:tcPr>
            <w:tcW w:w="7791" w:type="dxa"/>
            <w:tcBorders>
              <w:top w:val="single" w:sz="4" w:space="0" w:color="auto"/>
            </w:tcBorders>
          </w:tcPr>
          <w:p w14:paraId="022C06CB" w14:textId="6064FDF6" w:rsidR="008A7D7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DEROP</w:t>
            </w:r>
            <w:r w:rsidR="008A7D75" w:rsidRPr="002D2DB1">
              <w:rPr>
                <w:rFonts w:asciiTheme="minorHAnsi" w:hAnsiTheme="minorHAnsi"/>
                <w:iCs/>
                <w:lang w:bidi="ar-SA"/>
              </w:rPr>
              <w:t xml:space="preserve"> </w:t>
            </w:r>
          </w:p>
        </w:tc>
      </w:tr>
      <w:tr w:rsidR="00993335" w:rsidRPr="004A0359" w14:paraId="022C06CF" w14:textId="77777777" w:rsidTr="1A609315">
        <w:tc>
          <w:tcPr>
            <w:tcW w:w="2737" w:type="dxa"/>
          </w:tcPr>
          <w:p w14:paraId="022C06CD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Pessoa para contato</w:t>
            </w:r>
          </w:p>
        </w:tc>
        <w:tc>
          <w:tcPr>
            <w:tcW w:w="7791" w:type="dxa"/>
          </w:tcPr>
          <w:p w14:paraId="022C06CE" w14:textId="592F7DD4" w:rsidR="0099333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 Washington Carvalho de Sousa</w:t>
            </w:r>
          </w:p>
        </w:tc>
      </w:tr>
      <w:tr w:rsidR="00993335" w:rsidRPr="00E330DB" w14:paraId="022C06D2" w14:textId="77777777" w:rsidTr="1A609315">
        <w:tc>
          <w:tcPr>
            <w:tcW w:w="2737" w:type="dxa"/>
            <w:tcBorders>
              <w:bottom w:val="single" w:sz="4" w:space="0" w:color="auto"/>
            </w:tcBorders>
          </w:tcPr>
          <w:p w14:paraId="022C06D0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Email</w:t>
            </w:r>
          </w:p>
        </w:tc>
        <w:tc>
          <w:tcPr>
            <w:tcW w:w="7791" w:type="dxa"/>
            <w:tcBorders>
              <w:bottom w:val="single" w:sz="4" w:space="0" w:color="auto"/>
            </w:tcBorders>
          </w:tcPr>
          <w:p w14:paraId="022C06D1" w14:textId="69838D03" w:rsidR="0099333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jorge.sousa@bcb.gov.br</w:t>
            </w:r>
          </w:p>
        </w:tc>
      </w:tr>
      <w:tr w:rsidR="00993335" w:rsidRPr="004A0359" w14:paraId="022C06D5" w14:textId="77777777" w:rsidTr="1A609315">
        <w:tc>
          <w:tcPr>
            <w:tcW w:w="2737" w:type="dxa"/>
            <w:tcBorders>
              <w:bottom w:val="single" w:sz="4" w:space="0" w:color="auto"/>
            </w:tcBorders>
          </w:tcPr>
          <w:p w14:paraId="022C06D3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Telefone</w:t>
            </w:r>
          </w:p>
        </w:tc>
        <w:tc>
          <w:tcPr>
            <w:tcW w:w="7791" w:type="dxa"/>
            <w:tcBorders>
              <w:bottom w:val="single" w:sz="4" w:space="0" w:color="auto"/>
            </w:tcBorders>
          </w:tcPr>
          <w:p w14:paraId="022C06D4" w14:textId="6EF03E1E" w:rsidR="0099333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(81) 2125-4782</w:t>
            </w:r>
          </w:p>
        </w:tc>
      </w:tr>
    </w:tbl>
    <w:p w14:paraId="022C06D6" w14:textId="77777777" w:rsidR="00CE1252" w:rsidRDefault="00CE1252" w:rsidP="1A609315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692"/>
        <w:gridCol w:w="7610"/>
      </w:tblGrid>
      <w:tr w:rsidR="004A4E83" w:rsidRPr="00E330DB" w14:paraId="022C06D9" w14:textId="77777777" w:rsidTr="002F2395">
        <w:tc>
          <w:tcPr>
            <w:tcW w:w="2692" w:type="dxa"/>
            <w:tcBorders>
              <w:top w:val="single" w:sz="4" w:space="0" w:color="auto"/>
            </w:tcBorders>
          </w:tcPr>
          <w:p w14:paraId="022C06D7" w14:textId="77777777" w:rsidR="004A4E83" w:rsidRPr="00AC41C4" w:rsidRDefault="004A4E83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Organização solicitante</w:t>
            </w:r>
          </w:p>
        </w:tc>
        <w:tc>
          <w:tcPr>
            <w:tcW w:w="7610" w:type="dxa"/>
            <w:tcBorders>
              <w:top w:val="single" w:sz="4" w:space="0" w:color="auto"/>
            </w:tcBorders>
          </w:tcPr>
          <w:p w14:paraId="022C06D8" w14:textId="032796C4" w:rsidR="008A7D7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DEROP</w:t>
            </w:r>
          </w:p>
        </w:tc>
      </w:tr>
      <w:tr w:rsidR="00993335" w:rsidRPr="002F2395" w14:paraId="022C06DC" w14:textId="77777777" w:rsidTr="002F2395">
        <w:tc>
          <w:tcPr>
            <w:tcW w:w="2692" w:type="dxa"/>
          </w:tcPr>
          <w:p w14:paraId="022C06DA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Pessoa para contato</w:t>
            </w:r>
          </w:p>
        </w:tc>
        <w:tc>
          <w:tcPr>
            <w:tcW w:w="7610" w:type="dxa"/>
          </w:tcPr>
          <w:p w14:paraId="022C06DB" w14:textId="2F1A9953" w:rsidR="0099333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 Washington Carvalho de Sousa</w:t>
            </w:r>
          </w:p>
        </w:tc>
      </w:tr>
      <w:tr w:rsidR="00993335" w:rsidRPr="00470429" w14:paraId="022C06DF" w14:textId="77777777" w:rsidTr="002F2395">
        <w:tc>
          <w:tcPr>
            <w:tcW w:w="2692" w:type="dxa"/>
          </w:tcPr>
          <w:p w14:paraId="022C06DD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Email</w:t>
            </w:r>
          </w:p>
        </w:tc>
        <w:tc>
          <w:tcPr>
            <w:tcW w:w="7610" w:type="dxa"/>
          </w:tcPr>
          <w:p w14:paraId="022C06DE" w14:textId="12280B78" w:rsidR="0099333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jorge.sousa@bcb.gov.br</w:t>
            </w:r>
          </w:p>
        </w:tc>
      </w:tr>
      <w:tr w:rsidR="00993335" w:rsidRPr="004A0359" w14:paraId="022C06E2" w14:textId="77777777" w:rsidTr="002F2395">
        <w:tc>
          <w:tcPr>
            <w:tcW w:w="2692" w:type="dxa"/>
          </w:tcPr>
          <w:p w14:paraId="022C06E0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Telefone</w:t>
            </w:r>
          </w:p>
        </w:tc>
        <w:tc>
          <w:tcPr>
            <w:tcW w:w="7610" w:type="dxa"/>
          </w:tcPr>
          <w:p w14:paraId="022C06E1" w14:textId="40C9C981" w:rsidR="0099333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(81) 2125-4782</w:t>
            </w:r>
          </w:p>
        </w:tc>
      </w:tr>
    </w:tbl>
    <w:p w14:paraId="316874FC" w14:textId="77777777" w:rsidR="00B87F31" w:rsidRDefault="00B87F31" w:rsidP="1A609315"/>
    <w:p w14:paraId="071EDE9C" w14:textId="028D3A5C" w:rsidR="0025563C" w:rsidRDefault="007C0F3B" w:rsidP="0025563C">
      <w:pPr>
        <w:pStyle w:val="Ttulo2"/>
        <w:ind w:left="426"/>
      </w:pPr>
      <w:bookmarkStart w:id="3" w:name="_Toc4055919"/>
      <w:bookmarkStart w:id="4" w:name="_Toc175581254"/>
      <w:r>
        <w:t>P</w:t>
      </w:r>
      <w:r w:rsidR="0025563C">
        <w:t>roblema e/ou oportunidade de negócio</w:t>
      </w:r>
      <w:bookmarkEnd w:id="3"/>
      <w:bookmarkEnd w:id="4"/>
    </w:p>
    <w:p w14:paraId="092EC7F9" w14:textId="77777777" w:rsidR="00E90ECB" w:rsidRDefault="00E90ECB" w:rsidP="00E90ECB">
      <w:pPr>
        <w:pStyle w:val="Corpodetexto"/>
        <w:numPr>
          <w:ilvl w:val="0"/>
          <w:numId w:val="20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 xml:space="preserve">Necessidade de alterar o </w:t>
      </w:r>
      <w:r w:rsidRPr="00E90ECB">
        <w:rPr>
          <w:rFonts w:asciiTheme="minorHAnsi" w:hAnsiTheme="minorHAnsi"/>
          <w:bCs w:val="0"/>
          <w:iCs/>
          <w:lang w:eastAsia="en-US"/>
        </w:rPr>
        <w:t>cronograma de reembolso</w:t>
      </w:r>
      <w:r>
        <w:rPr>
          <w:rFonts w:asciiTheme="minorHAnsi" w:hAnsiTheme="minorHAnsi"/>
          <w:bCs w:val="0"/>
          <w:iCs/>
          <w:lang w:eastAsia="en-US"/>
        </w:rPr>
        <w:t xml:space="preserve"> de uma destinação.</w:t>
      </w:r>
    </w:p>
    <w:p w14:paraId="652641C8" w14:textId="4AC5FC91" w:rsidR="0011711D" w:rsidRDefault="0011711D" w:rsidP="00E90ECB">
      <w:pPr>
        <w:pStyle w:val="Corpodetexto"/>
        <w:numPr>
          <w:ilvl w:val="0"/>
          <w:numId w:val="20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>Necessidade de uma IF (instituição financeira) marcar</w:t>
      </w:r>
      <w:r w:rsidRPr="0011711D">
        <w:rPr>
          <w:rFonts w:asciiTheme="minorHAnsi" w:hAnsiTheme="minorHAnsi"/>
          <w:bCs w:val="0"/>
          <w:iCs/>
          <w:lang w:eastAsia="en-US"/>
        </w:rPr>
        <w:t xml:space="preserve"> outra IF como cumpridora da exigibilidade.</w:t>
      </w:r>
    </w:p>
    <w:p w14:paraId="6BE15E36" w14:textId="026982F6" w:rsidR="0029697C" w:rsidRDefault="0029697C" w:rsidP="0029697C">
      <w:pPr>
        <w:pStyle w:val="Corpodetexto"/>
        <w:numPr>
          <w:ilvl w:val="0"/>
          <w:numId w:val="20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>Necessidade de informar i</w:t>
      </w:r>
      <w:r w:rsidRPr="0029697C">
        <w:rPr>
          <w:rFonts w:asciiTheme="minorHAnsi" w:hAnsiTheme="minorHAnsi"/>
          <w:bCs w:val="0"/>
          <w:iCs/>
          <w:lang w:eastAsia="en-US"/>
        </w:rPr>
        <w:t xml:space="preserve">ndicador de </w:t>
      </w:r>
      <w:r>
        <w:rPr>
          <w:rFonts w:asciiTheme="minorHAnsi" w:hAnsiTheme="minorHAnsi"/>
          <w:bCs w:val="0"/>
          <w:iCs/>
          <w:lang w:eastAsia="en-US"/>
        </w:rPr>
        <w:t>c</w:t>
      </w:r>
      <w:r w:rsidRPr="0029697C">
        <w:rPr>
          <w:rFonts w:asciiTheme="minorHAnsi" w:hAnsiTheme="minorHAnsi"/>
          <w:bCs w:val="0"/>
          <w:iCs/>
          <w:lang w:eastAsia="en-US"/>
        </w:rPr>
        <w:t xml:space="preserve">onformidade do </w:t>
      </w:r>
      <w:r>
        <w:rPr>
          <w:rFonts w:asciiTheme="minorHAnsi" w:hAnsiTheme="minorHAnsi"/>
          <w:bCs w:val="0"/>
          <w:iCs/>
          <w:lang w:eastAsia="en-US"/>
        </w:rPr>
        <w:t>i</w:t>
      </w:r>
      <w:r w:rsidRPr="0029697C">
        <w:rPr>
          <w:rFonts w:asciiTheme="minorHAnsi" w:hAnsiTheme="minorHAnsi"/>
          <w:bCs w:val="0"/>
          <w:iCs/>
          <w:lang w:eastAsia="en-US"/>
        </w:rPr>
        <w:t xml:space="preserve">móvel </w:t>
      </w:r>
      <w:r>
        <w:rPr>
          <w:rFonts w:asciiTheme="minorHAnsi" w:hAnsiTheme="minorHAnsi"/>
          <w:bCs w:val="0"/>
          <w:iCs/>
          <w:lang w:eastAsia="en-US"/>
        </w:rPr>
        <w:t>r</w:t>
      </w:r>
      <w:r w:rsidRPr="0029697C">
        <w:rPr>
          <w:rFonts w:asciiTheme="minorHAnsi" w:hAnsiTheme="minorHAnsi"/>
          <w:bCs w:val="0"/>
          <w:iCs/>
          <w:lang w:eastAsia="en-US"/>
        </w:rPr>
        <w:t>ura</w:t>
      </w:r>
      <w:r>
        <w:rPr>
          <w:rFonts w:asciiTheme="minorHAnsi" w:hAnsiTheme="minorHAnsi"/>
          <w:bCs w:val="0"/>
          <w:iCs/>
          <w:lang w:eastAsia="en-US"/>
        </w:rPr>
        <w:t>l.</w:t>
      </w:r>
    </w:p>
    <w:p w14:paraId="5585E381" w14:textId="4B95EA5E" w:rsidR="00EB5E27" w:rsidRDefault="00EB5E27" w:rsidP="00EB5E27">
      <w:pPr>
        <w:pStyle w:val="Corpodetexto"/>
        <w:numPr>
          <w:ilvl w:val="0"/>
          <w:numId w:val="20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 xml:space="preserve">Necessidade de informar </w:t>
      </w:r>
      <w:r w:rsidR="00876176">
        <w:rPr>
          <w:rFonts w:asciiTheme="minorHAnsi" w:hAnsiTheme="minorHAnsi"/>
          <w:bCs w:val="0"/>
          <w:iCs/>
          <w:lang w:eastAsia="en-US"/>
        </w:rPr>
        <w:t>tipo</w:t>
      </w:r>
      <w:r w:rsidRPr="0029697C">
        <w:rPr>
          <w:rFonts w:asciiTheme="minorHAnsi" w:hAnsiTheme="minorHAnsi"/>
          <w:bCs w:val="0"/>
          <w:iCs/>
          <w:lang w:eastAsia="en-US"/>
        </w:rPr>
        <w:t xml:space="preserve"> de </w:t>
      </w:r>
      <w:r>
        <w:rPr>
          <w:rFonts w:asciiTheme="minorHAnsi" w:hAnsiTheme="minorHAnsi"/>
          <w:bCs w:val="0"/>
          <w:iCs/>
          <w:lang w:eastAsia="en-US"/>
        </w:rPr>
        <w:t>c</w:t>
      </w:r>
      <w:r w:rsidRPr="0029697C">
        <w:rPr>
          <w:rFonts w:asciiTheme="minorHAnsi" w:hAnsiTheme="minorHAnsi"/>
          <w:bCs w:val="0"/>
          <w:iCs/>
          <w:lang w:eastAsia="en-US"/>
        </w:rPr>
        <w:t xml:space="preserve">onformidade </w:t>
      </w:r>
      <w:r>
        <w:rPr>
          <w:rFonts w:asciiTheme="minorHAnsi" w:hAnsiTheme="minorHAnsi"/>
          <w:bCs w:val="0"/>
          <w:iCs/>
          <w:lang w:eastAsia="en-US"/>
        </w:rPr>
        <w:t>outros, para situações não previstas nos demais indicadores de conformidade.</w:t>
      </w:r>
    </w:p>
    <w:p w14:paraId="69F3869E" w14:textId="1949AEB8" w:rsidR="00CD5370" w:rsidRDefault="00CD5370" w:rsidP="00EB5E27">
      <w:pPr>
        <w:pStyle w:val="Corpodetexto"/>
        <w:numPr>
          <w:ilvl w:val="0"/>
          <w:numId w:val="20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>E</w:t>
      </w:r>
      <w:r w:rsidR="008A186E">
        <w:rPr>
          <w:rFonts w:asciiTheme="minorHAnsi" w:hAnsiTheme="minorHAnsi"/>
          <w:bCs w:val="0"/>
          <w:iCs/>
          <w:lang w:eastAsia="en-US"/>
        </w:rPr>
        <w:t>xclui</w:t>
      </w:r>
      <w:r>
        <w:rPr>
          <w:rFonts w:asciiTheme="minorHAnsi" w:hAnsiTheme="minorHAnsi"/>
          <w:bCs w:val="0"/>
          <w:iCs/>
          <w:lang w:eastAsia="en-US"/>
        </w:rPr>
        <w:t xml:space="preserve">r a mensagem </w:t>
      </w:r>
      <w:r w:rsidRPr="00E90ECB">
        <w:rPr>
          <w:rFonts w:asciiTheme="minorHAnsi" w:hAnsiTheme="minorHAnsi"/>
          <w:bCs w:val="0"/>
          <w:iCs/>
          <w:lang w:eastAsia="en-US"/>
        </w:rPr>
        <w:t>COR000</w:t>
      </w:r>
      <w:r>
        <w:rPr>
          <w:rFonts w:asciiTheme="minorHAnsi" w:hAnsiTheme="minorHAnsi"/>
          <w:bCs w:val="0"/>
          <w:iCs/>
          <w:lang w:eastAsia="en-US"/>
        </w:rPr>
        <w:t>4.</w:t>
      </w:r>
    </w:p>
    <w:p w14:paraId="4A408750" w14:textId="77777777" w:rsidR="00E3432F" w:rsidRDefault="00E3432F" w:rsidP="00E3432F">
      <w:pPr>
        <w:pStyle w:val="Corpodetexto"/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</w:p>
    <w:p w14:paraId="79FE86CB" w14:textId="6E8BAC79" w:rsidR="0025563C" w:rsidRPr="005D7F90" w:rsidRDefault="007C0F3B" w:rsidP="0025563C">
      <w:pPr>
        <w:pStyle w:val="Ttulo2"/>
        <w:ind w:left="426"/>
      </w:pPr>
      <w:bookmarkStart w:id="5" w:name="_Toc4055920"/>
      <w:bookmarkStart w:id="6" w:name="_Toc175581255"/>
      <w:r>
        <w:t>S</w:t>
      </w:r>
      <w:r w:rsidR="0025563C" w:rsidRPr="00C709E1">
        <w:t>olicitação</w:t>
      </w:r>
      <w:bookmarkEnd w:id="5"/>
      <w:bookmarkEnd w:id="6"/>
    </w:p>
    <w:p w14:paraId="4CDDBEBA" w14:textId="363B50F8" w:rsidR="00865B98" w:rsidRDefault="00865B98" w:rsidP="00865B98">
      <w:pPr>
        <w:pStyle w:val="Corpodetexto"/>
        <w:numPr>
          <w:ilvl w:val="0"/>
          <w:numId w:val="27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E90ECB">
        <w:rPr>
          <w:rFonts w:asciiTheme="minorHAnsi" w:hAnsiTheme="minorHAnsi"/>
          <w:bCs w:val="0"/>
          <w:iCs/>
          <w:lang w:eastAsia="en-US"/>
        </w:rPr>
        <w:t xml:space="preserve">Incluir o </w:t>
      </w:r>
      <w:r>
        <w:rPr>
          <w:rFonts w:asciiTheme="minorHAnsi" w:hAnsiTheme="minorHAnsi"/>
          <w:bCs w:val="0"/>
          <w:iCs/>
          <w:lang w:eastAsia="en-US"/>
        </w:rPr>
        <w:t xml:space="preserve">cronograma de reembolso </w:t>
      </w:r>
      <w:r w:rsidRPr="00E90ECB">
        <w:rPr>
          <w:rFonts w:asciiTheme="minorHAnsi" w:hAnsiTheme="minorHAnsi"/>
          <w:bCs w:val="0"/>
          <w:iCs/>
          <w:lang w:eastAsia="en-US"/>
        </w:rPr>
        <w:t>na COR0005 (</w:t>
      </w:r>
      <w:r w:rsidRPr="00E90ECB">
        <w:rPr>
          <w:rFonts w:ascii="Calibri" w:hAnsi="Calibri"/>
        </w:rPr>
        <w:t>Grupo_COR0005_Parcl)</w:t>
      </w:r>
      <w:r>
        <w:rPr>
          <w:rFonts w:asciiTheme="minorHAnsi" w:hAnsiTheme="minorHAnsi"/>
          <w:bCs w:val="0"/>
          <w:iCs/>
          <w:lang w:eastAsia="en-US"/>
        </w:rPr>
        <w:t>.</w:t>
      </w:r>
    </w:p>
    <w:p w14:paraId="2A8B1F09" w14:textId="36326BB2" w:rsidR="00D407B0" w:rsidRDefault="00D407B0" w:rsidP="00865B98">
      <w:pPr>
        <w:pStyle w:val="Corpodetexto"/>
        <w:numPr>
          <w:ilvl w:val="0"/>
          <w:numId w:val="27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lastRenderedPageBreak/>
        <w:t xml:space="preserve">Criar campo </w:t>
      </w:r>
      <w:r w:rsidRPr="00BB3539">
        <w:rPr>
          <w:rFonts w:asciiTheme="minorHAnsi" w:hAnsiTheme="minorHAnsi"/>
          <w:color w:val="000000"/>
        </w:rPr>
        <w:t xml:space="preserve">CNPJ Base Instituição </w:t>
      </w:r>
      <w:r w:rsidRPr="00D407B0">
        <w:rPr>
          <w:rFonts w:asciiTheme="minorHAnsi" w:hAnsiTheme="minorHAnsi"/>
          <w:color w:val="000000"/>
        </w:rPr>
        <w:t xml:space="preserve">Exigibilidade </w:t>
      </w:r>
      <w:r>
        <w:rPr>
          <w:rFonts w:asciiTheme="minorHAnsi" w:hAnsiTheme="minorHAnsi"/>
          <w:color w:val="000000"/>
        </w:rPr>
        <w:t>(</w:t>
      </w:r>
      <w:proofErr w:type="spellStart"/>
      <w:r w:rsidRPr="005B3C98">
        <w:rPr>
          <w:rFonts w:asciiTheme="minorHAnsi" w:hAnsiTheme="minorHAnsi"/>
          <w:color w:val="000000"/>
        </w:rPr>
        <w:t>CNPJBaseInst</w:t>
      </w:r>
      <w:r w:rsidRPr="00D407B0">
        <w:rPr>
          <w:rFonts w:asciiTheme="minorHAnsi" w:hAnsiTheme="minorHAnsi"/>
          <w:color w:val="000000"/>
        </w:rPr>
        <w:t>Exigldd</w:t>
      </w:r>
      <w:proofErr w:type="spellEnd"/>
      <w:r>
        <w:rPr>
          <w:rFonts w:asciiTheme="minorHAnsi" w:hAnsiTheme="minorHAnsi"/>
          <w:color w:val="000000"/>
        </w:rPr>
        <w:t>)</w:t>
      </w:r>
      <w:r>
        <w:rPr>
          <w:rFonts w:asciiTheme="minorHAnsi" w:hAnsiTheme="minorHAnsi"/>
          <w:bCs w:val="0"/>
          <w:iCs/>
          <w:lang w:eastAsia="en-US"/>
        </w:rPr>
        <w:t xml:space="preserve"> nas mensagens COR0001, COR0003R1 e COR0005.</w:t>
      </w:r>
    </w:p>
    <w:p w14:paraId="1AA2C201" w14:textId="700481DA" w:rsidR="0029697C" w:rsidRDefault="0029697C" w:rsidP="0029697C">
      <w:pPr>
        <w:pStyle w:val="Corpodetexto"/>
        <w:numPr>
          <w:ilvl w:val="0"/>
          <w:numId w:val="27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DD362B">
        <w:rPr>
          <w:rFonts w:asciiTheme="minorHAnsi" w:hAnsiTheme="minorHAnsi"/>
          <w:bCs w:val="0"/>
          <w:iCs/>
          <w:lang w:eastAsia="en-US"/>
        </w:rPr>
        <w:t xml:space="preserve">Criar </w:t>
      </w:r>
      <w:r>
        <w:rPr>
          <w:rFonts w:asciiTheme="minorHAnsi" w:hAnsiTheme="minorHAnsi"/>
          <w:bCs w:val="0"/>
          <w:iCs/>
          <w:lang w:eastAsia="en-US"/>
        </w:rPr>
        <w:t xml:space="preserve">campo </w:t>
      </w:r>
      <w:r w:rsidRPr="00ED5B2D">
        <w:rPr>
          <w:rFonts w:asciiTheme="minorHAnsi" w:hAnsiTheme="minorHAnsi"/>
          <w:iCs/>
        </w:rPr>
        <w:t xml:space="preserve">Indicador Conformidade </w:t>
      </w:r>
      <w:r w:rsidR="00C42D22">
        <w:rPr>
          <w:rFonts w:asciiTheme="minorHAnsi" w:hAnsiTheme="minorHAnsi"/>
          <w:iCs/>
        </w:rPr>
        <w:t>Imóvel Rural</w:t>
      </w:r>
      <w:r w:rsidR="005E4DD4">
        <w:rPr>
          <w:rFonts w:asciiTheme="minorHAnsi" w:hAnsiTheme="minorHAnsi"/>
          <w:iCs/>
        </w:rPr>
        <w:t xml:space="preserve"> (</w:t>
      </w:r>
      <w:proofErr w:type="spellStart"/>
      <w:r w:rsidR="005E4DD4" w:rsidRPr="005E4DD4">
        <w:rPr>
          <w:rFonts w:asciiTheme="minorHAnsi" w:hAnsiTheme="minorHAnsi"/>
          <w:iCs/>
        </w:rPr>
        <w:t>IndrConfddImovlRural</w:t>
      </w:r>
      <w:proofErr w:type="spellEnd"/>
      <w:r w:rsidR="005E4DD4">
        <w:rPr>
          <w:rFonts w:asciiTheme="minorHAnsi" w:hAnsiTheme="minorHAnsi"/>
          <w:iCs/>
        </w:rPr>
        <w:t>)</w:t>
      </w:r>
      <w:r w:rsidR="00C42D22">
        <w:rPr>
          <w:rFonts w:asciiTheme="minorHAnsi" w:hAnsiTheme="minorHAnsi"/>
          <w:iCs/>
        </w:rPr>
        <w:t xml:space="preserve"> </w:t>
      </w:r>
      <w:r>
        <w:rPr>
          <w:rFonts w:asciiTheme="minorHAnsi" w:hAnsiTheme="minorHAnsi"/>
          <w:bCs w:val="0"/>
          <w:iCs/>
          <w:lang w:eastAsia="en-US"/>
        </w:rPr>
        <w:t>nas mensagens COR0001 e COR0003R1.</w:t>
      </w:r>
    </w:p>
    <w:p w14:paraId="4BA8D5F0" w14:textId="43BFF8AB" w:rsidR="00EB5E27" w:rsidRDefault="00EB5E27" w:rsidP="00EB5E27">
      <w:pPr>
        <w:pStyle w:val="Corpodetexto"/>
        <w:numPr>
          <w:ilvl w:val="0"/>
          <w:numId w:val="27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DD362B">
        <w:rPr>
          <w:rFonts w:asciiTheme="minorHAnsi" w:hAnsiTheme="minorHAnsi"/>
          <w:bCs w:val="0"/>
          <w:iCs/>
          <w:lang w:eastAsia="en-US"/>
        </w:rPr>
        <w:t xml:space="preserve">Criar </w:t>
      </w:r>
      <w:r>
        <w:rPr>
          <w:rFonts w:asciiTheme="minorHAnsi" w:hAnsiTheme="minorHAnsi"/>
          <w:bCs w:val="0"/>
          <w:iCs/>
          <w:lang w:eastAsia="en-US"/>
        </w:rPr>
        <w:t xml:space="preserve">campo </w:t>
      </w:r>
      <w:r w:rsidR="007C0F3B">
        <w:rPr>
          <w:rFonts w:asciiTheme="minorHAnsi" w:hAnsiTheme="minorHAnsi"/>
          <w:iCs/>
        </w:rPr>
        <w:t>Tipo</w:t>
      </w:r>
      <w:r w:rsidRPr="00ED5B2D">
        <w:rPr>
          <w:rFonts w:asciiTheme="minorHAnsi" w:hAnsiTheme="minorHAnsi"/>
          <w:iCs/>
        </w:rPr>
        <w:t xml:space="preserve"> Conformidade </w:t>
      </w:r>
      <w:r>
        <w:rPr>
          <w:rFonts w:asciiTheme="minorHAnsi" w:hAnsiTheme="minorHAnsi"/>
          <w:iCs/>
        </w:rPr>
        <w:t>Outros</w:t>
      </w:r>
      <w:r w:rsidR="005E4DD4">
        <w:rPr>
          <w:rFonts w:asciiTheme="minorHAnsi" w:hAnsiTheme="minorHAnsi"/>
          <w:iCs/>
        </w:rPr>
        <w:t xml:space="preserve"> (</w:t>
      </w:r>
      <w:proofErr w:type="spellStart"/>
      <w:r w:rsidR="007C0F3B">
        <w:rPr>
          <w:rFonts w:asciiTheme="minorHAnsi" w:hAnsiTheme="minorHAnsi"/>
          <w:iCs/>
        </w:rPr>
        <w:t>Tp</w:t>
      </w:r>
      <w:r w:rsidR="005E4DD4" w:rsidRPr="005E4DD4">
        <w:rPr>
          <w:rFonts w:asciiTheme="minorHAnsi" w:hAnsiTheme="minorHAnsi"/>
          <w:iCs/>
        </w:rPr>
        <w:t>ConfddOtr</w:t>
      </w:r>
      <w:proofErr w:type="spellEnd"/>
      <w:r w:rsidR="005E4DD4">
        <w:rPr>
          <w:rFonts w:asciiTheme="minorHAnsi" w:hAnsiTheme="minorHAnsi"/>
          <w:iCs/>
        </w:rPr>
        <w:t>)</w:t>
      </w:r>
      <w:r>
        <w:rPr>
          <w:rFonts w:asciiTheme="minorHAnsi" w:hAnsiTheme="minorHAnsi"/>
          <w:iCs/>
        </w:rPr>
        <w:t xml:space="preserve"> </w:t>
      </w:r>
      <w:r>
        <w:rPr>
          <w:rFonts w:asciiTheme="minorHAnsi" w:hAnsiTheme="minorHAnsi"/>
          <w:bCs w:val="0"/>
          <w:iCs/>
          <w:lang w:eastAsia="en-US"/>
        </w:rPr>
        <w:t>nas mensagens COR0001 e COR0003R1.</w:t>
      </w:r>
    </w:p>
    <w:p w14:paraId="3BFBD997" w14:textId="3082A31A" w:rsidR="002025BA" w:rsidRDefault="008A186E" w:rsidP="004D0F19">
      <w:pPr>
        <w:pStyle w:val="Corpodetexto"/>
        <w:numPr>
          <w:ilvl w:val="0"/>
          <w:numId w:val="27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>Exclui</w:t>
      </w:r>
      <w:r w:rsidR="000274B8" w:rsidRPr="009473D5">
        <w:rPr>
          <w:rFonts w:asciiTheme="minorHAnsi" w:hAnsiTheme="minorHAnsi"/>
          <w:bCs w:val="0"/>
          <w:iCs/>
          <w:lang w:eastAsia="en-US"/>
        </w:rPr>
        <w:t>r a mensagem COR0004.</w:t>
      </w:r>
    </w:p>
    <w:p w14:paraId="236ECAF8" w14:textId="77777777" w:rsidR="007C0F3B" w:rsidRPr="009473D5" w:rsidRDefault="007C0F3B" w:rsidP="007C0F3B">
      <w:pPr>
        <w:pStyle w:val="Corpodetexto"/>
        <w:spacing w:before="120" w:after="0" w:line="240" w:lineRule="atLeast"/>
        <w:ind w:left="720"/>
        <w:rPr>
          <w:rFonts w:asciiTheme="minorHAnsi" w:hAnsiTheme="minorHAnsi"/>
          <w:bCs w:val="0"/>
          <w:iCs/>
          <w:lang w:eastAsia="en-US"/>
        </w:rPr>
      </w:pPr>
    </w:p>
    <w:p w14:paraId="66704453" w14:textId="52259BDD" w:rsidR="00D77EEA" w:rsidRDefault="007C0F3B" w:rsidP="00D77EEA">
      <w:pPr>
        <w:pStyle w:val="Ttulo2"/>
        <w:ind w:left="425" w:hanging="374"/>
      </w:pPr>
      <w:bookmarkStart w:id="7" w:name="_Toc175581256"/>
      <w:r>
        <w:t>G</w:t>
      </w:r>
      <w:r w:rsidR="00D42B77">
        <w:t>rupos</w:t>
      </w:r>
      <w:r w:rsidR="008422E2">
        <w:t xml:space="preserve"> de usuários e benefícios</w:t>
      </w:r>
      <w:bookmarkEnd w:id="7"/>
    </w:p>
    <w:p w14:paraId="0B9675C2" w14:textId="77777777" w:rsidR="0013447A" w:rsidRPr="0013447A" w:rsidRDefault="0013447A" w:rsidP="0013447A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217"/>
        <w:gridCol w:w="8085"/>
      </w:tblGrid>
      <w:tr w:rsidR="00770141" w:rsidRPr="004A0359" w14:paraId="022C06F6" w14:textId="77777777" w:rsidTr="1A609315">
        <w:tc>
          <w:tcPr>
            <w:tcW w:w="2247" w:type="dxa"/>
          </w:tcPr>
          <w:p w14:paraId="022C06F3" w14:textId="77777777" w:rsidR="00770141" w:rsidRPr="00462A90" w:rsidRDefault="00770141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462A90">
              <w:rPr>
                <w:rFonts w:asciiTheme="minorHAnsi" w:hAnsiTheme="minorHAnsi"/>
              </w:rPr>
              <w:t>Grupo de usuários</w:t>
            </w:r>
          </w:p>
        </w:tc>
        <w:tc>
          <w:tcPr>
            <w:tcW w:w="8281" w:type="dxa"/>
          </w:tcPr>
          <w:p w14:paraId="022C06F5" w14:textId="52C23404" w:rsidR="00F66D64" w:rsidRPr="002D2DB1" w:rsidRDefault="003B0396" w:rsidP="00BD1767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2D2DB1">
              <w:rPr>
                <w:rFonts w:asciiTheme="minorHAnsi" w:hAnsiTheme="minorHAnsi"/>
                <w:iCs/>
                <w:lang w:bidi="ar-SA"/>
              </w:rPr>
              <w:t>Banco Central do Brasil</w:t>
            </w:r>
          </w:p>
        </w:tc>
      </w:tr>
      <w:tr w:rsidR="00B02357" w:rsidRPr="00E330DB" w14:paraId="022C06FD" w14:textId="77777777" w:rsidTr="1A609315">
        <w:tc>
          <w:tcPr>
            <w:tcW w:w="2247" w:type="dxa"/>
          </w:tcPr>
          <w:p w14:paraId="022C06F7" w14:textId="77777777" w:rsidR="00B02357" w:rsidRPr="00462A90" w:rsidRDefault="00B02357" w:rsidP="00184A74">
            <w:pPr>
              <w:spacing w:beforeLines="60" w:before="144" w:after="0" w:line="240" w:lineRule="auto"/>
              <w:ind w:left="57"/>
              <w:rPr>
                <w:rFonts w:asciiTheme="minorHAnsi" w:hAnsiTheme="minorHAnsi"/>
              </w:rPr>
            </w:pPr>
            <w:r w:rsidRPr="00462A90">
              <w:rPr>
                <w:rFonts w:asciiTheme="minorHAnsi" w:hAnsiTheme="minorHAnsi"/>
              </w:rPr>
              <w:t>Benefício(s)</w:t>
            </w:r>
          </w:p>
        </w:tc>
        <w:tc>
          <w:tcPr>
            <w:tcW w:w="8281" w:type="dxa"/>
          </w:tcPr>
          <w:p w14:paraId="022C06FC" w14:textId="116D2D54" w:rsidR="00804846" w:rsidRPr="000A4F48" w:rsidRDefault="00DB0756" w:rsidP="000A4F48">
            <w:pPr>
              <w:spacing w:beforeLines="60" w:before="144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Otimização do processamento de atualização de dados no Sicor.</w:t>
            </w:r>
          </w:p>
        </w:tc>
      </w:tr>
    </w:tbl>
    <w:p w14:paraId="022C06FF" w14:textId="77777777" w:rsidR="00A57D90" w:rsidRDefault="00A57D90" w:rsidP="1A609315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219"/>
        <w:gridCol w:w="8083"/>
      </w:tblGrid>
      <w:tr w:rsidR="00A820C2" w:rsidRPr="004A0359" w14:paraId="022C0703" w14:textId="77777777" w:rsidTr="1A609315">
        <w:tc>
          <w:tcPr>
            <w:tcW w:w="2247" w:type="dxa"/>
          </w:tcPr>
          <w:p w14:paraId="022C0700" w14:textId="77777777" w:rsidR="00A820C2" w:rsidRPr="00462A90" w:rsidRDefault="00A820C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bookmarkStart w:id="8" w:name="_Ref345407925"/>
            <w:r w:rsidRPr="00462A90">
              <w:rPr>
                <w:rFonts w:asciiTheme="minorHAnsi" w:hAnsiTheme="minorHAnsi"/>
              </w:rPr>
              <w:t>Grupo de usuários</w:t>
            </w:r>
          </w:p>
        </w:tc>
        <w:tc>
          <w:tcPr>
            <w:tcW w:w="8281" w:type="dxa"/>
          </w:tcPr>
          <w:p w14:paraId="022C0702" w14:textId="0AAABA85" w:rsidR="00A820C2" w:rsidRPr="002D2DB1" w:rsidRDefault="003B0396" w:rsidP="00BD1767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2D2DB1">
              <w:rPr>
                <w:rFonts w:asciiTheme="minorHAnsi" w:hAnsiTheme="minorHAnsi"/>
                <w:iCs/>
                <w:lang w:bidi="ar-SA"/>
              </w:rPr>
              <w:t>Instituiç</w:t>
            </w:r>
            <w:r w:rsidR="00142E95" w:rsidRPr="002D2DB1">
              <w:rPr>
                <w:rFonts w:asciiTheme="minorHAnsi" w:hAnsiTheme="minorHAnsi"/>
                <w:iCs/>
                <w:lang w:bidi="ar-SA"/>
              </w:rPr>
              <w:t>ões</w:t>
            </w:r>
            <w:r w:rsidRPr="002D2DB1">
              <w:rPr>
                <w:rFonts w:asciiTheme="minorHAnsi" w:hAnsiTheme="minorHAnsi"/>
                <w:iCs/>
                <w:lang w:bidi="ar-SA"/>
              </w:rPr>
              <w:t xml:space="preserve"> Financeira</w:t>
            </w:r>
            <w:r w:rsidR="00142E95" w:rsidRPr="002D2DB1">
              <w:rPr>
                <w:rFonts w:asciiTheme="minorHAnsi" w:hAnsiTheme="minorHAnsi"/>
                <w:iCs/>
                <w:lang w:bidi="ar-SA"/>
              </w:rPr>
              <w:t>s</w:t>
            </w:r>
          </w:p>
        </w:tc>
      </w:tr>
      <w:tr w:rsidR="00A820C2" w:rsidRPr="00E330DB" w14:paraId="022C0707" w14:textId="77777777" w:rsidTr="1A609315">
        <w:tc>
          <w:tcPr>
            <w:tcW w:w="2247" w:type="dxa"/>
          </w:tcPr>
          <w:p w14:paraId="022C0704" w14:textId="77777777" w:rsidR="00A820C2" w:rsidRPr="00462A90" w:rsidRDefault="00A820C2" w:rsidP="00184A74">
            <w:pPr>
              <w:spacing w:beforeLines="60" w:before="144" w:after="0" w:line="240" w:lineRule="auto"/>
              <w:ind w:left="57"/>
              <w:rPr>
                <w:rFonts w:asciiTheme="minorHAnsi" w:hAnsiTheme="minorHAnsi"/>
              </w:rPr>
            </w:pPr>
            <w:r w:rsidRPr="00462A90">
              <w:rPr>
                <w:rFonts w:asciiTheme="minorHAnsi" w:hAnsiTheme="minorHAnsi"/>
              </w:rPr>
              <w:t>Benefício(s)</w:t>
            </w:r>
          </w:p>
        </w:tc>
        <w:tc>
          <w:tcPr>
            <w:tcW w:w="8281" w:type="dxa"/>
          </w:tcPr>
          <w:p w14:paraId="022C0706" w14:textId="121B0593" w:rsidR="00804846" w:rsidRPr="00756401" w:rsidRDefault="00804846" w:rsidP="000A4F48">
            <w:pPr>
              <w:spacing w:beforeLines="60" w:before="144" w:after="0" w:line="240" w:lineRule="auto"/>
              <w:ind w:left="57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Diminuição de volume de dados de atualização enviados ao Bacen.</w:t>
            </w:r>
          </w:p>
        </w:tc>
      </w:tr>
    </w:tbl>
    <w:p w14:paraId="022C0708" w14:textId="77777777" w:rsidR="000D7A3C" w:rsidRDefault="000D7A3C" w:rsidP="1A609315"/>
    <w:p w14:paraId="022C0709" w14:textId="38928561" w:rsidR="009B3FCA" w:rsidRPr="006C6135" w:rsidRDefault="007C0F3B" w:rsidP="007630D0">
      <w:pPr>
        <w:pStyle w:val="Ttulo2"/>
        <w:ind w:left="426"/>
      </w:pPr>
      <w:bookmarkStart w:id="9" w:name="_Toc175581257"/>
      <w:r>
        <w:t>C</w:t>
      </w:r>
      <w:r w:rsidR="0075032D" w:rsidRPr="006C6135">
        <w:t>enários de negócio</w:t>
      </w:r>
      <w:bookmarkEnd w:id="9"/>
    </w:p>
    <w:p w14:paraId="5A3B715D" w14:textId="77777777" w:rsidR="001D53DA" w:rsidRDefault="001D53DA" w:rsidP="001D53DA">
      <w:pPr>
        <w:pStyle w:val="PargrafodaLista"/>
        <w:numPr>
          <w:ilvl w:val="0"/>
          <w:numId w:val="24"/>
        </w:numPr>
        <w:jc w:val="both"/>
        <w:rPr>
          <w:rFonts w:asciiTheme="minorHAnsi" w:hAnsiTheme="minorHAnsi"/>
          <w:bCs/>
          <w:iCs/>
        </w:rPr>
      </w:pPr>
      <w:bookmarkStart w:id="10" w:name="_Toc345421423"/>
      <w:bookmarkEnd w:id="8"/>
      <w:r w:rsidRPr="00756401">
        <w:rPr>
          <w:rFonts w:asciiTheme="minorHAnsi" w:hAnsiTheme="minorHAnsi"/>
          <w:bCs/>
          <w:iCs/>
        </w:rPr>
        <w:t>Quando se desejar</w:t>
      </w:r>
      <w:r>
        <w:rPr>
          <w:rFonts w:asciiTheme="minorHAnsi" w:hAnsiTheme="minorHAnsi"/>
          <w:bCs/>
          <w:iCs/>
        </w:rPr>
        <w:t xml:space="preserve"> alterar o cronograma de reembolso da destinação, enviar o grupo </w:t>
      </w:r>
      <w:r w:rsidRPr="00E90ECB">
        <w:t>Grupo_COR0005_Parcl</w:t>
      </w:r>
      <w:r>
        <w:rPr>
          <w:rFonts w:asciiTheme="minorHAnsi" w:hAnsiTheme="minorHAnsi"/>
          <w:bCs/>
          <w:iCs/>
        </w:rPr>
        <w:t xml:space="preserve"> </w:t>
      </w:r>
      <w:r>
        <w:rPr>
          <w:rFonts w:asciiTheme="minorHAnsi" w:hAnsiTheme="minorHAnsi"/>
          <w:iCs/>
        </w:rPr>
        <w:t xml:space="preserve">na </w:t>
      </w:r>
      <w:r>
        <w:rPr>
          <w:rFonts w:asciiTheme="minorHAnsi" w:hAnsiTheme="minorHAnsi"/>
          <w:bCs/>
          <w:iCs/>
        </w:rPr>
        <w:t>COR0005.</w:t>
      </w:r>
    </w:p>
    <w:p w14:paraId="5EF60D5A" w14:textId="75DECFB3" w:rsidR="002F6206" w:rsidRDefault="002F6206" w:rsidP="001D53DA">
      <w:pPr>
        <w:pStyle w:val="PargrafodaLista"/>
        <w:numPr>
          <w:ilvl w:val="0"/>
          <w:numId w:val="24"/>
        </w:numPr>
        <w:jc w:val="both"/>
        <w:rPr>
          <w:rFonts w:asciiTheme="minorHAnsi" w:hAnsiTheme="minorHAnsi"/>
          <w:bCs/>
          <w:iCs/>
        </w:rPr>
      </w:pPr>
      <w:r>
        <w:rPr>
          <w:rFonts w:asciiTheme="minorHAnsi" w:hAnsiTheme="minorHAnsi"/>
          <w:bCs/>
          <w:iCs/>
        </w:rPr>
        <w:t>Quando uma IF (instituição financeira) desejar marcar</w:t>
      </w:r>
      <w:r w:rsidRPr="0011711D">
        <w:rPr>
          <w:rFonts w:asciiTheme="minorHAnsi" w:hAnsiTheme="minorHAnsi"/>
          <w:iCs/>
        </w:rPr>
        <w:t xml:space="preserve"> outra IF como cumpridora d</w:t>
      </w:r>
      <w:r w:rsidR="00BC047D">
        <w:rPr>
          <w:rFonts w:asciiTheme="minorHAnsi" w:hAnsiTheme="minorHAnsi"/>
          <w:iCs/>
        </w:rPr>
        <w:t>e</w:t>
      </w:r>
      <w:r w:rsidRPr="0011711D">
        <w:rPr>
          <w:rFonts w:asciiTheme="minorHAnsi" w:hAnsiTheme="minorHAnsi"/>
          <w:iCs/>
        </w:rPr>
        <w:t xml:space="preserve"> exigibilidade</w:t>
      </w:r>
      <w:r w:rsidR="00BC047D">
        <w:rPr>
          <w:rFonts w:asciiTheme="minorHAnsi" w:hAnsiTheme="minorHAnsi"/>
          <w:iCs/>
        </w:rPr>
        <w:t xml:space="preserve"> </w:t>
      </w:r>
      <w:r w:rsidR="00BC047D" w:rsidRPr="00F138EF">
        <w:rPr>
          <w:rFonts w:asciiTheme="minorHAnsi" w:hAnsiTheme="minorHAnsi"/>
          <w:bCs/>
          <w:iCs/>
        </w:rPr>
        <w:t>do crédito rural</w:t>
      </w:r>
      <w:r>
        <w:rPr>
          <w:rFonts w:asciiTheme="minorHAnsi" w:hAnsiTheme="minorHAnsi"/>
          <w:iCs/>
        </w:rPr>
        <w:t xml:space="preserve">, preencher o campo </w:t>
      </w:r>
      <w:r w:rsidRPr="00BB3539">
        <w:rPr>
          <w:rFonts w:asciiTheme="minorHAnsi" w:hAnsiTheme="minorHAnsi"/>
          <w:color w:val="000000"/>
        </w:rPr>
        <w:t xml:space="preserve">CNPJ Base Instituição </w:t>
      </w:r>
      <w:r w:rsidRPr="00D407B0">
        <w:rPr>
          <w:rFonts w:asciiTheme="minorHAnsi" w:hAnsiTheme="minorHAnsi"/>
          <w:color w:val="000000"/>
          <w:lang w:bidi="ar-SA"/>
        </w:rPr>
        <w:t>Exigibilidade</w:t>
      </w:r>
      <w:r w:rsidR="00267564">
        <w:rPr>
          <w:rFonts w:asciiTheme="minorHAnsi" w:hAnsiTheme="minorHAnsi"/>
          <w:color w:val="000000"/>
          <w:lang w:bidi="ar-SA"/>
        </w:rPr>
        <w:t xml:space="preserve"> (</w:t>
      </w:r>
      <w:proofErr w:type="spellStart"/>
      <w:r w:rsidR="00267564" w:rsidRPr="005B3C98">
        <w:rPr>
          <w:rFonts w:asciiTheme="minorHAnsi" w:hAnsiTheme="minorHAnsi"/>
          <w:color w:val="000000"/>
        </w:rPr>
        <w:t>CNPJBaseInst</w:t>
      </w:r>
      <w:r w:rsidR="00267564" w:rsidRPr="00D407B0">
        <w:rPr>
          <w:rFonts w:asciiTheme="minorHAnsi" w:hAnsiTheme="minorHAnsi"/>
          <w:color w:val="000000"/>
        </w:rPr>
        <w:t>Exigldd</w:t>
      </w:r>
      <w:proofErr w:type="spellEnd"/>
      <w:r w:rsidR="00267564">
        <w:rPr>
          <w:rFonts w:asciiTheme="minorHAnsi" w:hAnsiTheme="minorHAnsi"/>
          <w:color w:val="000000"/>
        </w:rPr>
        <w:t>)</w:t>
      </w:r>
      <w:r>
        <w:rPr>
          <w:rFonts w:asciiTheme="minorHAnsi" w:hAnsiTheme="minorHAnsi"/>
          <w:color w:val="000000"/>
          <w:lang w:bidi="ar-SA"/>
        </w:rPr>
        <w:t xml:space="preserve"> na </w:t>
      </w:r>
      <w:r>
        <w:rPr>
          <w:rFonts w:asciiTheme="minorHAnsi" w:hAnsiTheme="minorHAnsi"/>
          <w:bCs/>
          <w:iCs/>
        </w:rPr>
        <w:t>COR0001 ou COR0005.</w:t>
      </w:r>
      <w:r w:rsidR="00F138EF">
        <w:rPr>
          <w:rFonts w:asciiTheme="minorHAnsi" w:hAnsiTheme="minorHAnsi"/>
          <w:bCs/>
          <w:iCs/>
        </w:rPr>
        <w:t xml:space="preserve"> A</w:t>
      </w:r>
      <w:r w:rsidR="00F138EF" w:rsidRPr="00F138EF">
        <w:rPr>
          <w:rFonts w:asciiTheme="minorHAnsi" w:hAnsiTheme="minorHAnsi"/>
          <w:bCs/>
          <w:iCs/>
        </w:rPr>
        <w:t xml:space="preserve"> instituição financeira</w:t>
      </w:r>
      <w:r w:rsidR="00F138EF">
        <w:rPr>
          <w:rFonts w:asciiTheme="minorHAnsi" w:hAnsiTheme="minorHAnsi"/>
          <w:bCs/>
          <w:iCs/>
        </w:rPr>
        <w:t xml:space="preserve"> informada em </w:t>
      </w:r>
      <w:proofErr w:type="spellStart"/>
      <w:r w:rsidR="00F138EF" w:rsidRPr="005B3C98">
        <w:rPr>
          <w:rFonts w:asciiTheme="minorHAnsi" w:hAnsiTheme="minorHAnsi"/>
          <w:color w:val="000000"/>
        </w:rPr>
        <w:t>CNPJBaseInst</w:t>
      </w:r>
      <w:r w:rsidR="00F138EF" w:rsidRPr="00D407B0">
        <w:rPr>
          <w:rFonts w:asciiTheme="minorHAnsi" w:hAnsiTheme="minorHAnsi"/>
          <w:color w:val="000000"/>
        </w:rPr>
        <w:t>Exigldd</w:t>
      </w:r>
      <w:proofErr w:type="spellEnd"/>
      <w:r w:rsidR="00F138EF" w:rsidRPr="00F138EF">
        <w:rPr>
          <w:rFonts w:asciiTheme="minorHAnsi" w:hAnsiTheme="minorHAnsi"/>
          <w:bCs/>
          <w:iCs/>
        </w:rPr>
        <w:t xml:space="preserve"> utilizará o </w:t>
      </w:r>
      <w:r w:rsidR="00BC047D">
        <w:rPr>
          <w:rFonts w:asciiTheme="minorHAnsi" w:hAnsiTheme="minorHAnsi"/>
          <w:bCs/>
          <w:iCs/>
        </w:rPr>
        <w:t>“</w:t>
      </w:r>
      <w:r w:rsidR="00F138EF" w:rsidRPr="00F138EF">
        <w:rPr>
          <w:rFonts w:asciiTheme="minorHAnsi" w:hAnsiTheme="minorHAnsi"/>
          <w:bCs/>
          <w:iCs/>
        </w:rPr>
        <w:t>Saldo Médio Diário Dias Úteis Mês</w:t>
      </w:r>
      <w:r w:rsidR="00BC047D">
        <w:rPr>
          <w:rFonts w:asciiTheme="minorHAnsi" w:hAnsiTheme="minorHAnsi"/>
          <w:bCs/>
          <w:iCs/>
        </w:rPr>
        <w:t>”</w:t>
      </w:r>
      <w:r w:rsidR="00F138EF" w:rsidRPr="00F138EF">
        <w:rPr>
          <w:rFonts w:asciiTheme="minorHAnsi" w:hAnsiTheme="minorHAnsi"/>
          <w:bCs/>
          <w:iCs/>
        </w:rPr>
        <w:t xml:space="preserve"> da operação para cumprimento de exigibilidade do crédito rural.</w:t>
      </w:r>
    </w:p>
    <w:p w14:paraId="1B19EFB9" w14:textId="11E65564" w:rsidR="001866A8" w:rsidRDefault="001866A8" w:rsidP="001D53DA">
      <w:pPr>
        <w:pStyle w:val="PargrafodaLista"/>
        <w:numPr>
          <w:ilvl w:val="0"/>
          <w:numId w:val="24"/>
        </w:numPr>
        <w:jc w:val="both"/>
        <w:rPr>
          <w:rFonts w:asciiTheme="minorHAnsi" w:hAnsiTheme="minorHAnsi"/>
          <w:bCs/>
          <w:iCs/>
        </w:rPr>
      </w:pPr>
      <w:r>
        <w:rPr>
          <w:rFonts w:asciiTheme="minorHAnsi" w:hAnsiTheme="minorHAnsi"/>
          <w:bCs/>
          <w:iCs/>
        </w:rPr>
        <w:t xml:space="preserve">Os campos </w:t>
      </w:r>
      <w:r w:rsidRPr="001866A8">
        <w:rPr>
          <w:rFonts w:asciiTheme="minorHAnsi" w:hAnsiTheme="minorHAnsi"/>
          <w:bCs/>
          <w:iCs/>
        </w:rPr>
        <w:t>NIRF e SNCR,</w:t>
      </w:r>
      <w:r>
        <w:rPr>
          <w:rFonts w:asciiTheme="minorHAnsi" w:hAnsiTheme="minorHAnsi"/>
          <w:bCs/>
          <w:iCs/>
        </w:rPr>
        <w:t xml:space="preserve"> no grupo de proprietário, passarão a ser obrigatórios. No entanto, para situações de exceção, o campo </w:t>
      </w:r>
      <w:r w:rsidRPr="00ED5B2D">
        <w:rPr>
          <w:rFonts w:asciiTheme="minorHAnsi" w:hAnsiTheme="minorHAnsi"/>
          <w:iCs/>
        </w:rPr>
        <w:t xml:space="preserve">Indicador Conformidade </w:t>
      </w:r>
      <w:r>
        <w:rPr>
          <w:rFonts w:asciiTheme="minorHAnsi" w:hAnsiTheme="minorHAnsi"/>
          <w:iCs/>
        </w:rPr>
        <w:t>Imóvel Rural</w:t>
      </w:r>
      <w:r w:rsidR="00A3683D">
        <w:rPr>
          <w:rFonts w:asciiTheme="minorHAnsi" w:hAnsiTheme="minorHAnsi"/>
          <w:iCs/>
        </w:rPr>
        <w:t xml:space="preserve"> (</w:t>
      </w:r>
      <w:proofErr w:type="spellStart"/>
      <w:r w:rsidR="00A3683D" w:rsidRPr="007A16AF">
        <w:t>IndrConfddImovlRural</w:t>
      </w:r>
      <w:proofErr w:type="spellEnd"/>
      <w:r w:rsidR="00A3683D">
        <w:t>)</w:t>
      </w:r>
      <w:r>
        <w:rPr>
          <w:rFonts w:asciiTheme="minorHAnsi" w:hAnsiTheme="minorHAnsi"/>
          <w:iCs/>
        </w:rPr>
        <w:t xml:space="preserve"> poderá ser informado com valor ‘S’ para dispensar a obrigatoriedade d</w:t>
      </w:r>
      <w:r w:rsidR="006F1FAB">
        <w:rPr>
          <w:rFonts w:asciiTheme="minorHAnsi" w:hAnsiTheme="minorHAnsi"/>
          <w:iCs/>
        </w:rPr>
        <w:t>estes campos.</w:t>
      </w:r>
    </w:p>
    <w:p w14:paraId="405F98EE" w14:textId="3D57A413" w:rsidR="00AB1404" w:rsidRPr="00AB1404" w:rsidRDefault="00EB5E27" w:rsidP="00534CE0">
      <w:pPr>
        <w:pStyle w:val="PargrafodaLista"/>
        <w:numPr>
          <w:ilvl w:val="0"/>
          <w:numId w:val="24"/>
        </w:numPr>
        <w:spacing w:before="120" w:after="0" w:line="240" w:lineRule="atLeast"/>
        <w:jc w:val="both"/>
        <w:rPr>
          <w:rFonts w:asciiTheme="minorHAnsi" w:hAnsiTheme="minorHAnsi"/>
          <w:iCs/>
        </w:rPr>
      </w:pPr>
      <w:r w:rsidRPr="00AB1404">
        <w:rPr>
          <w:rFonts w:asciiTheme="minorHAnsi" w:hAnsiTheme="minorHAnsi"/>
          <w:bCs/>
          <w:iCs/>
        </w:rPr>
        <w:t>Para situações não previstas nos demais indicadores de conformidade, será utilizado o campo “</w:t>
      </w:r>
      <w:r w:rsidR="007C0F3B">
        <w:rPr>
          <w:rFonts w:asciiTheme="minorHAnsi" w:hAnsiTheme="minorHAnsi"/>
          <w:bCs/>
          <w:iCs/>
        </w:rPr>
        <w:t>tipo</w:t>
      </w:r>
      <w:r w:rsidRPr="00AB1404">
        <w:rPr>
          <w:rFonts w:asciiTheme="minorHAnsi" w:hAnsiTheme="minorHAnsi"/>
          <w:iCs/>
          <w:lang w:bidi="ar-SA"/>
        </w:rPr>
        <w:t xml:space="preserve"> de </w:t>
      </w:r>
      <w:r w:rsidRPr="00AB1404">
        <w:rPr>
          <w:rFonts w:asciiTheme="minorHAnsi" w:hAnsiTheme="minorHAnsi"/>
          <w:bCs/>
          <w:iCs/>
        </w:rPr>
        <w:t>c</w:t>
      </w:r>
      <w:r w:rsidRPr="00AB1404">
        <w:rPr>
          <w:rFonts w:asciiTheme="minorHAnsi" w:hAnsiTheme="minorHAnsi"/>
          <w:iCs/>
          <w:lang w:bidi="ar-SA"/>
        </w:rPr>
        <w:t xml:space="preserve">onformidade </w:t>
      </w:r>
      <w:r w:rsidRPr="00AB1404">
        <w:rPr>
          <w:rFonts w:asciiTheme="minorHAnsi" w:hAnsiTheme="minorHAnsi"/>
          <w:bCs/>
          <w:iCs/>
        </w:rPr>
        <w:t xml:space="preserve">outros”. O domínio do campo vai de 00 a 99 e será utilizado para instituição financeira dar conformidade para situações de exceção previstas no MCR. A descrição de cada código será divulgada pelo DEROP, </w:t>
      </w:r>
      <w:r w:rsidR="000B3998">
        <w:rPr>
          <w:rFonts w:asciiTheme="minorHAnsi" w:hAnsiTheme="minorHAnsi"/>
          <w:bCs/>
          <w:iCs/>
        </w:rPr>
        <w:t>à medida</w:t>
      </w:r>
      <w:r w:rsidR="001866A8" w:rsidRPr="00AB1404">
        <w:rPr>
          <w:rFonts w:asciiTheme="minorHAnsi" w:hAnsiTheme="minorHAnsi"/>
          <w:bCs/>
          <w:iCs/>
        </w:rPr>
        <w:t xml:space="preserve"> que forem criadas regras de negócio que precisem deste campo.</w:t>
      </w:r>
    </w:p>
    <w:p w14:paraId="5E2D7BCF" w14:textId="5471D0C3" w:rsidR="002254D5" w:rsidRPr="005C029F" w:rsidRDefault="00903337" w:rsidP="00AB0EE3">
      <w:pPr>
        <w:pStyle w:val="PargrafodaLista"/>
        <w:numPr>
          <w:ilvl w:val="0"/>
          <w:numId w:val="24"/>
        </w:numPr>
        <w:spacing w:before="0" w:after="0" w:line="240" w:lineRule="auto"/>
        <w:jc w:val="both"/>
        <w:rPr>
          <w:rFonts w:asciiTheme="minorHAnsi" w:hAnsiTheme="minorHAnsi"/>
          <w:bCs/>
          <w:iCs/>
        </w:rPr>
      </w:pPr>
      <w:r w:rsidRPr="005C029F">
        <w:rPr>
          <w:rFonts w:asciiTheme="minorHAnsi" w:hAnsiTheme="minorHAnsi"/>
          <w:bCs/>
          <w:iCs/>
        </w:rPr>
        <w:t>A mensagem COR0004 se tornou inviável e será e</w:t>
      </w:r>
      <w:r w:rsidR="008A186E">
        <w:rPr>
          <w:rFonts w:asciiTheme="minorHAnsi" w:hAnsiTheme="minorHAnsi"/>
          <w:bCs/>
          <w:iCs/>
        </w:rPr>
        <w:t>xcluí</w:t>
      </w:r>
      <w:r w:rsidRPr="005C029F">
        <w:rPr>
          <w:rFonts w:asciiTheme="minorHAnsi" w:hAnsiTheme="minorHAnsi"/>
          <w:bCs/>
          <w:iCs/>
        </w:rPr>
        <w:t>da.</w:t>
      </w:r>
      <w:r w:rsidR="002254D5" w:rsidRPr="005C029F">
        <w:rPr>
          <w:rFonts w:asciiTheme="minorHAnsi" w:hAnsiTheme="minorHAnsi"/>
          <w:bCs/>
          <w:iCs/>
        </w:rPr>
        <w:br w:type="page"/>
      </w:r>
    </w:p>
    <w:p w14:paraId="5E82DD16" w14:textId="7A8001D5" w:rsidR="007630D0" w:rsidRPr="00A11A0F" w:rsidRDefault="00CF3494" w:rsidP="007630D0">
      <w:pPr>
        <w:pStyle w:val="Ttulo1"/>
        <w:ind w:left="360"/>
      </w:pPr>
      <w:bookmarkStart w:id="11" w:name="especificacaotecnica"/>
      <w:bookmarkStart w:id="12" w:name="_Toc357165105"/>
      <w:bookmarkStart w:id="13" w:name="_Toc175581258"/>
      <w:bookmarkStart w:id="14" w:name="_Toc357165129"/>
      <w:bookmarkStart w:id="15" w:name="_Toc441498187"/>
      <w:bookmarkStart w:id="16" w:name="_Toc345421428"/>
      <w:bookmarkEnd w:id="10"/>
      <w:r w:rsidRPr="00806D15">
        <w:lastRenderedPageBreak/>
        <w:t>ESPECIFICAÇÃO DE MENSAGENS E ARQUIVOS</w:t>
      </w:r>
      <w:bookmarkEnd w:id="11"/>
      <w:bookmarkEnd w:id="12"/>
      <w:bookmarkEnd w:id="13"/>
    </w:p>
    <w:p w14:paraId="2425BA6A" w14:textId="77777777" w:rsidR="00BE1BF6" w:rsidRDefault="00BE1BF6" w:rsidP="00BE1BF6">
      <w:pPr>
        <w:pStyle w:val="Ttulo2"/>
        <w:ind w:left="426"/>
      </w:pPr>
      <w:bookmarkStart w:id="17" w:name="_Toc444863923"/>
      <w:bookmarkStart w:id="18" w:name="_Toc80277628"/>
      <w:bookmarkStart w:id="19" w:name="_Toc175581259"/>
      <w:bookmarkStart w:id="20" w:name="_Toc345421434"/>
      <w:bookmarkStart w:id="21" w:name="_Ref345429364"/>
      <w:bookmarkStart w:id="22" w:name="_Toc357165119"/>
      <w:bookmarkEnd w:id="14"/>
      <w:bookmarkEnd w:id="15"/>
      <w:r>
        <w:t>Inclusão</w:t>
      </w:r>
      <w:bookmarkEnd w:id="17"/>
      <w:bookmarkEnd w:id="18"/>
      <w:bookmarkEnd w:id="19"/>
    </w:p>
    <w:p w14:paraId="3153AF51" w14:textId="77777777" w:rsidR="00BE1BF6" w:rsidRDefault="00BE1BF6" w:rsidP="00BE1BF6">
      <w:pPr>
        <w:pStyle w:val="Ttulo3"/>
        <w:keepNext w:val="0"/>
        <w:ind w:left="709"/>
      </w:pPr>
      <w:bookmarkStart w:id="23" w:name="_Toc444863928"/>
      <w:bookmarkStart w:id="24" w:name="_Toc80277631"/>
      <w:bookmarkStart w:id="25" w:name="_Toc175581260"/>
      <w:r>
        <w:t>C</w:t>
      </w:r>
      <w:r w:rsidRPr="00B10649">
        <w:t>ampos</w:t>
      </w:r>
      <w:bookmarkEnd w:id="23"/>
      <w:bookmarkEnd w:id="24"/>
      <w:bookmarkEnd w:id="25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0"/>
        <w:gridCol w:w="2273"/>
        <w:gridCol w:w="1461"/>
        <w:gridCol w:w="3968"/>
      </w:tblGrid>
      <w:tr w:rsidR="004F7CED" w:rsidRPr="004F7CED" w14:paraId="4883241C" w14:textId="77777777" w:rsidTr="007241BB">
        <w:tc>
          <w:tcPr>
            <w:tcW w:w="1262" w:type="pct"/>
          </w:tcPr>
          <w:p w14:paraId="727975E3" w14:textId="77777777" w:rsidR="00BE1BF6" w:rsidRPr="004F7CED" w:rsidRDefault="00BE1BF6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4F7CED">
              <w:rPr>
                <w:b/>
              </w:rPr>
              <w:t>Nome</w:t>
            </w:r>
          </w:p>
        </w:tc>
        <w:tc>
          <w:tcPr>
            <w:tcW w:w="1103" w:type="pct"/>
          </w:tcPr>
          <w:p w14:paraId="38AC7FE6" w14:textId="77777777" w:rsidR="00BE1BF6" w:rsidRPr="004F7CED" w:rsidRDefault="00BE1BF6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proofErr w:type="spellStart"/>
            <w:r w:rsidRPr="004F7CED">
              <w:rPr>
                <w:b/>
              </w:rPr>
              <w:t>Tag</w:t>
            </w:r>
            <w:proofErr w:type="spellEnd"/>
          </w:p>
        </w:tc>
        <w:tc>
          <w:tcPr>
            <w:tcW w:w="709" w:type="pct"/>
          </w:tcPr>
          <w:p w14:paraId="4CB36CE7" w14:textId="77777777" w:rsidR="00BE1BF6" w:rsidRPr="004F7CED" w:rsidRDefault="00BE1BF6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4F7CED">
              <w:rPr>
                <w:b/>
              </w:rPr>
              <w:t>Tipo</w:t>
            </w:r>
          </w:p>
        </w:tc>
        <w:tc>
          <w:tcPr>
            <w:tcW w:w="1926" w:type="pct"/>
          </w:tcPr>
          <w:p w14:paraId="1A65A54C" w14:textId="77777777" w:rsidR="00BE1BF6" w:rsidRPr="004F7CED" w:rsidRDefault="00BE1BF6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4F7CED">
              <w:rPr>
                <w:b/>
              </w:rPr>
              <w:t>Descrição</w:t>
            </w:r>
          </w:p>
        </w:tc>
      </w:tr>
      <w:tr w:rsidR="0080438C" w:rsidRPr="004F7CED" w14:paraId="43A6513A" w14:textId="77777777" w:rsidTr="007241BB">
        <w:tc>
          <w:tcPr>
            <w:tcW w:w="1262" w:type="pct"/>
          </w:tcPr>
          <w:p w14:paraId="14CA8D9A" w14:textId="0B6337F6" w:rsidR="0080438C" w:rsidRPr="004F7CED" w:rsidRDefault="007B4E3D" w:rsidP="00C744F8">
            <w:pPr>
              <w:spacing w:before="60" w:after="0" w:line="240" w:lineRule="auto"/>
              <w:ind w:left="57"/>
              <w:rPr>
                <w:b/>
              </w:rPr>
            </w:pPr>
            <w:r w:rsidRPr="007B4E3D">
              <w:t>CNPJ</w:t>
            </w:r>
            <w:r>
              <w:t xml:space="preserve"> </w:t>
            </w:r>
            <w:r w:rsidRPr="007B4E3D">
              <w:t>Base</w:t>
            </w:r>
            <w:r>
              <w:t xml:space="preserve"> </w:t>
            </w:r>
            <w:r w:rsidRPr="007B4E3D">
              <w:t>Instituição Exigibilidade</w:t>
            </w:r>
          </w:p>
        </w:tc>
        <w:tc>
          <w:tcPr>
            <w:tcW w:w="1103" w:type="pct"/>
          </w:tcPr>
          <w:p w14:paraId="39A6F688" w14:textId="13B8D2FA" w:rsidR="0080438C" w:rsidRPr="004F7CED" w:rsidRDefault="007B4E3D" w:rsidP="00C744F8">
            <w:pPr>
              <w:spacing w:before="60" w:after="0" w:line="240" w:lineRule="auto"/>
              <w:ind w:left="57"/>
              <w:rPr>
                <w:b/>
              </w:rPr>
            </w:pPr>
            <w:proofErr w:type="spellStart"/>
            <w:r w:rsidRPr="007B4E3D">
              <w:rPr>
                <w:rFonts w:asciiTheme="minorHAnsi" w:hAnsiTheme="minorHAnsi"/>
              </w:rPr>
              <w:t>CNPJBaseInstExigldd</w:t>
            </w:r>
            <w:proofErr w:type="spellEnd"/>
          </w:p>
        </w:tc>
        <w:tc>
          <w:tcPr>
            <w:tcW w:w="709" w:type="pct"/>
          </w:tcPr>
          <w:p w14:paraId="554C9D7A" w14:textId="569C2DB8" w:rsidR="0080438C" w:rsidRPr="004F7CED" w:rsidRDefault="007B4E3D" w:rsidP="00C744F8">
            <w:pPr>
              <w:spacing w:before="60" w:after="0" w:line="240" w:lineRule="auto"/>
              <w:ind w:left="57"/>
              <w:rPr>
                <w:b/>
              </w:rPr>
            </w:pPr>
            <w:proofErr w:type="spellStart"/>
            <w:r w:rsidRPr="007B4E3D">
              <w:t>CNPJBase</w:t>
            </w:r>
            <w:proofErr w:type="spellEnd"/>
          </w:p>
        </w:tc>
        <w:tc>
          <w:tcPr>
            <w:tcW w:w="1926" w:type="pct"/>
          </w:tcPr>
          <w:p w14:paraId="77424036" w14:textId="2F92F7ED" w:rsidR="0080438C" w:rsidRPr="004F7CED" w:rsidRDefault="007B4E3D" w:rsidP="00C744F8">
            <w:pPr>
              <w:spacing w:before="60" w:after="0" w:line="240" w:lineRule="auto"/>
              <w:rPr>
                <w:b/>
              </w:rPr>
            </w:pPr>
            <w:r w:rsidRPr="007B4E3D">
              <w:t>CNPJ</w:t>
            </w:r>
            <w:r>
              <w:t xml:space="preserve"> b</w:t>
            </w:r>
            <w:r w:rsidRPr="007B4E3D">
              <w:t>ase</w:t>
            </w:r>
            <w:r>
              <w:t xml:space="preserve"> da i</w:t>
            </w:r>
            <w:r w:rsidRPr="007B4E3D">
              <w:t>nstituição</w:t>
            </w:r>
            <w:r>
              <w:t xml:space="preserve"> cumpridora da</w:t>
            </w:r>
            <w:r w:rsidRPr="007B4E3D">
              <w:t xml:space="preserve"> </w:t>
            </w:r>
            <w:r>
              <w:t>e</w:t>
            </w:r>
            <w:r w:rsidRPr="007B4E3D">
              <w:t>xigibilidade</w:t>
            </w:r>
            <w:r w:rsidR="00206F07">
              <w:t>.</w:t>
            </w:r>
          </w:p>
        </w:tc>
      </w:tr>
      <w:tr w:rsidR="007241BB" w:rsidRPr="004F7CED" w14:paraId="06DF1101" w14:textId="77777777" w:rsidTr="007241BB">
        <w:tc>
          <w:tcPr>
            <w:tcW w:w="1262" w:type="pct"/>
          </w:tcPr>
          <w:p w14:paraId="647A50DE" w14:textId="77777777" w:rsidR="007241BB" w:rsidRPr="004F7CED" w:rsidRDefault="007241BB" w:rsidP="00C744F8">
            <w:pPr>
              <w:spacing w:before="60" w:after="0" w:line="240" w:lineRule="auto"/>
              <w:ind w:left="57"/>
              <w:rPr>
                <w:b/>
              </w:rPr>
            </w:pPr>
            <w:r w:rsidRPr="00A828E0">
              <w:t>Indicador Conformidade Imóvel Rural</w:t>
            </w:r>
          </w:p>
        </w:tc>
        <w:tc>
          <w:tcPr>
            <w:tcW w:w="1103" w:type="pct"/>
          </w:tcPr>
          <w:p w14:paraId="437D4DE2" w14:textId="77777777" w:rsidR="007241BB" w:rsidRPr="007A16AF" w:rsidRDefault="007241BB" w:rsidP="00C744F8">
            <w:pPr>
              <w:spacing w:before="60" w:after="0" w:line="240" w:lineRule="auto"/>
              <w:ind w:left="57"/>
            </w:pPr>
            <w:proofErr w:type="spellStart"/>
            <w:r w:rsidRPr="007A16AF">
              <w:t>IndrConfddImovlRural</w:t>
            </w:r>
            <w:proofErr w:type="spellEnd"/>
          </w:p>
        </w:tc>
        <w:tc>
          <w:tcPr>
            <w:tcW w:w="709" w:type="pct"/>
          </w:tcPr>
          <w:p w14:paraId="3921ACE5" w14:textId="77777777" w:rsidR="007241BB" w:rsidRPr="004F7CED" w:rsidRDefault="007241BB" w:rsidP="00C744F8">
            <w:pPr>
              <w:spacing w:before="60" w:after="0" w:line="240" w:lineRule="auto"/>
              <w:ind w:left="57"/>
              <w:rPr>
                <w:b/>
              </w:rPr>
            </w:pPr>
            <w:proofErr w:type="spellStart"/>
            <w:r w:rsidRPr="004F7CED">
              <w:t>Indr</w:t>
            </w:r>
            <w:proofErr w:type="spellEnd"/>
          </w:p>
        </w:tc>
        <w:tc>
          <w:tcPr>
            <w:tcW w:w="1926" w:type="pct"/>
          </w:tcPr>
          <w:p w14:paraId="5BF2A634" w14:textId="343DFE43" w:rsidR="007241BB" w:rsidRPr="004F7CED" w:rsidRDefault="007241BB" w:rsidP="00C744F8">
            <w:pPr>
              <w:spacing w:before="60" w:after="0" w:line="240" w:lineRule="auto"/>
              <w:ind w:left="57"/>
              <w:rPr>
                <w:b/>
              </w:rPr>
            </w:pPr>
            <w:r w:rsidRPr="00A828E0">
              <w:t xml:space="preserve">Indicador </w:t>
            </w:r>
            <w:r>
              <w:t>de c</w:t>
            </w:r>
            <w:r w:rsidRPr="00A828E0">
              <w:t>onformidade</w:t>
            </w:r>
            <w:r>
              <w:t xml:space="preserve"> do</w:t>
            </w:r>
            <w:r w:rsidRPr="00A828E0">
              <w:t xml:space="preserve"> </w:t>
            </w:r>
            <w:r>
              <w:t>i</w:t>
            </w:r>
            <w:r w:rsidRPr="00A828E0">
              <w:t xml:space="preserve">móvel </w:t>
            </w:r>
            <w:r>
              <w:t>r</w:t>
            </w:r>
            <w:r w:rsidRPr="00A828E0">
              <w:t>ural</w:t>
            </w:r>
            <w:r w:rsidR="00206F07">
              <w:t>.</w:t>
            </w:r>
          </w:p>
        </w:tc>
      </w:tr>
      <w:tr w:rsidR="007241BB" w:rsidRPr="004F7CED" w14:paraId="2B7F9654" w14:textId="77777777" w:rsidTr="007241BB">
        <w:tc>
          <w:tcPr>
            <w:tcW w:w="1262" w:type="pct"/>
          </w:tcPr>
          <w:p w14:paraId="369C0D5C" w14:textId="37D95DF9" w:rsidR="007241BB" w:rsidRPr="004F7CED" w:rsidRDefault="00DA5BF3" w:rsidP="00C744F8">
            <w:pPr>
              <w:spacing w:before="60" w:after="0" w:line="240" w:lineRule="auto"/>
              <w:ind w:left="57"/>
              <w:rPr>
                <w:b/>
              </w:rPr>
            </w:pPr>
            <w:r>
              <w:t>Tipo</w:t>
            </w:r>
            <w:r w:rsidR="007241BB" w:rsidRPr="00A828E0">
              <w:t xml:space="preserve"> Conformidade Outros</w:t>
            </w:r>
          </w:p>
        </w:tc>
        <w:tc>
          <w:tcPr>
            <w:tcW w:w="1103" w:type="pct"/>
          </w:tcPr>
          <w:p w14:paraId="1BB94C87" w14:textId="31BEA19B" w:rsidR="007241BB" w:rsidRPr="007A16AF" w:rsidRDefault="00DA5BF3" w:rsidP="00C744F8">
            <w:pPr>
              <w:spacing w:before="60" w:after="0" w:line="240" w:lineRule="auto"/>
              <w:ind w:left="57"/>
            </w:pPr>
            <w:proofErr w:type="spellStart"/>
            <w:r>
              <w:t>Tp</w:t>
            </w:r>
            <w:r w:rsidR="007241BB" w:rsidRPr="007A16AF">
              <w:t>ConfddOtr</w:t>
            </w:r>
            <w:proofErr w:type="spellEnd"/>
          </w:p>
        </w:tc>
        <w:tc>
          <w:tcPr>
            <w:tcW w:w="709" w:type="pct"/>
          </w:tcPr>
          <w:p w14:paraId="2EB9A32C" w14:textId="498EF70C" w:rsidR="007241BB" w:rsidRPr="004F7CED" w:rsidRDefault="00DA5BF3" w:rsidP="00C744F8">
            <w:pPr>
              <w:spacing w:before="60" w:after="0" w:line="240" w:lineRule="auto"/>
              <w:ind w:left="57"/>
              <w:rPr>
                <w:b/>
              </w:rPr>
            </w:pPr>
            <w:proofErr w:type="spellStart"/>
            <w:r>
              <w:t>Tp</w:t>
            </w:r>
            <w:r w:rsidR="007241BB" w:rsidRPr="007A16AF">
              <w:t>ConfddOtr</w:t>
            </w:r>
            <w:proofErr w:type="spellEnd"/>
          </w:p>
        </w:tc>
        <w:tc>
          <w:tcPr>
            <w:tcW w:w="1926" w:type="pct"/>
          </w:tcPr>
          <w:p w14:paraId="22B59771" w14:textId="29AE27AE" w:rsidR="007241BB" w:rsidRPr="004F7CED" w:rsidRDefault="00DA5BF3" w:rsidP="00C744F8">
            <w:pPr>
              <w:spacing w:before="60" w:after="0" w:line="240" w:lineRule="auto"/>
              <w:ind w:left="57"/>
              <w:rPr>
                <w:b/>
              </w:rPr>
            </w:pPr>
            <w:r>
              <w:t>Tipo</w:t>
            </w:r>
            <w:r w:rsidR="007241BB" w:rsidRPr="00A828E0">
              <w:t xml:space="preserve"> </w:t>
            </w:r>
            <w:r w:rsidR="007241BB">
              <w:t>de c</w:t>
            </w:r>
            <w:r w:rsidR="007241BB" w:rsidRPr="00A828E0">
              <w:t xml:space="preserve">onformidade </w:t>
            </w:r>
            <w:r w:rsidR="007241BB">
              <w:t>o</w:t>
            </w:r>
            <w:r w:rsidR="007241BB" w:rsidRPr="00A828E0">
              <w:t>utros</w:t>
            </w:r>
            <w:r w:rsidR="00876176">
              <w:t>,</w:t>
            </w:r>
            <w:r w:rsidR="00876176" w:rsidRPr="00876176">
              <w:rPr>
                <w:rFonts w:asciiTheme="minorHAnsi" w:hAnsiTheme="minorHAnsi"/>
                <w:iCs/>
              </w:rPr>
              <w:t xml:space="preserve"> </w:t>
            </w:r>
            <w:r w:rsidR="00876176" w:rsidRPr="00876176">
              <w:rPr>
                <w:iCs/>
              </w:rPr>
              <w:t>para situações não previstas nos demais indicadores de conformidade</w:t>
            </w:r>
            <w:r w:rsidR="00C744F8">
              <w:t>.</w:t>
            </w:r>
          </w:p>
        </w:tc>
      </w:tr>
    </w:tbl>
    <w:p w14:paraId="2C386E9F" w14:textId="77777777" w:rsidR="00363A14" w:rsidRDefault="00363A14" w:rsidP="00363A14">
      <w:pPr>
        <w:pStyle w:val="Ttulo3"/>
        <w:keepNext w:val="0"/>
        <w:ind w:left="709"/>
      </w:pPr>
      <w:bookmarkStart w:id="26" w:name="_Toc357165125"/>
      <w:bookmarkStart w:id="27" w:name="_Toc175581261"/>
      <w:r>
        <w:t>Tipos</w:t>
      </w:r>
      <w:bookmarkEnd w:id="26"/>
      <w:bookmarkEnd w:id="2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6"/>
        <w:gridCol w:w="1367"/>
        <w:gridCol w:w="687"/>
        <w:gridCol w:w="692"/>
        <w:gridCol w:w="1159"/>
        <w:gridCol w:w="718"/>
        <w:gridCol w:w="723"/>
        <w:gridCol w:w="1466"/>
        <w:gridCol w:w="2044"/>
      </w:tblGrid>
      <w:tr w:rsidR="00363A14" w:rsidRPr="004A5322" w14:paraId="6F412F57" w14:textId="77777777" w:rsidTr="00363A14">
        <w:tc>
          <w:tcPr>
            <w:tcW w:w="709" w:type="pct"/>
          </w:tcPr>
          <w:p w14:paraId="0BF89D4F" w14:textId="77777777" w:rsidR="00363A14" w:rsidRPr="00842ADC" w:rsidRDefault="00363A1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Tipo</w:t>
            </w:r>
          </w:p>
        </w:tc>
        <w:tc>
          <w:tcPr>
            <w:tcW w:w="663" w:type="pct"/>
          </w:tcPr>
          <w:p w14:paraId="5BB7A77B" w14:textId="77777777" w:rsidR="00363A14" w:rsidRPr="00842ADC" w:rsidRDefault="00363A1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Formato</w:t>
            </w:r>
          </w:p>
        </w:tc>
        <w:tc>
          <w:tcPr>
            <w:tcW w:w="333" w:type="pct"/>
          </w:tcPr>
          <w:p w14:paraId="2FA0F3F9" w14:textId="77777777" w:rsidR="00363A14" w:rsidRPr="00842ADC" w:rsidRDefault="00363A1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 xml:space="preserve">Tam. </w:t>
            </w:r>
            <w:r>
              <w:rPr>
                <w:b/>
              </w:rPr>
              <w:t>M</w:t>
            </w:r>
            <w:r w:rsidRPr="00842ADC">
              <w:rPr>
                <w:b/>
              </w:rPr>
              <w:t>ín.</w:t>
            </w:r>
          </w:p>
        </w:tc>
        <w:tc>
          <w:tcPr>
            <w:tcW w:w="336" w:type="pct"/>
          </w:tcPr>
          <w:p w14:paraId="4CBC6C93" w14:textId="77777777" w:rsidR="00363A14" w:rsidRPr="00842ADC" w:rsidRDefault="00363A1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Tam. Máx.</w:t>
            </w:r>
          </w:p>
        </w:tc>
        <w:tc>
          <w:tcPr>
            <w:tcW w:w="570" w:type="pct"/>
          </w:tcPr>
          <w:p w14:paraId="739E2A6D" w14:textId="77777777" w:rsidR="00363A14" w:rsidRPr="00842ADC" w:rsidRDefault="00363A1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Exp. Reg.</w:t>
            </w:r>
          </w:p>
        </w:tc>
        <w:tc>
          <w:tcPr>
            <w:tcW w:w="344" w:type="pct"/>
          </w:tcPr>
          <w:p w14:paraId="15CE8E70" w14:textId="77777777" w:rsidR="00363A14" w:rsidRPr="00842ADC" w:rsidRDefault="00363A1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Valor Mín. I/E</w:t>
            </w:r>
          </w:p>
        </w:tc>
        <w:tc>
          <w:tcPr>
            <w:tcW w:w="358" w:type="pct"/>
          </w:tcPr>
          <w:p w14:paraId="303B1576" w14:textId="77777777" w:rsidR="00363A14" w:rsidRPr="00842ADC" w:rsidRDefault="00363A1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Valor Máx. I/E</w:t>
            </w:r>
          </w:p>
        </w:tc>
        <w:tc>
          <w:tcPr>
            <w:tcW w:w="687" w:type="pct"/>
          </w:tcPr>
          <w:p w14:paraId="65B3213D" w14:textId="77777777" w:rsidR="00363A14" w:rsidRPr="00842ADC" w:rsidRDefault="00363A1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Descrição</w:t>
            </w:r>
          </w:p>
        </w:tc>
        <w:tc>
          <w:tcPr>
            <w:tcW w:w="999" w:type="pct"/>
          </w:tcPr>
          <w:p w14:paraId="240F050B" w14:textId="77777777" w:rsidR="00363A14" w:rsidRPr="00842ADC" w:rsidRDefault="00363A1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Mensagens impactadas</w:t>
            </w:r>
          </w:p>
        </w:tc>
      </w:tr>
      <w:tr w:rsidR="00363A14" w:rsidRPr="003D258B" w14:paraId="65591362" w14:textId="77777777" w:rsidTr="00363A14">
        <w:tc>
          <w:tcPr>
            <w:tcW w:w="709" w:type="pct"/>
          </w:tcPr>
          <w:p w14:paraId="32C20D39" w14:textId="4C0F9C6A" w:rsidR="00363A14" w:rsidRPr="00842ADC" w:rsidRDefault="00DA5BF3" w:rsidP="00DD3D2D">
            <w:pPr>
              <w:spacing w:before="60" w:after="0" w:line="240" w:lineRule="auto"/>
              <w:ind w:left="57"/>
            </w:pPr>
            <w:proofErr w:type="spellStart"/>
            <w:r>
              <w:t>Tp</w:t>
            </w:r>
            <w:r w:rsidR="00363A14" w:rsidRPr="007A16AF">
              <w:t>ConfddOtr</w:t>
            </w:r>
            <w:proofErr w:type="spellEnd"/>
          </w:p>
        </w:tc>
        <w:tc>
          <w:tcPr>
            <w:tcW w:w="663" w:type="pct"/>
          </w:tcPr>
          <w:p w14:paraId="59821DD8" w14:textId="53B205FF" w:rsidR="00363A14" w:rsidRPr="00842ADC" w:rsidRDefault="00363A14" w:rsidP="00DD3D2D">
            <w:pPr>
              <w:spacing w:before="60" w:after="0" w:line="240" w:lineRule="auto"/>
              <w:ind w:left="57"/>
            </w:pPr>
            <w:r w:rsidRPr="0068021B">
              <w:t>Alfanumérico</w:t>
            </w:r>
          </w:p>
        </w:tc>
        <w:tc>
          <w:tcPr>
            <w:tcW w:w="333" w:type="pct"/>
          </w:tcPr>
          <w:p w14:paraId="6FBFD503" w14:textId="6F9CEF69" w:rsidR="00363A14" w:rsidRPr="00842ADC" w:rsidRDefault="00363A14" w:rsidP="00DD3D2D">
            <w:pPr>
              <w:spacing w:before="60" w:after="0" w:line="240" w:lineRule="auto"/>
              <w:ind w:left="57"/>
            </w:pPr>
            <w:r>
              <w:t>2</w:t>
            </w:r>
          </w:p>
        </w:tc>
        <w:tc>
          <w:tcPr>
            <w:tcW w:w="336" w:type="pct"/>
          </w:tcPr>
          <w:p w14:paraId="2D5BC35C" w14:textId="72997EEF" w:rsidR="00363A14" w:rsidRPr="00842ADC" w:rsidRDefault="00363A14" w:rsidP="00DD3D2D">
            <w:pPr>
              <w:spacing w:before="60" w:after="0" w:line="240" w:lineRule="auto"/>
              <w:ind w:left="57"/>
            </w:pPr>
            <w:r>
              <w:t>2</w:t>
            </w:r>
          </w:p>
        </w:tc>
        <w:tc>
          <w:tcPr>
            <w:tcW w:w="570" w:type="pct"/>
          </w:tcPr>
          <w:p w14:paraId="34627039" w14:textId="099099FD" w:rsidR="00363A14" w:rsidRPr="00842ADC" w:rsidRDefault="00363A14" w:rsidP="00DD3D2D">
            <w:pPr>
              <w:spacing w:before="60" w:after="0" w:line="240" w:lineRule="auto"/>
              <w:ind w:left="57"/>
            </w:pPr>
            <w:r w:rsidRPr="00F74BF6">
              <w:t>[0-9]{2}</w:t>
            </w:r>
          </w:p>
        </w:tc>
        <w:tc>
          <w:tcPr>
            <w:tcW w:w="344" w:type="pct"/>
          </w:tcPr>
          <w:p w14:paraId="3F77FF57" w14:textId="77777777" w:rsidR="00363A14" w:rsidRPr="00842ADC" w:rsidRDefault="00363A14" w:rsidP="00DD3D2D">
            <w:pPr>
              <w:spacing w:before="60" w:after="0" w:line="240" w:lineRule="auto"/>
              <w:ind w:left="57"/>
            </w:pPr>
          </w:p>
        </w:tc>
        <w:tc>
          <w:tcPr>
            <w:tcW w:w="358" w:type="pct"/>
          </w:tcPr>
          <w:p w14:paraId="798B9521" w14:textId="77777777" w:rsidR="00363A14" w:rsidRPr="00842ADC" w:rsidRDefault="00363A14" w:rsidP="00DD3D2D">
            <w:pPr>
              <w:spacing w:before="60" w:after="0" w:line="240" w:lineRule="auto"/>
              <w:ind w:left="57"/>
            </w:pPr>
          </w:p>
        </w:tc>
        <w:tc>
          <w:tcPr>
            <w:tcW w:w="687" w:type="pct"/>
          </w:tcPr>
          <w:p w14:paraId="7AE4FBBC" w14:textId="0F95653E" w:rsidR="00363A14" w:rsidRPr="00842ADC" w:rsidRDefault="00DA5BF3" w:rsidP="00DD3D2D">
            <w:pPr>
              <w:spacing w:before="60" w:after="0" w:line="240" w:lineRule="auto"/>
              <w:ind w:left="57"/>
            </w:pPr>
            <w:r>
              <w:t>Tipo</w:t>
            </w:r>
            <w:r w:rsidR="00363A14" w:rsidRPr="00A828E0">
              <w:t xml:space="preserve"> </w:t>
            </w:r>
            <w:r w:rsidR="00363A14">
              <w:t>de c</w:t>
            </w:r>
            <w:r w:rsidR="00363A14" w:rsidRPr="00A828E0">
              <w:t xml:space="preserve">onformidade </w:t>
            </w:r>
            <w:r w:rsidR="00363A14">
              <w:t>o</w:t>
            </w:r>
            <w:r w:rsidR="00363A14" w:rsidRPr="00A828E0">
              <w:t>utros</w:t>
            </w:r>
            <w:r w:rsidR="00876176">
              <w:t>,</w:t>
            </w:r>
            <w:r w:rsidR="00876176" w:rsidRPr="00876176">
              <w:rPr>
                <w:iCs/>
              </w:rPr>
              <w:t xml:space="preserve"> para situações não previstas nos demais indicadores de conformidade</w:t>
            </w:r>
            <w:r w:rsidR="00876176">
              <w:t>.</w:t>
            </w:r>
          </w:p>
        </w:tc>
        <w:tc>
          <w:tcPr>
            <w:tcW w:w="999" w:type="pct"/>
          </w:tcPr>
          <w:p w14:paraId="3D9A591A" w14:textId="21D9D43B" w:rsidR="00363A14" w:rsidRPr="00842ADC" w:rsidRDefault="00363A14" w:rsidP="00DD3D2D">
            <w:pPr>
              <w:spacing w:before="60" w:after="0" w:line="240" w:lineRule="auto"/>
              <w:ind w:left="57"/>
            </w:pPr>
            <w:r>
              <w:rPr>
                <w:rFonts w:asciiTheme="minorHAnsi" w:hAnsiTheme="minorHAnsi"/>
                <w:iCs/>
              </w:rPr>
              <w:t>COR0001 e COR0003R1</w:t>
            </w:r>
          </w:p>
        </w:tc>
      </w:tr>
    </w:tbl>
    <w:p w14:paraId="3825A2A5" w14:textId="77777777" w:rsidR="00BE1BF6" w:rsidRPr="00F634CB" w:rsidRDefault="00BE1BF6" w:rsidP="00BE1BF6"/>
    <w:p w14:paraId="23355A5B" w14:textId="170CF809" w:rsidR="00466E77" w:rsidRPr="002E31A4" w:rsidRDefault="007C0F3B" w:rsidP="004F1991">
      <w:pPr>
        <w:pStyle w:val="Ttulo2"/>
        <w:ind w:left="426"/>
      </w:pPr>
      <w:bookmarkStart w:id="28" w:name="_Toc175581262"/>
      <w:r>
        <w:t>A</w:t>
      </w:r>
      <w:r w:rsidR="005779B0" w:rsidRPr="009E54FC">
        <w:t>lteração</w:t>
      </w:r>
      <w:bookmarkEnd w:id="20"/>
      <w:bookmarkEnd w:id="21"/>
      <w:bookmarkEnd w:id="22"/>
      <w:bookmarkEnd w:id="28"/>
    </w:p>
    <w:p w14:paraId="6F22334E" w14:textId="3A3770F4" w:rsidR="00411CE1" w:rsidRPr="00845F4F" w:rsidRDefault="00411CE1" w:rsidP="00411CE1">
      <w:pPr>
        <w:pStyle w:val="Ttulo3"/>
        <w:keepNext w:val="0"/>
        <w:ind w:left="709"/>
      </w:pPr>
      <w:bookmarkStart w:id="29" w:name="_Toc80277633"/>
      <w:bookmarkStart w:id="30" w:name="_Toc175581263"/>
      <w:r w:rsidRPr="0007153B">
        <w:t>Eventos</w:t>
      </w:r>
      <w:bookmarkEnd w:id="29"/>
      <w:bookmarkEnd w:id="30"/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043"/>
        <w:gridCol w:w="8263"/>
      </w:tblGrid>
      <w:tr w:rsidR="00411CE1" w:rsidRPr="00032034" w14:paraId="226478CD" w14:textId="77777777" w:rsidTr="007311F4">
        <w:trPr>
          <w:cantSplit/>
        </w:trPr>
        <w:tc>
          <w:tcPr>
            <w:tcW w:w="991" w:type="pct"/>
          </w:tcPr>
          <w:p w14:paraId="0E172EED" w14:textId="77777777" w:rsidR="00411CE1" w:rsidRPr="00205EA4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Grupo de serviço:</w:t>
            </w:r>
          </w:p>
        </w:tc>
        <w:tc>
          <w:tcPr>
            <w:tcW w:w="4009" w:type="pct"/>
          </w:tcPr>
          <w:p w14:paraId="2A6FE9AE" w14:textId="77777777" w:rsidR="00411CE1" w:rsidRPr="00E8161F" w:rsidRDefault="00411CE1" w:rsidP="007311F4">
            <w:pPr>
              <w:spacing w:before="60" w:after="0" w:line="240" w:lineRule="auto"/>
              <w:ind w:left="57"/>
            </w:pPr>
            <w:r w:rsidRPr="00C929CD">
              <w:t>COR - Controle de Operações Rurais</w:t>
            </w:r>
          </w:p>
        </w:tc>
      </w:tr>
      <w:tr w:rsidR="00411CE1" w:rsidRPr="00032034" w14:paraId="397FA986" w14:textId="77777777" w:rsidTr="007311F4">
        <w:trPr>
          <w:cantSplit/>
        </w:trPr>
        <w:tc>
          <w:tcPr>
            <w:tcW w:w="991" w:type="pct"/>
          </w:tcPr>
          <w:p w14:paraId="037B19FB" w14:textId="77777777" w:rsidR="00411CE1" w:rsidRPr="00205EA4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Evento:</w:t>
            </w:r>
          </w:p>
        </w:tc>
        <w:tc>
          <w:tcPr>
            <w:tcW w:w="4009" w:type="pct"/>
          </w:tcPr>
          <w:p w14:paraId="24A06CEE" w14:textId="77777777" w:rsidR="00411CE1" w:rsidRPr="00E8161F" w:rsidRDefault="00411CE1" w:rsidP="007311F4">
            <w:pPr>
              <w:spacing w:before="60" w:after="0" w:line="240" w:lineRule="auto"/>
              <w:ind w:left="57"/>
            </w:pPr>
            <w:r w:rsidRPr="00C929CD">
              <w:t>COR0001 - IF requisita inclusão ou alteração de Cédula de Crédito Rural</w:t>
            </w:r>
          </w:p>
        </w:tc>
      </w:tr>
      <w:tr w:rsidR="00411CE1" w:rsidRPr="00032034" w14:paraId="74BFE789" w14:textId="77777777" w:rsidTr="007311F4">
        <w:trPr>
          <w:cantSplit/>
        </w:trPr>
        <w:tc>
          <w:tcPr>
            <w:tcW w:w="9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742F5" w14:textId="77777777" w:rsidR="00411CE1" w:rsidRPr="00205EA4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Descrição:</w:t>
            </w:r>
          </w:p>
        </w:tc>
        <w:tc>
          <w:tcPr>
            <w:tcW w:w="400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0A392" w14:textId="77777777" w:rsidR="00411CE1" w:rsidRPr="00E8161F" w:rsidRDefault="00411CE1" w:rsidP="007311F4">
            <w:pPr>
              <w:spacing w:before="60" w:after="0" w:line="240" w:lineRule="auto"/>
              <w:ind w:left="57"/>
            </w:pPr>
            <w:r w:rsidRPr="007434F8">
              <w:rPr>
                <w:color w:val="000000"/>
              </w:rPr>
              <w:t>Destinado à IF requisitar a inclusão ou alteração de uma Cédula de Crédito Rural e seus empreendimentos associados</w:t>
            </w:r>
            <w:r>
              <w:rPr>
                <w:color w:val="000000"/>
              </w:rPr>
              <w:t>.</w:t>
            </w:r>
          </w:p>
        </w:tc>
      </w:tr>
    </w:tbl>
    <w:p w14:paraId="62506EFF" w14:textId="77777777" w:rsidR="00DA5BF3" w:rsidRDefault="00DA5BF3" w:rsidP="00411CE1">
      <w:pPr>
        <w:pBdr>
          <w:bottom w:val="single" w:sz="12" w:space="1" w:color="auto"/>
        </w:pBdr>
        <w:rPr>
          <w:b/>
        </w:rPr>
      </w:pPr>
    </w:p>
    <w:p w14:paraId="20067EA0" w14:textId="4104702E" w:rsidR="00411CE1" w:rsidRDefault="00411CE1" w:rsidP="00411CE1">
      <w:pPr>
        <w:pBdr>
          <w:bottom w:val="single" w:sz="12" w:space="1" w:color="auto"/>
        </w:pBdr>
        <w:rPr>
          <w:b/>
        </w:rPr>
      </w:pPr>
      <w:r>
        <w:rPr>
          <w:b/>
        </w:rPr>
        <w:t>Mensagens</w:t>
      </w:r>
      <w:r w:rsidRPr="00CF4D5F">
        <w:rPr>
          <w:b/>
        </w:rPr>
        <w:t xml:space="preserve"> associadas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"/>
        <w:gridCol w:w="1517"/>
        <w:gridCol w:w="2346"/>
        <w:gridCol w:w="991"/>
        <w:gridCol w:w="963"/>
        <w:gridCol w:w="2296"/>
        <w:gridCol w:w="851"/>
        <w:gridCol w:w="670"/>
      </w:tblGrid>
      <w:tr w:rsidR="00411CE1" w:rsidRPr="00032034" w14:paraId="6B37495D" w14:textId="77777777" w:rsidTr="007D25D9">
        <w:trPr>
          <w:trHeight w:val="313"/>
        </w:trPr>
        <w:tc>
          <w:tcPr>
            <w:tcW w:w="1062" w:type="pct"/>
            <w:gridSpan w:val="2"/>
          </w:tcPr>
          <w:p w14:paraId="34348104" w14:textId="77777777" w:rsidR="00411CE1" w:rsidRPr="00DD2CB5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Nome da mensagem:</w:t>
            </w:r>
          </w:p>
        </w:tc>
        <w:tc>
          <w:tcPr>
            <w:tcW w:w="3938" w:type="pct"/>
            <w:gridSpan w:val="6"/>
          </w:tcPr>
          <w:p w14:paraId="5D4640F8" w14:textId="77777777" w:rsidR="00411CE1" w:rsidRPr="00883035" w:rsidRDefault="00411CE1" w:rsidP="007311F4">
            <w:pPr>
              <w:spacing w:before="60" w:after="0" w:line="240" w:lineRule="auto"/>
              <w:ind w:left="57"/>
              <w:rPr>
                <w:b/>
              </w:rPr>
            </w:pPr>
            <w:r w:rsidRPr="00883035">
              <w:t>Requisição de inclusão ou alteração de Cédula de Crédito Rural</w:t>
            </w:r>
          </w:p>
        </w:tc>
      </w:tr>
      <w:tr w:rsidR="006C283F" w:rsidRPr="00842ADC" w14:paraId="365599DC" w14:textId="77777777" w:rsidTr="006C283F">
        <w:tc>
          <w:tcPr>
            <w:tcW w:w="1062" w:type="pct"/>
            <w:gridSpan w:val="2"/>
          </w:tcPr>
          <w:p w14:paraId="43066015" w14:textId="77777777" w:rsidR="00411CE1" w:rsidRPr="00DD2CB5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lastRenderedPageBreak/>
              <w:t>Código</w:t>
            </w:r>
            <w:r>
              <w:rPr>
                <w:b/>
              </w:rPr>
              <w:t xml:space="preserve"> da </w:t>
            </w:r>
            <w:r w:rsidRPr="00DD2CB5">
              <w:rPr>
                <w:b/>
              </w:rPr>
              <w:t>Mensagem:</w:t>
            </w:r>
          </w:p>
        </w:tc>
        <w:tc>
          <w:tcPr>
            <w:tcW w:w="1138" w:type="pct"/>
          </w:tcPr>
          <w:p w14:paraId="66A0E3A9" w14:textId="77777777" w:rsidR="00411CE1" w:rsidRPr="00842ADC" w:rsidRDefault="00411CE1" w:rsidP="007311F4">
            <w:pPr>
              <w:spacing w:before="60" w:after="0" w:line="240" w:lineRule="auto"/>
              <w:ind w:left="57"/>
            </w:pPr>
            <w:r>
              <w:t>COR0001</w:t>
            </w:r>
          </w:p>
        </w:tc>
        <w:tc>
          <w:tcPr>
            <w:tcW w:w="481" w:type="pct"/>
          </w:tcPr>
          <w:p w14:paraId="454AC906" w14:textId="77777777" w:rsidR="00411CE1" w:rsidRPr="00842ADC" w:rsidRDefault="00411CE1" w:rsidP="007311F4">
            <w:pPr>
              <w:spacing w:before="60" w:after="0" w:line="240" w:lineRule="auto"/>
              <w:ind w:left="57"/>
              <w:jc w:val="both"/>
            </w:pPr>
            <w:r w:rsidRPr="00DD2CB5">
              <w:rPr>
                <w:b/>
              </w:rPr>
              <w:t>Emissor</w:t>
            </w:r>
            <w:r w:rsidRPr="00842ADC">
              <w:t>:</w:t>
            </w:r>
          </w:p>
        </w:tc>
        <w:tc>
          <w:tcPr>
            <w:tcW w:w="467" w:type="pct"/>
          </w:tcPr>
          <w:p w14:paraId="610EC3F8" w14:textId="77777777" w:rsidR="00411CE1" w:rsidRPr="00842ADC" w:rsidRDefault="00411CE1" w:rsidP="007311F4">
            <w:pPr>
              <w:spacing w:before="60" w:after="0" w:line="240" w:lineRule="auto"/>
              <w:ind w:left="57"/>
            </w:pPr>
            <w:r>
              <w:t>IF</w:t>
            </w:r>
          </w:p>
        </w:tc>
        <w:tc>
          <w:tcPr>
            <w:tcW w:w="1114" w:type="pct"/>
          </w:tcPr>
          <w:p w14:paraId="0E80E44D" w14:textId="77777777" w:rsidR="00411CE1" w:rsidRPr="005B5B76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Destinatário</w:t>
            </w:r>
            <w:r w:rsidRPr="005B5B76">
              <w:rPr>
                <w:b/>
              </w:rPr>
              <w:t>:</w:t>
            </w:r>
          </w:p>
        </w:tc>
        <w:tc>
          <w:tcPr>
            <w:tcW w:w="738" w:type="pct"/>
            <w:gridSpan w:val="2"/>
          </w:tcPr>
          <w:p w14:paraId="01C32456" w14:textId="77777777" w:rsidR="00411CE1" w:rsidRPr="00842ADC" w:rsidRDefault="00411CE1" w:rsidP="007311F4">
            <w:pPr>
              <w:spacing w:before="60" w:after="0" w:line="240" w:lineRule="auto"/>
              <w:ind w:left="57"/>
            </w:pPr>
            <w:r>
              <w:t>COR</w:t>
            </w:r>
          </w:p>
        </w:tc>
      </w:tr>
      <w:tr w:rsidR="00DD129C" w:rsidRPr="00DD2CB5" w14:paraId="2C2397BF" w14:textId="77777777" w:rsidTr="00653872">
        <w:tc>
          <w:tcPr>
            <w:tcW w:w="326" w:type="pct"/>
          </w:tcPr>
          <w:p w14:paraId="0CFC639F" w14:textId="77777777" w:rsidR="00411CE1" w:rsidRPr="00DD2CB5" w:rsidRDefault="00411CE1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DD2CB5">
              <w:rPr>
                <w:b/>
              </w:rPr>
              <w:t>Seq</w:t>
            </w:r>
            <w:r>
              <w:rPr>
                <w:b/>
              </w:rPr>
              <w:t>.</w:t>
            </w:r>
          </w:p>
        </w:tc>
        <w:tc>
          <w:tcPr>
            <w:tcW w:w="1874" w:type="pct"/>
            <w:gridSpan w:val="2"/>
          </w:tcPr>
          <w:p w14:paraId="498674F2" w14:textId="77777777" w:rsidR="00411CE1" w:rsidRPr="00DD2CB5" w:rsidRDefault="00411CE1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DD2CB5">
              <w:rPr>
                <w:b/>
              </w:rPr>
              <w:t>Tag</w:t>
            </w:r>
            <w:proofErr w:type="spellEnd"/>
          </w:p>
        </w:tc>
        <w:tc>
          <w:tcPr>
            <w:tcW w:w="2062" w:type="pct"/>
            <w:gridSpan w:val="3"/>
          </w:tcPr>
          <w:p w14:paraId="46414BDE" w14:textId="77777777" w:rsidR="00411CE1" w:rsidRPr="00DD2CB5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Nome do Campo</w:t>
            </w:r>
          </w:p>
        </w:tc>
        <w:tc>
          <w:tcPr>
            <w:tcW w:w="413" w:type="pct"/>
          </w:tcPr>
          <w:p w14:paraId="52086953" w14:textId="77777777" w:rsidR="00411CE1" w:rsidRPr="00DD2CB5" w:rsidRDefault="00411CE1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DD2CB5">
              <w:rPr>
                <w:b/>
              </w:rPr>
              <w:t>Mult</w:t>
            </w:r>
            <w:proofErr w:type="spellEnd"/>
            <w:r w:rsidRPr="00DD2CB5">
              <w:rPr>
                <w:b/>
              </w:rPr>
              <w:t>.</w:t>
            </w:r>
          </w:p>
        </w:tc>
        <w:tc>
          <w:tcPr>
            <w:tcW w:w="325" w:type="pct"/>
          </w:tcPr>
          <w:p w14:paraId="27BD81A6" w14:textId="77777777" w:rsidR="00411CE1" w:rsidRPr="00DD2CB5" w:rsidRDefault="00411CE1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DD2CB5">
              <w:rPr>
                <w:b/>
              </w:rPr>
              <w:t>OU</w:t>
            </w:r>
          </w:p>
        </w:tc>
      </w:tr>
      <w:tr w:rsidR="00DD129C" w:rsidRPr="00A715BD" w14:paraId="44462C4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C813714" w14:textId="01EFDC7C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AD90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CodMsg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D5990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Código Mensagem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C31B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C8F6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A715BD" w14:paraId="65AAA9D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31E3D32" w14:textId="562AAA2B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E7BF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NumCtrlIF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73DB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Controle IF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6DCF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88B0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3FD69BF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F437C11" w14:textId="4B5858A2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B90E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CNPJEntRespons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21FD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CNPJ Entidade Responsável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C70F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6A93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60021902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72B202A" w14:textId="0514E05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DAA4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CNPJPart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A100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CNPJ Participante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6ADA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0747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6344EAE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B864FA5" w14:textId="3AEDE798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A58A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NumRefBCCOROr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9396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Referência Bacen COR Original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CA3D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E69DE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48C6D60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5F58CE4" w14:textId="7F816C8B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AFE4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DtEms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93EB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Data Emissão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794F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9F70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83E176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F0EC35C" w14:textId="39CA8EC5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965F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DtVenc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9311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Data Vencimento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BEA1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10FF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0860D0A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1148564" w14:textId="2237F469" w:rsidR="007D25D9" w:rsidRPr="009C30E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DFEEF" w14:textId="77777777" w:rsidR="007D25D9" w:rsidRPr="009C30E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C30E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C30ED">
              <w:rPr>
                <w:rFonts w:asciiTheme="minorHAnsi" w:hAnsiTheme="minorHAnsi"/>
                <w:color w:val="000000"/>
              </w:rPr>
              <w:t>CodBaseLegalProrrogc</w:t>
            </w:r>
            <w:proofErr w:type="spellEnd"/>
            <w:r w:rsidRPr="009C30E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9D3BD" w14:textId="77777777" w:rsidR="007D25D9" w:rsidRPr="009C30E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C30ED">
              <w:rPr>
                <w:rFonts w:asciiTheme="minorHAnsi" w:hAnsiTheme="minorHAnsi"/>
                <w:color w:val="000000"/>
              </w:rPr>
              <w:t>Código Base Legal Prorrogação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CED59" w14:textId="77777777" w:rsidR="007D25D9" w:rsidRPr="0053592A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9C30E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C30E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C30E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A5A8F" w14:textId="77777777" w:rsidR="007D25D9" w:rsidRPr="0053592A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DD129C" w:rsidRPr="003571FE" w14:paraId="12B1782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531730F" w14:textId="67F6D60F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17B88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NumCedlCredRuralIF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DED3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Cédula Crédito Rural IF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2A50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2116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2FC2F48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D5C2A31" w14:textId="366908C9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B7D7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TpInstntoCred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8BB5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Instrumento Crédito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69C5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7A85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709E1CA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52C3C87" w14:textId="148C1A05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B048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VlrTotOp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A523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Total Operação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0DC6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5104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BD0CF8" w14:paraId="3A16122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CBD2619" w14:textId="68E2960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B969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CodPorteBenfcrio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C6B3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Código Porte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A8A9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328E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BD0CF8" w14:paraId="07C08F3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C2ED8E" w14:textId="7BC0CFC2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051C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&lt;Grupo_COR0001_Benfcrio&gt;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F10F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BD33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2BF4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3B4FF971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141E51B" w14:textId="2BAFFD3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EE6E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TpPessoaBenfcrio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DA25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Pessoa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A725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097E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3814051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621484F" w14:textId="7B486688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FB38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CNPJ_CPFBenfcrio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6F7B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CNPJ ou CPF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91D3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3822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624A89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313A8FA" w14:textId="429173B3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6816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DAPBenfcrio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FD6C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DAP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FD2F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CD71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7F702F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6529F0" w14:textId="4EB8832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0697A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TpBenfcrioCOR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5D09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Beneficiário COR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01DA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E5F9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BD0CF8" w14:paraId="0618C93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A39C460" w14:textId="6994D5CF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F806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&lt;/Grupo_COR0001_Benfcrio&gt;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CB31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09AB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BE18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5A42859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FEC51DD" w14:textId="33987EB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0D9A6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&lt;Grupo_COR0001_DestcFincmnt&gt;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9127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Destinação Financiamento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76B0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0C92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372F14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50B94D9" w14:textId="2F49CB1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A1C0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&lt;Grupo_COR0001_Renegc&gt;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11DA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Renegociação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BF1A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4266E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21CAD5D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B9F1B91" w14:textId="595CA68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15D4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NumRefBCCORRenegc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4FB5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Referência Bacen COR Renegociação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BCE9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14C5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6D73EC9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D7A54F8" w14:textId="6CECF15C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B35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VlrRenegc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E02C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Renegociação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CF8F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7D49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466E77" w14:paraId="340F019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49269E" w14:textId="2F3C1A6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B3E4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CodBaseLegalRenegc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23E6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 xml:space="preserve">Código </w:t>
            </w:r>
            <w:r>
              <w:rPr>
                <w:rFonts w:asciiTheme="minorHAnsi" w:hAnsiTheme="minorHAnsi"/>
                <w:color w:val="000000"/>
              </w:rPr>
              <w:t>B</w:t>
            </w:r>
            <w:r w:rsidRPr="005B3C98">
              <w:rPr>
                <w:rFonts w:asciiTheme="minorHAnsi" w:hAnsiTheme="minorHAnsi"/>
                <w:color w:val="000000"/>
              </w:rPr>
              <w:t xml:space="preserve">ase </w:t>
            </w:r>
            <w:r>
              <w:rPr>
                <w:rFonts w:asciiTheme="minorHAnsi" w:hAnsiTheme="minorHAnsi"/>
                <w:color w:val="000000"/>
              </w:rPr>
              <w:t>L</w:t>
            </w:r>
            <w:r w:rsidRPr="005B3C98">
              <w:rPr>
                <w:rFonts w:asciiTheme="minorHAnsi" w:hAnsiTheme="minorHAnsi"/>
                <w:color w:val="000000"/>
              </w:rPr>
              <w:t xml:space="preserve">egal </w:t>
            </w:r>
            <w:r>
              <w:rPr>
                <w:rFonts w:asciiTheme="minorHAnsi" w:hAnsiTheme="minorHAnsi"/>
                <w:color w:val="000000"/>
              </w:rPr>
              <w:t>R</w:t>
            </w:r>
            <w:r w:rsidRPr="005B3C98">
              <w:rPr>
                <w:rFonts w:asciiTheme="minorHAnsi" w:hAnsiTheme="minorHAnsi"/>
                <w:color w:val="000000"/>
              </w:rPr>
              <w:t>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0F03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CAFB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47D9C3F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EBCB11B" w14:textId="249E3CAA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33BF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&lt;/Grupo_COR0001_Renegc&gt;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F4BF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Renegociação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129A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F7C1F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23BC02A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8402929" w14:textId="7B6D0A79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7CD7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CodProg_LinhaCred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2BB6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Código Programa ou Linha Crédito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AB4DF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DA820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A69F47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EBF1AB5" w14:textId="6FF4F2A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081A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TpFnteRec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991F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Fonte Recursos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0BAF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09B1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EA303D" w14:paraId="17F4B87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DD4DE95" w14:textId="08BF1DAE" w:rsidR="007D25D9" w:rsidRPr="00A31141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6BFA69" w14:textId="77777777" w:rsidR="007D25D9" w:rsidRPr="00A31141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A31141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A31141">
              <w:rPr>
                <w:rFonts w:asciiTheme="minorHAnsi" w:hAnsiTheme="minorHAnsi"/>
                <w:color w:val="000000"/>
              </w:rPr>
              <w:t>CodMunic</w:t>
            </w:r>
            <w:proofErr w:type="spellEnd"/>
            <w:r w:rsidRPr="00A31141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2406C" w14:textId="77777777" w:rsidR="007D25D9" w:rsidRPr="00A31141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A31141">
              <w:rPr>
                <w:rFonts w:asciiTheme="minorHAnsi" w:hAnsiTheme="minorHAnsi"/>
                <w:color w:val="000000"/>
              </w:rPr>
              <w:t>Código Município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E4481" w14:textId="77777777" w:rsidR="007D25D9" w:rsidRPr="00A31141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A31141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A31141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A31141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6D777" w14:textId="77777777" w:rsidR="007D25D9" w:rsidRPr="00A31141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3E36FFB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255649B" w14:textId="55486B6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14AB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&lt;Grupo_COR0001_Gleba&gt;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B9E4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Gleba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4D1A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CD4A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2ECF710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EFC91F4" w14:textId="580B6193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8174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IdentcGleba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FBB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Identificação Gleba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68DC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9D86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E9CA24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72F3D28" w14:textId="0EE9F1B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30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A02C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&lt;Grupo_COR0001_PontoPolg&gt;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A08B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Ponto Polígono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D9F6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86E4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0C2E330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A09F553" w14:textId="1608BEDA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31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55D3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LatPonto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544A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Latitude Ponto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8378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7F77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2D302242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3686B5B" w14:textId="3AEC7E52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32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B7DC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LongPonto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49DC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Longitude Ponto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5790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E152B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E370E5" w14:paraId="65A0751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A9F12A6" w14:textId="0A4518A9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33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9B278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AlttPonto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8028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Altitude Ponto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55CB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1CAD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49840CF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7B920BD" w14:textId="16C36F3B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34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9D8A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&lt;/Grupo_COR0001_PontoPolg&gt;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8C73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Ponto Polígono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F9FA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CFAF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AC4AC3" w14:paraId="6963FE5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9F29E59" w14:textId="203CCA4A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lastRenderedPageBreak/>
              <w:t>35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199C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AreaNCultd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4E17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Área Não Cultivada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9CC2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A943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B1685C" w:rsidRPr="00B1685C" w14:paraId="0C93F14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B2AAF46" w14:textId="572940F6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36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2CE51" w14:textId="46F4671C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&lt;Grupo_COR0001_GlebaExcl&gt;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1FAFA" w14:textId="6F735499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 xml:space="preserve">Grupo </w:t>
            </w:r>
            <w:r w:rsidR="009F238F" w:rsidRPr="00B1685C">
              <w:rPr>
                <w:rFonts w:asciiTheme="minorHAnsi" w:hAnsiTheme="minorHAnsi"/>
              </w:rPr>
              <w:t>Gleba Excluída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624E8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0..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2BB30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6ABDB10F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F768F75" w14:textId="64AE138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37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A5B56" w14:textId="76050A9F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&lt;Grupo_COR0001_PontoPolgExcl&gt;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ED84C" w14:textId="6B0CF450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Grupo Ponto Polígono Excluído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C9E38" w14:textId="71A59AAD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="00932049" w:rsidRPr="00B1685C">
              <w:rPr>
                <w:rFonts w:asciiTheme="minorHAnsi" w:hAnsiTheme="minorHAnsi"/>
              </w:rPr>
              <w:t>1</w:t>
            </w:r>
            <w:r w:rsidRPr="00B1685C">
              <w:rPr>
                <w:rFonts w:asciiTheme="minorHAnsi" w:hAnsiTheme="minorHAnsi"/>
              </w:rPr>
              <w:t>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EB68A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7D91845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A3E7FFE" w14:textId="05300D0B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38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0EA33" w14:textId="474C95B3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LatPontoExcl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55F78" w14:textId="3879A12F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Latitude Ponto</w:t>
            </w:r>
            <w:r w:rsidR="00836164" w:rsidRPr="00B1685C">
              <w:rPr>
                <w:rFonts w:asciiTheme="minorHAnsi" w:hAnsiTheme="minorHAnsi"/>
              </w:rPr>
              <w:t xml:space="preserve"> Exclusão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C8097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E26C0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6DF71D7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28FE436" w14:textId="1F712129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39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2D257" w14:textId="53F0B411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LongPontoExcl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C54EF" w14:textId="2536FB5B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Longitude Ponto</w:t>
            </w:r>
            <w:r w:rsidR="00836164" w:rsidRPr="00B1685C">
              <w:rPr>
                <w:rFonts w:asciiTheme="minorHAnsi" w:hAnsiTheme="minorHAnsi"/>
              </w:rPr>
              <w:t xml:space="preserve"> Exclusão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31C16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92181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6422C342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C3242A3" w14:textId="5211E448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40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329F9" w14:textId="2279C3D1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AlttPontoExcl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E2F98" w14:textId="768DE9C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Altitude Ponto</w:t>
            </w:r>
            <w:r w:rsidR="00836164" w:rsidRPr="00B1685C">
              <w:rPr>
                <w:rFonts w:asciiTheme="minorHAnsi" w:hAnsiTheme="minorHAnsi"/>
              </w:rPr>
              <w:t xml:space="preserve"> Exclusão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490B2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FB229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48ABF94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4A99830" w14:textId="136F7573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41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041C8" w14:textId="77DEDC46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&lt;/Grupo_COR0001_PontoPolgExcl&gt;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84F0D" w14:textId="3D3BF586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Fim Grupo Ponto Polígono Excluído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D84CF" w14:textId="2426FB51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="00932049" w:rsidRPr="00B1685C">
              <w:rPr>
                <w:rFonts w:asciiTheme="minorHAnsi" w:hAnsiTheme="minorHAnsi"/>
              </w:rPr>
              <w:t>1</w:t>
            </w:r>
            <w:r w:rsidRPr="00B1685C">
              <w:rPr>
                <w:rFonts w:asciiTheme="minorHAnsi" w:hAnsiTheme="minorHAnsi"/>
              </w:rPr>
              <w:t>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CBFEF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08601E1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69D0745" w14:textId="35F987B5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42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CA354" w14:textId="39C4BC0C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&lt;/Grupo_COR0001_GlebaExcl&gt;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2AF5F" w14:textId="1C509C4A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 xml:space="preserve">Fim Grupo </w:t>
            </w:r>
            <w:r w:rsidR="009F238F" w:rsidRPr="00B1685C">
              <w:rPr>
                <w:rFonts w:asciiTheme="minorHAnsi" w:hAnsiTheme="minorHAnsi"/>
              </w:rPr>
              <w:t>Gleba Excluída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EB1E4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0..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B64A0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41C6572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C20D740" w14:textId="382424B0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43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E79F5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&lt;/Grupo_COR0001_Gleba&gt;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97F54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Fim Grupo Gleba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66C64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0..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91EFB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62DEC1F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10B4AF0" w14:textId="686A6D42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44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6C11D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CodProdtConscd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B4CFB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Código Produto Consorciado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4EBAF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0..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282C0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514B875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6C4D045" w14:textId="3687BEF0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45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693E0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CodEmpnmnt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3C3AE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Código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6B2BF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3F645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1685C" w:rsidRPr="00B1685C" w14:paraId="5C5ADB5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993E766" w14:textId="05CF2C0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46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1293F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CodSistProdc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80CAA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Código Sistema Produção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A80C4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AC316" w14:textId="77777777" w:rsidR="007D25D9" w:rsidRPr="00B1685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D129C" w:rsidRPr="003571FE" w14:paraId="4B904401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49D62DD" w14:textId="50DFDB6B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47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66BF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VlrParclCred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9891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Parcela Crédito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E5DA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B9F0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C180BB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88DB540" w14:textId="693692AE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48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F3EC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VlrParclRecProprio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C7382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Parcela Recursos Próprios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2C38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4002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63F2F" w14:paraId="0E1B960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186B3C3" w14:textId="1878808B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49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B2DD7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VlrGarRendaMin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A3718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Valor Garantia Renda Mínima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07115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EF28A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3D7583D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356D0EC" w14:textId="2204796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9D3C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AlqProagro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EAEF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Alíquota Proagro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C327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90A8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0592D36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05045D8" w14:textId="6B683C91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44EC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PercJurosEncargoFinanc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F03E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Percentual Juros Encargos Financeiros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6A0E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857F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4FF9B41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CC5E7BE" w14:textId="2B0CBD2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85A7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TpEncargoFinancCompltar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427A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Encargo Financeiro Complementar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12A9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B103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486E0DF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97FCE45" w14:textId="10B346F8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9121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PercRscSTN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710B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Percentual Risco STN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7E2D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52C3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5277EB9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11AFB0C" w14:textId="12A966CB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DE34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PercRscFundConscl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53EE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Percentual Risco Fundo Constitucional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6A5C5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623C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F83339" w14:paraId="554C2FD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D955585" w14:textId="3485B467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EB777" w14:textId="77777777" w:rsidR="007D25D9" w:rsidRPr="00EA303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EA303D">
              <w:rPr>
                <w:rFonts w:cs="Calibri"/>
                <w:color w:val="000000"/>
              </w:rPr>
              <w:t>&lt;</w:t>
            </w:r>
            <w:proofErr w:type="spellStart"/>
            <w:r w:rsidRPr="00EA303D">
              <w:rPr>
                <w:rFonts w:cs="Calibri"/>
                <w:color w:val="000000"/>
              </w:rPr>
              <w:t>PercCstEftTot</w:t>
            </w:r>
            <w:proofErr w:type="spellEnd"/>
            <w:r w:rsidRPr="00EA303D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13C80" w14:textId="77777777" w:rsidR="007D25D9" w:rsidRPr="00EA303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EA303D">
              <w:rPr>
                <w:rFonts w:cs="Calibri"/>
                <w:color w:val="000000"/>
              </w:rPr>
              <w:t>Percentual Custo Efetivo Total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AE666" w14:textId="77777777" w:rsidR="007D25D9" w:rsidRPr="00EA303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EA303D">
              <w:rPr>
                <w:rFonts w:cs="Calibri"/>
                <w:color w:val="000000"/>
              </w:rPr>
              <w:t>[</w:t>
            </w:r>
            <w:proofErr w:type="gramStart"/>
            <w:r w:rsidRPr="00EA303D">
              <w:rPr>
                <w:rFonts w:cs="Calibri"/>
                <w:color w:val="000000"/>
              </w:rPr>
              <w:t>0..</w:t>
            </w:r>
            <w:proofErr w:type="gramEnd"/>
            <w:r w:rsidRPr="00EA303D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5A01C" w14:textId="77777777" w:rsidR="007D25D9" w:rsidRPr="00EA303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2AB70C6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6D3DA2A" w14:textId="63BE896B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56AA7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&lt;Area&gt;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96A01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Área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459F8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C3C02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6D127DB1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B6429BB" w14:textId="723B53EA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1C200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QtdItemFincd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C5663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Quantidade Itens Financiados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AEC61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B2BF8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27D63C7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6CDCC5" w14:textId="05D2B97A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E59F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QtdPrvProdc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D4D7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Quantidade Previsão Produção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0A83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125D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8B19CF" w14:paraId="567DF05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0DA8F60" w14:textId="3B26EEBD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B302A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&lt;Grupo_COR0001_Propt&gt;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39061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Grupo Proprietário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699E7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B0364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1B9387C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87916DD" w14:textId="55BBD5E1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6EE20C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TpPessoaPropt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29DF4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Tipo Pessoa Proprietário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2914D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1..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D13F5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7A151D3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5CDAF99" w14:textId="4BE48E39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6382E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CNPJBase_CPFPropt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60E02" w14:textId="77777777" w:rsidR="007D25D9" w:rsidRPr="008D3354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8D3354">
              <w:rPr>
                <w:rFonts w:cs="Calibri"/>
                <w:color w:val="000000"/>
              </w:rPr>
              <w:t>CNPJ Base ou CPF Proprietário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43FA4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1..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A330C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0A79D8B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0F8AC0" w14:textId="63D200FD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A9648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&lt;NIRF&gt;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41A48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NIRF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0F2A1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8E659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2F14616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F7B01DF" w14:textId="6F998C7B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3C6B8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CodSNCR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B3A51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Código SNCR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8F51D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04282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2FBD76C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BEA512A" w14:textId="0C43C165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88570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NumRegCAR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3D09C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Número Registro CAR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6CFFC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5ABD2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6277300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28166F7" w14:textId="3D1EF939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7C296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&lt;</w:t>
            </w:r>
            <w:proofErr w:type="spellStart"/>
            <w:r w:rsidRPr="00D80689">
              <w:rPr>
                <w:rFonts w:cs="Calibri"/>
                <w:color w:val="000000"/>
              </w:rPr>
              <w:t>NumOutgAguaPropr</w:t>
            </w:r>
            <w:proofErr w:type="spellEnd"/>
            <w:r w:rsidRPr="00D80689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0B875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Número Outorga Água Propriedade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10A51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[</w:t>
            </w:r>
            <w:proofErr w:type="gramStart"/>
            <w:r w:rsidRPr="00D80689">
              <w:rPr>
                <w:rFonts w:cs="Calibri"/>
                <w:color w:val="000000"/>
              </w:rPr>
              <w:t>0..</w:t>
            </w:r>
            <w:proofErr w:type="gramEnd"/>
            <w:r w:rsidRPr="00D80689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5868A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2047515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17B4D59" w14:textId="3FCBEE35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31504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&lt;</w:t>
            </w:r>
            <w:proofErr w:type="spellStart"/>
            <w:r w:rsidRPr="00D80689">
              <w:rPr>
                <w:rFonts w:cs="Calibri"/>
                <w:color w:val="000000"/>
              </w:rPr>
              <w:t>PercPrescPropr</w:t>
            </w:r>
            <w:proofErr w:type="spellEnd"/>
            <w:r w:rsidRPr="00D80689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A1173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Percentual Preservação Propriedade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C17D6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[</w:t>
            </w:r>
            <w:proofErr w:type="gramStart"/>
            <w:r w:rsidRPr="00D80689">
              <w:rPr>
                <w:rFonts w:cs="Calibri"/>
                <w:color w:val="000000"/>
              </w:rPr>
              <w:t>0..</w:t>
            </w:r>
            <w:proofErr w:type="gramEnd"/>
            <w:r w:rsidRPr="00D80689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B22EB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8B19CF" w14:paraId="0BF3B77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B092BE8" w14:textId="3CCB2777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65C4A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&lt;/Grupo_COR0001_Propt&gt;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F6A35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Fim Grupo Proprietário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A5F9A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2639A" w14:textId="77777777" w:rsidR="007D25D9" w:rsidRPr="0078654C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D129C" w:rsidRPr="003571FE" w14:paraId="28EA926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FD1B2F0" w14:textId="51598EC8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A53D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CodModSegr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F30D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Código Modalidade Seguro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1FB8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C40B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33B88F7F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A004E6B" w14:textId="464B076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D2B2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&lt;Grupo_COR0001_ProagroMais&gt;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D273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Proagro Mais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939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AD27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5466615F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A65CF6E" w14:textId="18382730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3961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CNPJBaseInstMutnte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0BB4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CNPJ Base Instituição Mutuante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C857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9837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5212286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6B2693A" w14:textId="7B1CE7E5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lastRenderedPageBreak/>
              <w:t>71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BCF9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NumRefBCCORInvestmtoRural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838C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Referência Bacen COR Investimento Rural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6674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60CB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434046F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DA527E0" w14:textId="5A554306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78D2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VlrParclInvestmto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EBD4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Parcela Investimento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10C4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13A2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5B290AA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EECA3F" w14:textId="57C97768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190E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&lt;/Grupo_COR0001_ProagroMais&gt;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1BD3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Proagro Mais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5077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CB00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36E41DB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08A7EE9" w14:textId="22BCA7C0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38D1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VlrReceitaBrutEsprdEmpnmnt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9243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Receita Bruta Esperada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E4E7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05A6F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7C3CDCD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855AFBA" w14:textId="4B608A62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bookmarkStart w:id="31" w:name="_Hlk174367668"/>
            <w:r w:rsidRPr="007D25D9">
              <w:rPr>
                <w:rFonts w:asciiTheme="minorHAnsi" w:hAnsiTheme="minorHAnsi"/>
                <w:color w:val="000000"/>
              </w:rPr>
              <w:t>75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36B2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&lt;Grupo_COR0001_Parcl&gt;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1B4C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Parcela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31A77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34C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5CC5087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5F1B598" w14:textId="75F4B64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061C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NumParcl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32BA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Parcela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DF61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69D1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584A5BF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DE2B545" w14:textId="0753BBC3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0CB1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DtPrvPgto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C25F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Data Previsão Pagamento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880A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CEC1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6CDC759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7B6E740" w14:textId="4ADA9092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257E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VlrPrincipalParcl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2B74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Principal Parcela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DAC3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4346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4A7B388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09817F1" w14:textId="2EFD1AC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B5C9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&lt;/Grupo_COR0001_Parcl&gt;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B866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Parcela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0528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A932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bookmarkEnd w:id="31"/>
      <w:tr w:rsidR="00DD129C" w:rsidRPr="003571FE" w14:paraId="70C09AE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43436DB" w14:textId="1733F1DE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9690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CodSubProg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EA93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Código Subprograma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EE9B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7FA0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466E77" w14:paraId="47EF9442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802F253" w14:textId="307D2971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7175F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8E6E2D">
              <w:rPr>
                <w:rFonts w:asciiTheme="minorHAnsi" w:hAnsiTheme="minorHAnsi"/>
                <w:color w:val="000000"/>
              </w:rPr>
              <w:t>DtIniPlant</w:t>
            </w:r>
            <w:proofErr w:type="spellEnd"/>
            <w:r w:rsidRPr="008E6E2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85A59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Data Início Plantio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EE311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8E6E2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8E6E2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BA021B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466E77" w14:paraId="08DC67F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D1788A2" w14:textId="6DA01F03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194D5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8E6E2D">
              <w:rPr>
                <w:rFonts w:asciiTheme="minorHAnsi" w:hAnsiTheme="minorHAnsi"/>
                <w:color w:val="000000"/>
              </w:rPr>
              <w:t>DtFimPlant</w:t>
            </w:r>
            <w:proofErr w:type="spellEnd"/>
            <w:r w:rsidRPr="008E6E2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76B05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Data Fim Plantio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18F23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8E6E2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8E6E2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CEFE8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466E77" w14:paraId="5307853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A8DD3B7" w14:textId="559D2FF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FCA8D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8E6E2D">
              <w:rPr>
                <w:rFonts w:asciiTheme="minorHAnsi" w:hAnsiTheme="minorHAnsi"/>
                <w:color w:val="000000"/>
              </w:rPr>
              <w:t>DtIniColht</w:t>
            </w:r>
            <w:proofErr w:type="spellEnd"/>
            <w:r w:rsidRPr="008E6E2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A7078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Data Início Colheita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97F25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8E6E2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8E6E2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F4FDC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466E77" w14:paraId="6856ECE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28E4933" w14:textId="38BD7C1E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B088A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8E6E2D">
              <w:rPr>
                <w:rFonts w:asciiTheme="minorHAnsi" w:hAnsiTheme="minorHAnsi"/>
                <w:color w:val="000000"/>
              </w:rPr>
              <w:t>DtFimColht</w:t>
            </w:r>
            <w:proofErr w:type="spellEnd"/>
            <w:r w:rsidRPr="008E6E2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355E5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Data Fim Colheita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232222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8E6E2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8E6E2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15A6E" w14:textId="77777777" w:rsidR="007D25D9" w:rsidRPr="008E6E2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466E77" w14:paraId="6210E3D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9CB2392" w14:textId="7606F8CA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08716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&lt;Grupo_COR0001_RefDesclascdParclmnt&gt;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B11D0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Grupo Referência Desclassificado Parcialmente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72298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07D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207D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6E661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965F7F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D0094D4" w14:textId="3E62388C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A62EE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207D39">
              <w:rPr>
                <w:rFonts w:asciiTheme="minorHAnsi" w:hAnsiTheme="minorHAnsi"/>
                <w:color w:val="000000"/>
              </w:rPr>
              <w:t>NumRefBCCORDesclascdParclmnt</w:t>
            </w:r>
            <w:proofErr w:type="spellEnd"/>
            <w:r w:rsidRPr="00207D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21D1A" w14:textId="77777777" w:rsidR="007D25D9" w:rsidRPr="00F15990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15990">
              <w:rPr>
                <w:rFonts w:asciiTheme="minorHAnsi" w:hAnsiTheme="minorHAnsi"/>
                <w:color w:val="000000"/>
              </w:rPr>
              <w:t>Número Referência Bacen COR Desclassificado Parcialmente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343B6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07D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207D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99214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614213B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7E5709A" w14:textId="42963E3E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DA98D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207D39">
              <w:rPr>
                <w:rFonts w:asciiTheme="minorHAnsi" w:hAnsiTheme="minorHAnsi"/>
                <w:color w:val="000000"/>
              </w:rPr>
              <w:t>VlrDesclascd</w:t>
            </w:r>
            <w:proofErr w:type="spellEnd"/>
            <w:r w:rsidRPr="00207D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E4563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Valor Desclassificado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8C587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07D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207D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E885D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6664633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EFBAC66" w14:textId="30ECE6F3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19920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D80689">
              <w:rPr>
                <w:rFonts w:asciiTheme="minorHAnsi" w:hAnsiTheme="minorHAnsi"/>
                <w:color w:val="000000"/>
              </w:rPr>
              <w:t>MotvDesclassCOR</w:t>
            </w:r>
            <w:proofErr w:type="spellEnd"/>
            <w:r w:rsidRPr="00D8068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C32D2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Motivo Desclassificação COR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68618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D8068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D8068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31E77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7637104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4401B37" w14:textId="3539C1F1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60D0B8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&lt;/Grupo_COR0001_RefDesclascdParclmnt&gt;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3DE1E" w14:textId="77777777" w:rsidR="007D25D9" w:rsidRPr="00365570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365570">
              <w:rPr>
                <w:rFonts w:asciiTheme="minorHAnsi" w:hAnsiTheme="minorHAnsi"/>
                <w:color w:val="000000"/>
              </w:rPr>
              <w:t>Fim Grupo Referência Desclassificado Parcialmente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CCC03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07D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207D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B61E2" w14:textId="77777777" w:rsidR="007D25D9" w:rsidRPr="00207D3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2EA3736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978C405" w14:textId="2E08EAA1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90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4C543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D80689">
              <w:rPr>
                <w:rFonts w:asciiTheme="minorHAnsi" w:hAnsiTheme="minorHAnsi"/>
                <w:color w:val="000000"/>
              </w:rPr>
              <w:t>CodSTNEqulzc</w:t>
            </w:r>
            <w:proofErr w:type="spellEnd"/>
            <w:r w:rsidRPr="00D8068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0862F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Código STN Equalização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8BA06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D8068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D8068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56940" w14:textId="77777777" w:rsidR="007D25D9" w:rsidRPr="00D8068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9B6CF9" w:rsidRPr="009B6CF9" w14:paraId="572AD90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F8EDDE8" w14:textId="439F9D1C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91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3DC8E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&lt;Grupo_COR0001_CertifcOrgnco&gt;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1142B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Grupo Certificação Orgânica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F94A0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5CA9E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9B6CF9" w:rsidRPr="009B6CF9" w14:paraId="7BB43DF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1D5B6C5" w14:textId="0C8F2B41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92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15E63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CodCertifcOrgncoEmpnmnt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EC5FE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Código Certificação Orgânica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E8CCB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1..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8C3AB1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9B6CF9" w:rsidRPr="009B6CF9" w14:paraId="363A911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CBAFAC3" w14:textId="6AF43639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93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2E6C7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URLCodCertifcOrgncoEmpnmnt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C3544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URL Código Certificação Orgânica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4246E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1..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668AD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9B6CF9" w:rsidRPr="009B6CF9" w14:paraId="52CE4CA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FDCC378" w14:textId="330D108D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94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3C190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&lt;/Grupo_COR0001_CertifcOrgnco&gt;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58B99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Fim Grupo Certificação Orgânica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96810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A14D7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9B6CF9" w:rsidRPr="009B6CF9" w14:paraId="487AF9E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F5F869F" w14:textId="278506FC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95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BC6771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&lt;Grupo_COR0001_RastlddEmpnmnt&gt;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9202F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Grupo Rastreabilidade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48583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2D5A5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9B6CF9" w:rsidRPr="009B6CF9" w14:paraId="64227A4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0D0E589" w14:textId="327C36E0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96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28678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CodRastlddEmpnmnt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D914B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Código Rastreabilidade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BD312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1..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D37CD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9B6CF9" w:rsidRPr="009B6CF9" w14:paraId="11FD2DD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9B9E896" w14:textId="008BB0E8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97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C8076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URLCodRastlddEmpnmnt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8EAA9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URL Código Rastreabilidade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F2D4A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1..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925D4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9B6CF9" w:rsidRPr="009B6CF9" w14:paraId="6405056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8D3E293" w14:textId="64F4778E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98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802F6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&lt;/Grupo_COR0001_RastlddEmpnmnt&gt;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65DE0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Fim Grupo Rastreabilidade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C314A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BD8B2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9B6CF9" w:rsidRPr="009B6CF9" w14:paraId="3F92C10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FACE0A3" w14:textId="11C3B153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99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2AB1A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PercEnerRenovvlEmpnmnt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DACEC7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Percentual Energia Renovável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B62F6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059D2" w14:textId="77777777" w:rsidR="007D25D9" w:rsidRPr="009B6C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7D25D9" w:rsidRPr="001211F9" w14:paraId="066D301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C0501E9" w14:textId="29E860DE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100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740F4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&lt;Grupo_COR0001_ZARC&gt;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3AD7A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Grupo ZARC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2FD30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0..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7C213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7D25D9" w:rsidRPr="001211F9" w14:paraId="3878F7A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5DBA0E1" w14:textId="692958C5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101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79121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&lt;</w:t>
            </w:r>
            <w:proofErr w:type="spellStart"/>
            <w:r w:rsidRPr="001211F9">
              <w:rPr>
                <w:rFonts w:asciiTheme="minorHAnsi" w:hAnsiTheme="minorHAnsi"/>
                <w:bCs/>
                <w:iCs/>
              </w:rPr>
              <w:t>CodCicloCultr</w:t>
            </w:r>
            <w:proofErr w:type="spellEnd"/>
            <w:r w:rsidRPr="001211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7A470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Código Ciclo Cultivar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C237F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1..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A8B90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7D25D9" w:rsidRPr="001211F9" w14:paraId="08EE0DAF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C130BD" w14:textId="07251320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102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7742F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&lt;</w:t>
            </w:r>
            <w:proofErr w:type="spellStart"/>
            <w:r w:rsidRPr="001211F9">
              <w:rPr>
                <w:rFonts w:asciiTheme="minorHAnsi" w:hAnsiTheme="minorHAnsi"/>
                <w:bCs/>
                <w:iCs/>
              </w:rPr>
              <w:t>TpSolo</w:t>
            </w:r>
            <w:proofErr w:type="spellEnd"/>
            <w:r w:rsidRPr="001211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B131C1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Tipo Solo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E6432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1..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6BD04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7D25D9" w:rsidRPr="001211F9" w14:paraId="38395D7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F8FB423" w14:textId="2F85DAD8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103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E7A15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  <w:bCs/>
                <w:iCs/>
              </w:rPr>
              <w:t>&lt;</w:t>
            </w:r>
            <w:proofErr w:type="spellStart"/>
            <w:r w:rsidRPr="001211F9">
              <w:rPr>
                <w:rFonts w:asciiTheme="minorHAnsi" w:hAnsiTheme="minorHAnsi"/>
                <w:bCs/>
                <w:iCs/>
              </w:rPr>
              <w:t>TpManj</w:t>
            </w:r>
            <w:proofErr w:type="spellEnd"/>
            <w:r w:rsidRPr="001211F9">
              <w:rPr>
                <w:rFonts w:asciiTheme="minorHAnsi" w:hAnsiTheme="minorHAnsi"/>
                <w:bCs/>
                <w:iCs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E4986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Tipo Manejo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787F9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1..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843AF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7D25D9" w:rsidRPr="001211F9" w14:paraId="63F0B1E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BC2EC8E" w14:textId="7913E80A" w:rsidR="007D25D9" w:rsidRPr="007D25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lastRenderedPageBreak/>
              <w:t>104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9CD04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&lt;/Grupo_COR0001_ZARC&gt;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EC98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Fim Grupo ZARC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34A67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0..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A1A52" w14:textId="77777777" w:rsidR="007D25D9" w:rsidRPr="001211F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669CB" w:rsidRPr="00A669CB" w14:paraId="1FCEAD7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A906006" w14:textId="0BB9C9F0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105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0B035" w14:textId="3D59F5BF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&lt;</w:t>
            </w:r>
            <w:proofErr w:type="spellStart"/>
            <w:r w:rsidRPr="00A669CB">
              <w:rPr>
                <w:rFonts w:asciiTheme="minorHAnsi" w:hAnsiTheme="minorHAnsi"/>
              </w:rPr>
              <w:t>PercBonusCAR</w:t>
            </w:r>
            <w:proofErr w:type="spellEnd"/>
            <w:r w:rsidRPr="00A669CB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4958E" w14:textId="768AD4EA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Percentual Bônus CAR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A3A30" w14:textId="58AA2BFD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[</w:t>
            </w:r>
            <w:proofErr w:type="gramStart"/>
            <w:r w:rsidRPr="00A669CB">
              <w:rPr>
                <w:rFonts w:asciiTheme="minorHAnsi" w:hAnsiTheme="minorHAnsi"/>
              </w:rPr>
              <w:t>0..</w:t>
            </w:r>
            <w:proofErr w:type="gramEnd"/>
            <w:r w:rsidRPr="00A669CB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6EF7E" w14:textId="77777777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669CB" w:rsidRPr="00A669CB" w14:paraId="5EC3A5B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49E26A" w14:textId="641A45B8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10</w:t>
            </w:r>
            <w:r w:rsidR="00026201" w:rsidRPr="00A669CB">
              <w:rPr>
                <w:rFonts w:asciiTheme="minorHAnsi" w:hAnsiTheme="minorHAnsi"/>
              </w:rPr>
              <w:t>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FC6FE" w14:textId="24118619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&lt;</w:t>
            </w:r>
            <w:proofErr w:type="spellStart"/>
            <w:r w:rsidRPr="00A669CB">
              <w:rPr>
                <w:rFonts w:asciiTheme="minorHAnsi" w:hAnsiTheme="minorHAnsi"/>
              </w:rPr>
              <w:t>IndrConfddIBAMA</w:t>
            </w:r>
            <w:proofErr w:type="spellEnd"/>
            <w:r w:rsidRPr="00A669CB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01A083" w14:textId="13264B65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Indicador Conformidade IBAMA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7C22B" w14:textId="75D8FE9C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[</w:t>
            </w:r>
            <w:proofErr w:type="gramStart"/>
            <w:r w:rsidR="001A3225" w:rsidRPr="00A669CB">
              <w:rPr>
                <w:rFonts w:asciiTheme="minorHAnsi" w:hAnsiTheme="minorHAnsi"/>
              </w:rPr>
              <w:t>0</w:t>
            </w:r>
            <w:r w:rsidRPr="00A669CB">
              <w:rPr>
                <w:rFonts w:asciiTheme="minorHAnsi" w:hAnsiTheme="minorHAnsi"/>
              </w:rPr>
              <w:t>..</w:t>
            </w:r>
            <w:proofErr w:type="gramEnd"/>
            <w:r w:rsidRPr="00A669CB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0B9C6" w14:textId="77777777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669CB" w:rsidRPr="00A669CB" w14:paraId="5F426A1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2B92D95" w14:textId="72B165C2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10</w:t>
            </w:r>
            <w:r w:rsidR="00026201" w:rsidRPr="00A669CB">
              <w:rPr>
                <w:rFonts w:asciiTheme="minorHAnsi" w:hAnsiTheme="minorHAnsi"/>
              </w:rPr>
              <w:t>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166745" w14:textId="10AE87AA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&lt;</w:t>
            </w:r>
            <w:proofErr w:type="spellStart"/>
            <w:r w:rsidRPr="00A669CB">
              <w:rPr>
                <w:rFonts w:asciiTheme="minorHAnsi" w:hAnsiTheme="minorHAnsi"/>
              </w:rPr>
              <w:t>IndrConfdd</w:t>
            </w:r>
            <w:r w:rsidRPr="00A669CB">
              <w:rPr>
                <w:rFonts w:asciiTheme="minorHAnsi" w:hAnsiTheme="minorHAnsi"/>
                <w:bCs/>
                <w:iCs/>
              </w:rPr>
              <w:t>UC</w:t>
            </w:r>
            <w:proofErr w:type="spellEnd"/>
            <w:r w:rsidRPr="00A669CB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4C079" w14:textId="58DFAA3E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Indicador Conformidade Unidade de Conservação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8A5D8" w14:textId="2CBC023A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[</w:t>
            </w:r>
            <w:proofErr w:type="gramStart"/>
            <w:r w:rsidR="005B2E39" w:rsidRPr="00A669CB">
              <w:rPr>
                <w:rFonts w:asciiTheme="minorHAnsi" w:hAnsiTheme="minorHAnsi"/>
              </w:rPr>
              <w:t>0</w:t>
            </w:r>
            <w:r w:rsidRPr="00A669CB">
              <w:rPr>
                <w:rFonts w:asciiTheme="minorHAnsi" w:hAnsiTheme="minorHAnsi"/>
              </w:rPr>
              <w:t>..</w:t>
            </w:r>
            <w:proofErr w:type="gramEnd"/>
            <w:r w:rsidRPr="00A669CB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F18AC" w14:textId="77777777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669CB" w:rsidRPr="00A669CB" w14:paraId="5A65FCF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1EC7B2D" w14:textId="17B57ECE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10</w:t>
            </w:r>
            <w:r w:rsidR="00026201" w:rsidRPr="00A669CB">
              <w:rPr>
                <w:rFonts w:asciiTheme="minorHAnsi" w:hAnsiTheme="minorHAnsi"/>
              </w:rPr>
              <w:t>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E3521" w14:textId="5FECEB2C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  <w:bCs/>
                <w:iCs/>
              </w:rPr>
              <w:t>&lt;</w:t>
            </w:r>
            <w:proofErr w:type="spellStart"/>
            <w:r w:rsidRPr="00A669CB">
              <w:rPr>
                <w:rFonts w:asciiTheme="minorHAnsi" w:hAnsiTheme="minorHAnsi"/>
                <w:bCs/>
                <w:iCs/>
              </w:rPr>
              <w:t>IndrConfddFloPubl</w:t>
            </w:r>
            <w:proofErr w:type="spellEnd"/>
            <w:r w:rsidRPr="00A669CB">
              <w:rPr>
                <w:rFonts w:asciiTheme="minorHAnsi" w:hAnsiTheme="minorHAnsi"/>
                <w:bCs/>
                <w:iCs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90D47" w14:textId="1792E3AB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Indicador Conformidade Floresta Pública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F31EA" w14:textId="0B1E63CB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[</w:t>
            </w:r>
            <w:proofErr w:type="gramStart"/>
            <w:r w:rsidR="005B2E39" w:rsidRPr="00A669CB">
              <w:rPr>
                <w:rFonts w:asciiTheme="minorHAnsi" w:hAnsiTheme="minorHAnsi"/>
              </w:rPr>
              <w:t>0</w:t>
            </w:r>
            <w:r w:rsidRPr="00A669CB">
              <w:rPr>
                <w:rFonts w:asciiTheme="minorHAnsi" w:hAnsiTheme="minorHAnsi"/>
              </w:rPr>
              <w:t>..</w:t>
            </w:r>
            <w:proofErr w:type="gramEnd"/>
            <w:r w:rsidRPr="00A669CB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A9EAB" w14:textId="77777777" w:rsidR="007D25D9" w:rsidRPr="00A669CB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177EB9" w:rsidRPr="00177EB9" w14:paraId="711EB144" w14:textId="77777777" w:rsidTr="00DD3D2D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964DF4D" w14:textId="30303343" w:rsidR="0004501A" w:rsidRPr="00177EB9" w:rsidRDefault="0004501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>1</w:t>
            </w:r>
            <w:r w:rsidR="00A521DE">
              <w:rPr>
                <w:rFonts w:asciiTheme="minorHAnsi" w:hAnsiTheme="minorHAnsi"/>
                <w:color w:val="FF0000"/>
              </w:rPr>
              <w:t>09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75FD9" w14:textId="048B30EA" w:rsidR="0004501A" w:rsidRPr="00177EB9" w:rsidRDefault="0004501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177EB9">
              <w:rPr>
                <w:rFonts w:asciiTheme="minorHAnsi" w:hAnsiTheme="minorHAnsi"/>
                <w:color w:val="FF0000"/>
              </w:rPr>
              <w:t>IndrConfddImovlRural</w:t>
            </w:r>
            <w:proofErr w:type="spellEnd"/>
            <w:r w:rsidRPr="00177EB9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4B744" w14:textId="39493428" w:rsidR="0004501A" w:rsidRPr="00177EB9" w:rsidRDefault="0004501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>Indicador Conformidade Imóvel Rural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75E5A" w14:textId="77777777" w:rsidR="0004501A" w:rsidRPr="00177EB9" w:rsidRDefault="0004501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177EB9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177EB9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B9ACF" w14:textId="77777777" w:rsidR="0004501A" w:rsidRPr="00177EB9" w:rsidRDefault="0004501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177EB9" w:rsidRPr="00177EB9" w14:paraId="7A15B369" w14:textId="77777777" w:rsidTr="00DD3D2D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DC98EE6" w14:textId="4CFE6073" w:rsidR="00177EB9" w:rsidRPr="00177EB9" w:rsidRDefault="00177EB9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>11</w:t>
            </w:r>
            <w:r w:rsidR="00A521DE">
              <w:rPr>
                <w:rFonts w:asciiTheme="minorHAnsi" w:hAnsiTheme="minorHAnsi"/>
                <w:color w:val="FF0000"/>
              </w:rPr>
              <w:t>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BF5A2" w14:textId="0302FC9E" w:rsidR="00177EB9" w:rsidRPr="00177EB9" w:rsidRDefault="00177EB9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="00230FA4">
              <w:rPr>
                <w:rFonts w:asciiTheme="minorHAnsi" w:hAnsiTheme="minorHAnsi"/>
                <w:color w:val="FF0000"/>
              </w:rPr>
              <w:t>Tp</w:t>
            </w:r>
            <w:r w:rsidRPr="00177EB9">
              <w:rPr>
                <w:rFonts w:asciiTheme="minorHAnsi" w:hAnsiTheme="minorHAnsi"/>
                <w:color w:val="FF0000"/>
              </w:rPr>
              <w:t>ConfddOtr</w:t>
            </w:r>
            <w:proofErr w:type="spellEnd"/>
            <w:r w:rsidRPr="00177EB9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B06CA" w14:textId="08C4D3C5" w:rsidR="00177EB9" w:rsidRPr="00177EB9" w:rsidRDefault="00125520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>
              <w:rPr>
                <w:rFonts w:asciiTheme="minorHAnsi" w:hAnsiTheme="minorHAnsi"/>
                <w:color w:val="FF0000"/>
              </w:rPr>
              <w:t>Tipo</w:t>
            </w:r>
            <w:r w:rsidR="00177EB9" w:rsidRPr="00177EB9">
              <w:rPr>
                <w:rFonts w:asciiTheme="minorHAnsi" w:hAnsiTheme="minorHAnsi"/>
                <w:color w:val="FF0000"/>
              </w:rPr>
              <w:t xml:space="preserve"> Conformidade Outros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06366" w14:textId="77777777" w:rsidR="00177EB9" w:rsidRPr="00177EB9" w:rsidRDefault="00177EB9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177EB9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177EB9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22F1A" w14:textId="77777777" w:rsidR="00177EB9" w:rsidRPr="00177EB9" w:rsidRDefault="00177EB9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9D7E03" w:rsidRPr="00177EB9" w14:paraId="757242C7" w14:textId="77777777" w:rsidTr="00DD3D2D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47EC92E" w14:textId="4B67EFFA" w:rsidR="009D7E03" w:rsidRPr="00177EB9" w:rsidRDefault="009D7E03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>
              <w:rPr>
                <w:rFonts w:asciiTheme="minorHAnsi" w:hAnsiTheme="minorHAnsi"/>
                <w:color w:val="FF0000"/>
              </w:rPr>
              <w:t>11</w:t>
            </w:r>
            <w:r w:rsidR="00A521DE">
              <w:rPr>
                <w:rFonts w:asciiTheme="minorHAnsi" w:hAnsiTheme="minorHAnsi"/>
                <w:color w:val="FF0000"/>
              </w:rPr>
              <w:t>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8C772" w14:textId="77777777" w:rsidR="009D7E03" w:rsidRPr="00177EB9" w:rsidRDefault="009D7E03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177EB9">
              <w:rPr>
                <w:rFonts w:asciiTheme="minorHAnsi" w:hAnsiTheme="minorHAnsi"/>
                <w:color w:val="FF0000"/>
              </w:rPr>
              <w:t>CNPJBaseInst</w:t>
            </w:r>
            <w:r w:rsidRPr="00177EB9">
              <w:rPr>
                <w:rFonts w:asciiTheme="minorHAnsi" w:hAnsiTheme="minorHAnsi"/>
                <w:color w:val="FF0000"/>
                <w:lang w:bidi="ar-SA"/>
              </w:rPr>
              <w:t>Exigldd</w:t>
            </w:r>
            <w:proofErr w:type="spellEnd"/>
            <w:r w:rsidRPr="00177EB9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8432B" w14:textId="77777777" w:rsidR="009D7E03" w:rsidRPr="00177EB9" w:rsidRDefault="009D7E03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 xml:space="preserve">CNPJ Base Instituição </w:t>
            </w:r>
            <w:r w:rsidRPr="00177EB9">
              <w:rPr>
                <w:rFonts w:asciiTheme="minorHAnsi" w:hAnsiTheme="minorHAnsi"/>
                <w:color w:val="FF0000"/>
                <w:lang w:bidi="ar-SA"/>
              </w:rPr>
              <w:t>Exigibilidade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5B20C" w14:textId="77777777" w:rsidR="009D7E03" w:rsidRPr="00177EB9" w:rsidRDefault="009D7E03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177EB9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177EB9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177EB9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C3FA4" w14:textId="77777777" w:rsidR="009D7E03" w:rsidRPr="00177EB9" w:rsidRDefault="009D7E03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DD129C" w:rsidRPr="005B3C98" w14:paraId="32186F3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3E4C268" w14:textId="22269B84" w:rsidR="007D25D9" w:rsidRPr="005B3C98" w:rsidRDefault="00B04E5B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  <w:color w:val="000000"/>
              </w:rPr>
              <w:t>11</w:t>
            </w:r>
            <w:r w:rsidR="00177EB9">
              <w:rPr>
                <w:rFonts w:asciiTheme="minorHAnsi" w:hAnsiTheme="minorHAnsi"/>
                <w:color w:val="000000"/>
              </w:rPr>
              <w:t>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2D61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  <w:color w:val="000000"/>
              </w:rPr>
              <w:t>&lt;/</w:t>
            </w:r>
            <w:r>
              <w:t>Grupo_COR0001_DestcFincmnt</w:t>
            </w:r>
            <w:r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B0C2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>
              <w:t>Fim Grupo Destinação Financiamento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F684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  <w:color w:val="000000"/>
              </w:rPr>
              <w:t>[</w:t>
            </w:r>
            <w:proofErr w:type="gramStart"/>
            <w:r>
              <w:rPr>
                <w:rFonts w:asciiTheme="minorHAnsi" w:hAnsiTheme="minorHAnsi"/>
                <w:color w:val="000000"/>
              </w:rPr>
              <w:t>0..</w:t>
            </w:r>
            <w:proofErr w:type="gramEnd"/>
            <w:r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F3EC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5B3C98" w14:paraId="33A54B7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E6ECA9F" w14:textId="405793B3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11</w:t>
            </w:r>
            <w:r w:rsidR="00177EB9">
              <w:rPr>
                <w:rFonts w:asciiTheme="minorHAnsi" w:hAnsiTheme="minorHAnsi"/>
                <w:color w:val="000000"/>
              </w:rPr>
              <w:t>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0207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DtMovto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A1B8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Data Movimento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E902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E573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</w:tbl>
    <w:p w14:paraId="674C4C86" w14:textId="5E1B08B6" w:rsidR="00C715DD" w:rsidRDefault="00C715DD" w:rsidP="00411CE1"/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043"/>
        <w:gridCol w:w="8263"/>
      </w:tblGrid>
      <w:tr w:rsidR="00EB6148" w:rsidRPr="0013447A" w14:paraId="06524721" w14:textId="77777777" w:rsidTr="007311F4">
        <w:trPr>
          <w:cantSplit/>
        </w:trPr>
        <w:tc>
          <w:tcPr>
            <w:tcW w:w="991" w:type="pct"/>
          </w:tcPr>
          <w:p w14:paraId="03AE44F2" w14:textId="699F12FA" w:rsidR="00EB6148" w:rsidRPr="00205EA4" w:rsidRDefault="00C715DD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br w:type="page"/>
            </w:r>
            <w:r w:rsidR="00EB6148" w:rsidRPr="00205EA4">
              <w:rPr>
                <w:b/>
              </w:rPr>
              <w:t>Grupo de serviço:</w:t>
            </w:r>
          </w:p>
        </w:tc>
        <w:tc>
          <w:tcPr>
            <w:tcW w:w="4009" w:type="pct"/>
          </w:tcPr>
          <w:p w14:paraId="4F979C41" w14:textId="77777777" w:rsidR="00EB6148" w:rsidRPr="00E8161F" w:rsidRDefault="00EB6148" w:rsidP="007311F4">
            <w:pPr>
              <w:spacing w:before="60" w:after="0" w:line="240" w:lineRule="auto"/>
              <w:ind w:left="57"/>
            </w:pPr>
            <w:r w:rsidRPr="00C929CD">
              <w:t>COR - Controle de Operações Rurais</w:t>
            </w:r>
          </w:p>
        </w:tc>
      </w:tr>
      <w:tr w:rsidR="00EB6148" w:rsidRPr="0013447A" w14:paraId="64B286CD" w14:textId="77777777" w:rsidTr="007311F4">
        <w:trPr>
          <w:cantSplit/>
        </w:trPr>
        <w:tc>
          <w:tcPr>
            <w:tcW w:w="991" w:type="pct"/>
          </w:tcPr>
          <w:p w14:paraId="1D7F647A" w14:textId="77777777" w:rsidR="00EB6148" w:rsidRPr="00205EA4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Evento:</w:t>
            </w:r>
          </w:p>
        </w:tc>
        <w:tc>
          <w:tcPr>
            <w:tcW w:w="4009" w:type="pct"/>
          </w:tcPr>
          <w:p w14:paraId="3B3E6B98" w14:textId="77777777" w:rsidR="00EB6148" w:rsidRPr="00456D07" w:rsidRDefault="00EB6148" w:rsidP="007311F4">
            <w:pPr>
              <w:spacing w:before="60" w:after="0" w:line="240" w:lineRule="auto"/>
              <w:ind w:left="57"/>
            </w:pPr>
            <w:r w:rsidRPr="00456D07">
              <w:t>COR0003 - IF consulta Cédulas de Crédito Rural</w:t>
            </w:r>
          </w:p>
        </w:tc>
      </w:tr>
      <w:tr w:rsidR="00EB6148" w:rsidRPr="0013447A" w14:paraId="2AE6A625" w14:textId="77777777" w:rsidTr="007311F4">
        <w:trPr>
          <w:cantSplit/>
        </w:trPr>
        <w:tc>
          <w:tcPr>
            <w:tcW w:w="9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A457C" w14:textId="77777777" w:rsidR="00EB6148" w:rsidRPr="00205EA4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Descrição:</w:t>
            </w:r>
          </w:p>
        </w:tc>
        <w:tc>
          <w:tcPr>
            <w:tcW w:w="400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865D0" w14:textId="77777777" w:rsidR="00EB6148" w:rsidRPr="00456D07" w:rsidRDefault="00EB6148" w:rsidP="007311F4">
            <w:pPr>
              <w:spacing w:before="60" w:after="0" w:line="240" w:lineRule="auto"/>
              <w:ind w:left="57"/>
            </w:pPr>
            <w:r w:rsidRPr="00456D07">
              <w:t>Destinado à IF consultar uma ou mais Cédulas de Crédito Rural.</w:t>
            </w:r>
          </w:p>
        </w:tc>
      </w:tr>
    </w:tbl>
    <w:p w14:paraId="79CD0C78" w14:textId="77777777" w:rsidR="00EB6148" w:rsidRPr="009A5803" w:rsidRDefault="00EB6148" w:rsidP="00EB6148">
      <w:pPr>
        <w:pBdr>
          <w:bottom w:val="single" w:sz="12" w:space="1" w:color="auto"/>
        </w:pBdr>
        <w:rPr>
          <w:b/>
        </w:rPr>
      </w:pPr>
      <w:r>
        <w:rPr>
          <w:b/>
        </w:rPr>
        <w:t>Mensagens</w:t>
      </w:r>
      <w:r w:rsidRPr="00CF4D5F">
        <w:rPr>
          <w:b/>
        </w:rPr>
        <w:t xml:space="preserve"> associadas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3"/>
        <w:gridCol w:w="1511"/>
        <w:gridCol w:w="2642"/>
        <w:gridCol w:w="993"/>
        <w:gridCol w:w="674"/>
        <w:gridCol w:w="2160"/>
        <w:gridCol w:w="991"/>
        <w:gridCol w:w="662"/>
      </w:tblGrid>
      <w:tr w:rsidR="00EB6148" w:rsidRPr="0013447A" w14:paraId="453C9F88" w14:textId="77777777" w:rsidTr="00EF7E3C">
        <w:tc>
          <w:tcPr>
            <w:tcW w:w="1059" w:type="pct"/>
            <w:gridSpan w:val="2"/>
          </w:tcPr>
          <w:p w14:paraId="4A64479C" w14:textId="77777777" w:rsidR="00EB6148" w:rsidRPr="00DD2CB5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Nome da mensagem:</w:t>
            </w:r>
          </w:p>
        </w:tc>
        <w:tc>
          <w:tcPr>
            <w:tcW w:w="3941" w:type="pct"/>
            <w:gridSpan w:val="6"/>
          </w:tcPr>
          <w:p w14:paraId="041C1ACB" w14:textId="77777777" w:rsidR="00EB6148" w:rsidRPr="008A25DF" w:rsidRDefault="00EB6148" w:rsidP="007311F4">
            <w:pPr>
              <w:spacing w:before="60" w:after="0" w:line="240" w:lineRule="auto"/>
              <w:ind w:left="57"/>
            </w:pPr>
            <w:r w:rsidRPr="00BF6972">
              <w:t>Resposta à Consulta Cédulas de Crédito Rural</w:t>
            </w:r>
          </w:p>
        </w:tc>
      </w:tr>
      <w:tr w:rsidR="00EB6148" w:rsidRPr="00842ADC" w14:paraId="76EAB264" w14:textId="77777777" w:rsidTr="00EF7E3C">
        <w:tc>
          <w:tcPr>
            <w:tcW w:w="1059" w:type="pct"/>
            <w:gridSpan w:val="2"/>
          </w:tcPr>
          <w:p w14:paraId="41C110AE" w14:textId="77777777" w:rsidR="00EB6148" w:rsidRPr="00DD2CB5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Código</w:t>
            </w:r>
            <w:r>
              <w:rPr>
                <w:b/>
              </w:rPr>
              <w:t xml:space="preserve"> da </w:t>
            </w:r>
            <w:r w:rsidRPr="00DD2CB5">
              <w:rPr>
                <w:b/>
              </w:rPr>
              <w:t>Mensagem:</w:t>
            </w:r>
          </w:p>
        </w:tc>
        <w:tc>
          <w:tcPr>
            <w:tcW w:w="1282" w:type="pct"/>
          </w:tcPr>
          <w:p w14:paraId="26A9A8BF" w14:textId="77777777" w:rsidR="00EB6148" w:rsidRPr="00842ADC" w:rsidRDefault="00EB6148" w:rsidP="007311F4">
            <w:pPr>
              <w:spacing w:before="60" w:after="0" w:line="240" w:lineRule="auto"/>
              <w:ind w:left="57"/>
            </w:pPr>
            <w:r>
              <w:t>COR0003R1</w:t>
            </w:r>
          </w:p>
        </w:tc>
        <w:tc>
          <w:tcPr>
            <w:tcW w:w="482" w:type="pct"/>
          </w:tcPr>
          <w:p w14:paraId="55BB7071" w14:textId="77777777" w:rsidR="00EB6148" w:rsidRPr="00842ADC" w:rsidRDefault="00EB6148" w:rsidP="007311F4">
            <w:pPr>
              <w:spacing w:before="60" w:after="0" w:line="240" w:lineRule="auto"/>
              <w:ind w:left="57"/>
              <w:jc w:val="both"/>
            </w:pPr>
            <w:r w:rsidRPr="00DD2CB5">
              <w:rPr>
                <w:b/>
              </w:rPr>
              <w:t>Emissor</w:t>
            </w:r>
            <w:r w:rsidRPr="00842ADC">
              <w:t>:</w:t>
            </w:r>
          </w:p>
        </w:tc>
        <w:tc>
          <w:tcPr>
            <w:tcW w:w="327" w:type="pct"/>
          </w:tcPr>
          <w:p w14:paraId="12D57CB7" w14:textId="77777777" w:rsidR="00EB6148" w:rsidRPr="00842ADC" w:rsidRDefault="00EB6148" w:rsidP="007311F4">
            <w:pPr>
              <w:spacing w:before="60" w:after="0" w:line="240" w:lineRule="auto"/>
              <w:ind w:left="57"/>
            </w:pPr>
            <w:r>
              <w:t>COR</w:t>
            </w:r>
          </w:p>
        </w:tc>
        <w:tc>
          <w:tcPr>
            <w:tcW w:w="1048" w:type="pct"/>
          </w:tcPr>
          <w:p w14:paraId="231E2DE8" w14:textId="77777777" w:rsidR="00EB6148" w:rsidRPr="005B5B76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Destinatário</w:t>
            </w:r>
            <w:r w:rsidRPr="005B5B76">
              <w:rPr>
                <w:b/>
              </w:rPr>
              <w:t>:</w:t>
            </w:r>
          </w:p>
        </w:tc>
        <w:tc>
          <w:tcPr>
            <w:tcW w:w="803" w:type="pct"/>
            <w:gridSpan w:val="2"/>
          </w:tcPr>
          <w:p w14:paraId="57D3E450" w14:textId="77777777" w:rsidR="00EB6148" w:rsidRPr="00842ADC" w:rsidRDefault="00EB6148" w:rsidP="007311F4">
            <w:pPr>
              <w:spacing w:before="60" w:after="0" w:line="240" w:lineRule="auto"/>
              <w:ind w:left="57"/>
            </w:pPr>
            <w:r>
              <w:t>IF</w:t>
            </w:r>
          </w:p>
        </w:tc>
      </w:tr>
      <w:tr w:rsidR="00EB6148" w:rsidRPr="00DD2CB5" w14:paraId="72FC06DB" w14:textId="77777777" w:rsidTr="00EF7E3C">
        <w:tc>
          <w:tcPr>
            <w:tcW w:w="326" w:type="pct"/>
          </w:tcPr>
          <w:p w14:paraId="24CAA4A9" w14:textId="77777777" w:rsidR="00EB6148" w:rsidRPr="00DD2CB5" w:rsidRDefault="00EB6148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DD2CB5">
              <w:rPr>
                <w:b/>
              </w:rPr>
              <w:t>Seq</w:t>
            </w:r>
            <w:r>
              <w:rPr>
                <w:b/>
              </w:rPr>
              <w:t>.</w:t>
            </w:r>
          </w:p>
        </w:tc>
        <w:tc>
          <w:tcPr>
            <w:tcW w:w="2015" w:type="pct"/>
            <w:gridSpan w:val="2"/>
          </w:tcPr>
          <w:p w14:paraId="0D1BA477" w14:textId="77777777" w:rsidR="00EB6148" w:rsidRPr="00DD2CB5" w:rsidRDefault="00EB6148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DD2CB5">
              <w:rPr>
                <w:b/>
              </w:rPr>
              <w:t>Tag</w:t>
            </w:r>
            <w:proofErr w:type="spellEnd"/>
          </w:p>
        </w:tc>
        <w:tc>
          <w:tcPr>
            <w:tcW w:w="1857" w:type="pct"/>
            <w:gridSpan w:val="3"/>
          </w:tcPr>
          <w:p w14:paraId="78811E20" w14:textId="77777777" w:rsidR="00EB6148" w:rsidRPr="00DD2CB5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Nome do Campo</w:t>
            </w:r>
          </w:p>
        </w:tc>
        <w:tc>
          <w:tcPr>
            <w:tcW w:w="481" w:type="pct"/>
          </w:tcPr>
          <w:p w14:paraId="0C6DBAF9" w14:textId="77777777" w:rsidR="00EB6148" w:rsidRPr="00DD2CB5" w:rsidRDefault="00EB6148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DD2CB5">
              <w:rPr>
                <w:b/>
              </w:rPr>
              <w:t>Mult</w:t>
            </w:r>
            <w:proofErr w:type="spellEnd"/>
            <w:r w:rsidRPr="00DD2CB5">
              <w:rPr>
                <w:b/>
              </w:rPr>
              <w:t>.</w:t>
            </w:r>
          </w:p>
        </w:tc>
        <w:tc>
          <w:tcPr>
            <w:tcW w:w="322" w:type="pct"/>
          </w:tcPr>
          <w:p w14:paraId="68AA93FC" w14:textId="77777777" w:rsidR="00EB6148" w:rsidRPr="00DD2CB5" w:rsidRDefault="00EB6148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DD2CB5">
              <w:rPr>
                <w:b/>
              </w:rPr>
              <w:t>OU</w:t>
            </w:r>
          </w:p>
        </w:tc>
      </w:tr>
      <w:tr w:rsidR="00ED0BDE" w:rsidRPr="00BB3539" w14:paraId="39BC8261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99FF75E" w14:textId="2A171BA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1BC1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CodMsg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8E01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Mensagem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9E59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9A8C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173D902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FE2A3E6" w14:textId="747E8E9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66E2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NumCtrlIF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D49A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Número Controle IF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E6F7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6269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92FE369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458ED42" w14:textId="3AA14A0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2B40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CNPJEntRespons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21D9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CNPJ Entidade Responsável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696B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06E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7655BEA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34087D" w14:textId="53E9EE3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678F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QtdCed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BF94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Quantidade Cédula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7905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9D24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F7198B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6840397" w14:textId="67F62FE4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A7AB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&lt;Grupo_COR0003R1_Cedl&gt;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1B30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Cédula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E5F3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6F5D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9C4A94" w14:paraId="23E145F6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3FD5284" w14:textId="6A630F2D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37336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CNPJEntResponsOr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7AF9D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CNPJ Entidade Responsável Original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90170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8F2A4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9C4A94" w14:paraId="6C8F9DB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445B3AE" w14:textId="36D80860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ACE5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CNPJPart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B8973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CNPJ Participante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4B514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391DD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33EBBF3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CA1FB19" w14:textId="02422BC3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ADFE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NumRefBCCOR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C510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Número Referência Bacen COR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D1E2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BC41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867E9C2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8BD38BD" w14:textId="6889E30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66DD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DtEms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1DB3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Emissão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42A6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B34D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E32237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57FB1C2" w14:textId="3F7F0F3F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34A1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DtVenc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E8D2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Vencimento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901F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DCF9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3571FE" w14:paraId="31D18E1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4881780" w14:textId="186A18E5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A5FF9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363F2F">
              <w:rPr>
                <w:rFonts w:asciiTheme="minorHAnsi" w:hAnsiTheme="minorHAnsi"/>
                <w:color w:val="000000"/>
              </w:rPr>
              <w:t>CodBaseLegalProrrogc</w:t>
            </w:r>
            <w:proofErr w:type="spellEnd"/>
            <w:r w:rsidRPr="00363F2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07819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Código Base Legal Prorrogação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C2A1A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363F2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363F2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80B2C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342F951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F460DC2" w14:textId="5F6A002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AA4C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NumCedlCredRuralIF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0C700" w14:textId="77777777" w:rsidR="00ED0BDE" w:rsidRPr="00CF3494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CF3494">
              <w:rPr>
                <w:rFonts w:asciiTheme="minorHAnsi" w:hAnsiTheme="minorHAnsi"/>
                <w:color w:val="000000"/>
              </w:rPr>
              <w:t>Número Cédula Crédito Rural IF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F413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68CC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07E9D60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B638884" w14:textId="0838416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925F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TpInstntoCred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251DF" w14:textId="77777777" w:rsidR="00ED0BDE" w:rsidRPr="00FF144D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F144D">
              <w:rPr>
                <w:rFonts w:asciiTheme="minorHAnsi" w:hAnsiTheme="minorHAnsi"/>
                <w:color w:val="000000"/>
              </w:rPr>
              <w:t>Tipo Instrumento Crédito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B830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E3AB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B6286E3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4683621" w14:textId="77E11863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16A0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VlrTotOp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E5B4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Total Operação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1660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2DD5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A95F9C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DD66FE" w14:textId="4AF7E9EC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4DE6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CodPorteBenfcrio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54E9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Porte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3E42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4469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45C54B3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69D4EF1" w14:textId="5E05EA60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lastRenderedPageBreak/>
              <w:t>16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A5E1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&lt;Grupo_COR0003R1_Benfcrio&gt;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8CA2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0620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CBBC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7623D8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52A3297" w14:textId="479D8A2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3A35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TpPessoaBenfcrio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E54A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Pessoa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2D4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2DF6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9940C0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EDF3139" w14:textId="3EDE65E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00EA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CNPJ_CPFBenfcrio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E15C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CNPJ ou CPF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70EB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D94D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85787E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F9ED937" w14:textId="188A079F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FD6F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DAPBenfcrio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5ABB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DAP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9BFB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B707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6651DC8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10528EB" w14:textId="4C564D23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F993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TpBenfcrioCOR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57E4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Beneficiário COR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AB64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F69A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FC6CEF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0347400" w14:textId="392E254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2DE8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&lt;/Grupo_COR0003R1_Benfcrio&gt;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F68D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D5BDC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E1B3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7CA2E6E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8FFC12A" w14:textId="0326133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2286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&lt;Grupo_COR0003R1_DestcFincmnt&gt;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4971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Destinação Financiamento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6071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A786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6E67A70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2642D72" w14:textId="73C48F8C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02F1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&lt;Grupo_COR0003R1_Renegc&gt;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AE2B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949C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0E88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149B0D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2F3CEEA" w14:textId="34C7769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5B1A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NumRefBCCORRenegc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C90C2" w14:textId="77777777" w:rsidR="00ED0BDE" w:rsidRPr="00CF3494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CF3494">
              <w:rPr>
                <w:rFonts w:asciiTheme="minorHAnsi" w:hAnsiTheme="minorHAnsi"/>
                <w:color w:val="000000"/>
              </w:rPr>
              <w:t>Número Referência Bacen COR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A348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DCE8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65AB06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121C19" w14:textId="1895DD9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A57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VlrRenegc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419B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BAC1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5DF0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76E0D3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02DCEC9" w14:textId="2D1DA5B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2C26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CodBaseLegalRenegc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97510" w14:textId="77777777" w:rsidR="00ED0BDE" w:rsidRPr="00FF144D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F144D">
              <w:rPr>
                <w:rFonts w:asciiTheme="minorHAnsi" w:hAnsiTheme="minorHAnsi"/>
                <w:color w:val="000000"/>
              </w:rPr>
              <w:t>Código Base Legal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CB9C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F243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902C05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3FD63F3" w14:textId="7B451C4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035E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&lt;/Grupo_COR0003R1_Renegc&gt;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F88A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9291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9E4F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19B817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99A6C54" w14:textId="02160F29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AA35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CodProg_LinhaCred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A0041" w14:textId="77777777" w:rsidR="00ED0BDE" w:rsidRPr="00CF3494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CF3494">
              <w:rPr>
                <w:rFonts w:asciiTheme="minorHAnsi" w:hAnsiTheme="minorHAnsi"/>
                <w:color w:val="000000"/>
              </w:rPr>
              <w:t>Código Programa ou Linha Crédito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86C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AD8C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DFE700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5C39CE2" w14:textId="5BE0DC3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6695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TpFnteRec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3DCE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Fonte Recursos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EBA3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B05E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7102E6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51C4875" w14:textId="086D6F52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485D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CodMunic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FAB6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Município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F528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DE32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198B490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2D0FA17" w14:textId="6075EAF2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7019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&lt;Grupo_COR0003R1_Gleba&gt;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4273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Gleba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229E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E351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C6C0D1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A53CB08" w14:textId="28F0666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0E01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IdentcGleba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C30CF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Identificação Gleba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4EB0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9EF3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82C6D1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83F16F4" w14:textId="61AE8BBB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0623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&lt;Grupo_COR0003R1_PontoPolg&gt;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3933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Ponto Polígono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3A5A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60CF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2D601FA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630EBB" w14:textId="52FD679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91F4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LatPonto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1F70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Latitude Ponto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EBAA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AB2B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D262923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71686FF" w14:textId="58BC31F0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5C0C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LongPonto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252F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Longitude Ponto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6779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5F6B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801B558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C050412" w14:textId="6540C9E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A172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AlttPonto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733A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Altitude Ponto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614A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3AD0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51897E6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496B59B" w14:textId="567100D0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1BD7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&lt;/Grupo_COR0003R1_PontoPolg&gt;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E8D5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Ponto Polígono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1406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0D50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BC4F9F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883B3A" w14:textId="526DF11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516C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AreaNCultd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6DF8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Área Não Cultivada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A09B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3C33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B85FD5" w:rsidRPr="00B85FD5" w14:paraId="59DA386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0CA363" w14:textId="5EC5EC58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39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4D678" w14:textId="799F0816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&lt;Grupo_COR0003R1_GlebaExcl&gt;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49AB4" w14:textId="56EA0883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Grupo Gleba Excluída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FAE75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0..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4616D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0D56AD7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A1943DA" w14:textId="6A08DDA2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CCF5E" w14:textId="3769B23A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&lt;Grupo_COR0003R1_PontoPolgExcl&gt;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C4CCB" w14:textId="72C6160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Grupo Ponto Polígono Excluído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B0D7F" w14:textId="08303E7D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17D74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4087227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148EB3E" w14:textId="712B7EBE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59AE3" w14:textId="7E3BB0EC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</w:t>
            </w:r>
            <w:proofErr w:type="spellStart"/>
            <w:r w:rsidRPr="00B85FD5">
              <w:rPr>
                <w:rFonts w:asciiTheme="minorHAnsi" w:hAnsiTheme="minorHAnsi"/>
              </w:rPr>
              <w:t>LatPontoExcl</w:t>
            </w:r>
            <w:proofErr w:type="spellEnd"/>
            <w:r w:rsidRPr="00B85FD5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3EFD9" w14:textId="4A941060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Latitude Ponto</w:t>
            </w:r>
            <w:r w:rsidR="00B24221" w:rsidRPr="00B85FD5">
              <w:rPr>
                <w:rFonts w:asciiTheme="minorHAnsi" w:hAnsiTheme="minorHAnsi"/>
              </w:rPr>
              <w:t xml:space="preserve"> Exclusão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53B8F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AD416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014772B2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B42EEBA" w14:textId="2CAA38A2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D1CD3" w14:textId="288E743A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</w:t>
            </w:r>
            <w:proofErr w:type="spellStart"/>
            <w:r w:rsidRPr="00B85FD5">
              <w:rPr>
                <w:rFonts w:asciiTheme="minorHAnsi" w:hAnsiTheme="minorHAnsi"/>
              </w:rPr>
              <w:t>LongPontoExcl</w:t>
            </w:r>
            <w:proofErr w:type="spellEnd"/>
            <w:r w:rsidRPr="00B85FD5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7C0E3" w14:textId="4C4DA26E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Longitude Ponto</w:t>
            </w:r>
            <w:r w:rsidR="00B24221" w:rsidRPr="00B85FD5">
              <w:rPr>
                <w:rFonts w:asciiTheme="minorHAnsi" w:hAnsiTheme="minorHAnsi"/>
              </w:rPr>
              <w:t xml:space="preserve"> Exclusão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FB695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C3E1C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74638108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07C4D2" w14:textId="194B7133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681F0" w14:textId="32BCE0AC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</w:t>
            </w:r>
            <w:proofErr w:type="spellStart"/>
            <w:r w:rsidRPr="00B85FD5">
              <w:rPr>
                <w:rFonts w:asciiTheme="minorHAnsi" w:hAnsiTheme="minorHAnsi"/>
              </w:rPr>
              <w:t>AlttPontoExcl</w:t>
            </w:r>
            <w:proofErr w:type="spellEnd"/>
            <w:r w:rsidRPr="00B85FD5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38467" w14:textId="66366632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Altitude Ponto</w:t>
            </w:r>
            <w:r w:rsidR="00B24221" w:rsidRPr="00B85FD5">
              <w:rPr>
                <w:rFonts w:asciiTheme="minorHAnsi" w:hAnsiTheme="minorHAnsi"/>
              </w:rPr>
              <w:t xml:space="preserve"> Exclusão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B4C0E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19526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62611A7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85A12E2" w14:textId="7E427CE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32F10" w14:textId="1B0EC784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&lt;/Grupo_COR0003R1_PontoPolgExcl&gt;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12CD1" w14:textId="4455DE9B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Fim Grupo Ponto Polígono Excluído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103A7" w14:textId="6D32BE88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15DA35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0E41C862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EE83776" w14:textId="47048ADB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47851" w14:textId="6CCD4C4C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&lt;/Grupo_COR0003R1_GlebaExcl&gt;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9C16" w14:textId="2030F691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 xml:space="preserve">Fim Grupo </w:t>
            </w:r>
            <w:r w:rsidR="009F238F" w:rsidRPr="00B85FD5">
              <w:rPr>
                <w:rFonts w:asciiTheme="minorHAnsi" w:hAnsiTheme="minorHAnsi"/>
              </w:rPr>
              <w:t>Gleba Excluída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8B79C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0..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89750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34E90E0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EB723B2" w14:textId="547EF41D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133C2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&lt;/Grupo_COR0003R1_Gleba&gt;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8BA059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Fim Grupo Gleba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34E60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0..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27CC3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BB3539" w14:paraId="1F38152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BCCA797" w14:textId="1D60FDF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47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645C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CodProdtConscd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F381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Produto Consorciado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678B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188C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99551F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590461F" w14:textId="6E353BB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48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EDBA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CodEmpnmnt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D0E4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887C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D2DD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B1C9FF6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075A8E0" w14:textId="4CAF7A2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49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6BC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CodSistProdc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0437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Sistema Produção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8AAF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34F7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D953B95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4317364" w14:textId="01E59DD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480B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VlrParclCred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9FD7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Parcela Crédito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C842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7D86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CF5F6A9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11BB95D" w14:textId="4A00C6E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316E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VlrParclRecProprio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267E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Parcela Recursos Próprios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89D3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4762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AE60C0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047D3A" w14:textId="4912BCD2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lastRenderedPageBreak/>
              <w:t>52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4C6A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83339">
              <w:rPr>
                <w:rFonts w:asciiTheme="minorHAnsi" w:hAnsiTheme="minorHAnsi"/>
                <w:color w:val="000000"/>
              </w:rPr>
              <w:t>VlrGarRendaMin</w:t>
            </w:r>
            <w:proofErr w:type="spellEnd"/>
            <w:r w:rsidRPr="00F833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5D16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Valor Garantia Renda Mínima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C03DD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1CCA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1EFD0E6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6690438" w14:textId="0649702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3CCB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AlqProagro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1190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Alíquota Proagro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A73F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EC03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EA8278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82DCAC4" w14:textId="486F701B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8986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PercJurosEncargoFinanc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C2B3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Percentual Juros Encargos Financeiros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1ED6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DC3A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405BADB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401268E" w14:textId="28BD843C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0FE7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TpEncargoFinancCompltar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FC04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Encargo Financeiro Complementar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0267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1097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04941AB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ADE311C" w14:textId="11C38EF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ED8E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PercRscSTN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539E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Percentual Risco STN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ABD6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605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BA9B2D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5691E14" w14:textId="1CE6330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3C0C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PercRscFundConscl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67DA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Percentual Risco Fundo Constitucional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EA1A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CF39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F83339" w14:paraId="16437B6E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83F74F3" w14:textId="23C1AF42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63C47" w14:textId="77777777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9583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295833">
              <w:rPr>
                <w:rFonts w:asciiTheme="minorHAnsi" w:hAnsiTheme="minorHAnsi"/>
                <w:color w:val="000000"/>
              </w:rPr>
              <w:t>PercCstEftTot</w:t>
            </w:r>
            <w:proofErr w:type="spellEnd"/>
            <w:r w:rsidRPr="0029583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F3283E" w14:textId="77777777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95833">
              <w:rPr>
                <w:rFonts w:asciiTheme="minorHAnsi" w:hAnsiTheme="minorHAnsi"/>
                <w:color w:val="000000"/>
              </w:rPr>
              <w:t>Percentual Custo Efetivo Total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BAB28" w14:textId="77777777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9583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9583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29583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1E38D" w14:textId="77777777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087FF31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5E2F152" w14:textId="734104ED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09FC5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&lt;Area&gt;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E1F42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Área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206E2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5EF91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956588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C55C80D" w14:textId="25C41C9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87EFA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83339">
              <w:rPr>
                <w:rFonts w:asciiTheme="minorHAnsi" w:hAnsiTheme="minorHAnsi"/>
                <w:color w:val="000000"/>
              </w:rPr>
              <w:t>QtdItemFincd</w:t>
            </w:r>
            <w:proofErr w:type="spellEnd"/>
            <w:r w:rsidRPr="00F833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C1803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Quantidade Itens Financiados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1E0BD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78E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A011DC0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08FF250" w14:textId="09B6A6E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FBFC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QtdPrvProdc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D118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Quantidade Previsão Produção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658E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CC51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7C822A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DF4344" w14:textId="74C7811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44C8F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&lt;Grupo_COR0003R1_Propt&gt;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A0760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Grupo Proprietário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9F0C7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36C249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F3EAFB9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3E5C94B" w14:textId="1B89EB7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8025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TpPessoaPropt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D762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Pessoa Proprietário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A8DC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D324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A51C67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2E8358E" w14:textId="399B76A4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B716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CNPJBase_CPFPropt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AA768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CNPJ Base ou CPF Proprietário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5079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0F84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07BD4E3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E386534" w14:textId="0E341A86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F5F48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&lt;NIRF&gt;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73827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NIRF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218B2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A272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F2CC6D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A2CF45" w14:textId="59F668FC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67CDB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CodSNCR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C1E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Código SNCR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B03B2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9A286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F6F29D6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3D62AD6" w14:textId="254B95CB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3614B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NumRegCAR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529BD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Número Registro CAR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F042B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F8431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9A33A30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6A4E603" w14:textId="244A72FF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8D0D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NumOutgAguaPropr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F9F98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Número Outorga Água Propriedade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A5081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F26E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8E110A0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5FC22F9" w14:textId="1170459A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674A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PercPrescPropr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5645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Percentual Preservação Propriedade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61566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0FB6B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FCD2DF1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D47A010" w14:textId="5738E7D6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49321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&lt;/Grupo_COR0003R1_Propt&gt;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D22A4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Fim Grupo Proprietário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6DC9F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AA0F1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ED656D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686213" w14:textId="7B753079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73F8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CodModSegr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DFD7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Modalidade Seguro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1474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9079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97CEDD6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FCF895F" w14:textId="551820B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CB9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&lt;Grupo_COR0003R1_ProagroMais&gt;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1388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Proagro Mais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25B7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D09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C7170A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8BCFCCA" w14:textId="7198D60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AA74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CNPJBaseInstMutnte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F223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CNPJ Base Instituição Mutuante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1256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580F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D76F2B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6FC7ABD" w14:textId="10246789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D48A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NumRefBCCORInvestmtoRural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8032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Número Referência Bacen COR Investimento Rural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DF7F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F727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E130EE8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749DB80" w14:textId="4DA10CF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69DD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VlrParclInvestmto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2CB0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Parcela Investimento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397A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E69F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81EF235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C2F9148" w14:textId="5B2CDA9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5371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&lt;/Grupo_COR0003R1_ProagroMais&gt;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E850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Proagro Mais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349E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7A26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A98242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63EC773" w14:textId="168C009A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66BB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VlrReceitaBrutEsprdEmpnmnt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ECBE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Receita Bruta Esperada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246C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0EC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F0EA7E1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B08752" w14:textId="5A16036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43EB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&lt;Grupo_COR0003R1_Parcl&gt;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7AC8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Parcela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1B48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71C1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D930109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04B3BAD" w14:textId="044A902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D4CF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NumParcl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F6A6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Número Parcela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1482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916F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0F266BB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B9B810C" w14:textId="340AB1B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28DD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DtPrvPgto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F83AD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Previsão Pagamento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5F36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7206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98E2588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E5BFC01" w14:textId="34A04A33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FBE0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VlrPrincipalParcl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A029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Principal Parcela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116F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BEF7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14C349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D42BDED" w14:textId="56CBD53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D201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&lt;/Grupo_COR0003R1_Parcl&gt;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5CB6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Parcela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92A9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3226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A481E40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38B71C1" w14:textId="1EC79644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7E99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CodSubProg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8D0B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Subprograma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C09B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DC0B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956672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BBD664D" w14:textId="4B9777D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A64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&lt;Grupo_COR0003R1_Librc&gt;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8E0B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Liberação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2803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30]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D717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67BF0B2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2C102E4" w14:textId="495DFF1B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89AB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DtLibrcRecEmpnmnt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3B5E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Liberação Recursos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50B9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BA3E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502246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CDA86A" w14:textId="3650D7B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2DCD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VlrRecLibrc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F51D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Recursos Liberação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46DB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2DF6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E0CA6C3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E3C3C8B" w14:textId="22129C94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lastRenderedPageBreak/>
              <w:t>87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7D4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&lt;/Grupo_COR003R1_Librc&gt;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121E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Liberação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D3A2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30]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C073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1DF8729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6665704" w14:textId="07B3A0E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4F59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VlrProdddObtd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D8F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Produtividade Obtida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AA4D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2B82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0C17C71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7510551" w14:textId="7FB09DA4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5AA99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DtIniPlant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E95EE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Data Início Plantio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AD04F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6427C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2059ECE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9CFDC62" w14:textId="557C47B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67392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DtFimPlant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CC64F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Data Fim Plantio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9D85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CF9BC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D79186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CAA01D3" w14:textId="4A3FF26B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4F65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DtIniColht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A1BE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Data Início Colheita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C3ECA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179C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F5B8AA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9A9730B" w14:textId="4F8F829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F481D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DtFimColht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E2F37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Data Fim Colheita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6310A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42139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C3D722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5E42288" w14:textId="22161620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D95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&lt;Grupo_COR0003R1_Desclass&gt;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82A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Desclassificação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C239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10]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D8F4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9A0EBB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C51FFB6" w14:textId="074AE40F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BE16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DtDesclassEmpnmnt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20E3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Desclassificação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94FB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40E9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3B35566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D80515A" w14:textId="45D0F91C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DE38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>
              <w:rPr>
                <w:rFonts w:asciiTheme="minorHAnsi" w:hAnsiTheme="minorHAnsi"/>
                <w:color w:val="000000"/>
              </w:rPr>
              <w:t>VlrDesclass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E995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Desclassificação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E979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98F8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4257D66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1E02ED4" w14:textId="564894C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14FC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MotvDesclassCOR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DB00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Motivo Desclassificação COR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6BB4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AAE1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412351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D48921D" w14:textId="0858EABA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A372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&lt;/Grupo_COR0003R1_Desclass&gt;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1C9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Desclassificação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FDFE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10]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D7B5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8A7AC48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8C7851" w14:textId="474C7DBD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0B31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&lt;Grupo_COR0003R1_Cooperd&gt;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32FF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Grupo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4739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46086" w14:textId="77777777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B103CB8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388F118" w14:textId="4B75A6DD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5DC4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TpPessoaCooperd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FFF8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Tipo Pessoa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AF4A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861E5" w14:textId="77777777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9064672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8F65754" w14:textId="40DE5E2E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119E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CNPJ_CPFCooperd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B1AA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CNPJ ou CPF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9E51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753CA" w14:textId="77777777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E0F94EA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0C969FF" w14:textId="199CDCA0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4026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VlrParclCooperd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BF33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Valor Parcela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D8DB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1B8EA" w14:textId="77777777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5779B0" w14:paraId="17BA40C3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6D0BFC9" w14:textId="77ED3849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A2F46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363F2F">
              <w:rPr>
                <w:rFonts w:asciiTheme="minorHAnsi" w:hAnsiTheme="minorHAnsi"/>
                <w:color w:val="000000"/>
              </w:rPr>
              <w:t>CodProg_LinhaCredCooperd</w:t>
            </w:r>
            <w:proofErr w:type="spellEnd"/>
            <w:r w:rsidRPr="00363F2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4858B" w14:textId="77777777" w:rsidR="00ED0BDE" w:rsidRPr="00CF3494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CF3494">
              <w:rPr>
                <w:rFonts w:asciiTheme="minorHAnsi" w:hAnsiTheme="minorHAnsi"/>
                <w:color w:val="000000"/>
              </w:rPr>
              <w:t>Código Programa ou Linha Crédito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3FBAB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363F2F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363F2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A7E41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4CF29B2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F532558" w14:textId="14642F5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C9D2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&lt;/Grupo_COR0003R1_Cooperd&gt;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4ADA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Fim Grupo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63E5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1D68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9DC436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A7F5DCA" w14:textId="4B025EC8" w:rsidR="00ED0BDE" w:rsidRPr="00612BA2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DFD3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&lt;Grupo_COR0003R1_RefDesclascdParclmnt&gt;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7802A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Grupo Referência Desclassificado Parcialmente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CC803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612BA2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612BA2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2059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086ABEE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2136578" w14:textId="1B864D07" w:rsidR="00ED0BDE" w:rsidRPr="00612BA2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8814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612BA2">
              <w:rPr>
                <w:rFonts w:asciiTheme="minorHAnsi" w:hAnsiTheme="minorHAnsi"/>
                <w:color w:val="000000"/>
              </w:rPr>
              <w:t>NumRefBCCORDesclascdParclmnt</w:t>
            </w:r>
            <w:proofErr w:type="spellEnd"/>
            <w:r w:rsidRPr="00612BA2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3CAEC" w14:textId="77777777" w:rsidR="00ED0BDE" w:rsidRPr="00F15990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15990">
              <w:rPr>
                <w:rFonts w:asciiTheme="minorHAnsi" w:hAnsiTheme="minorHAnsi"/>
                <w:color w:val="000000"/>
              </w:rPr>
              <w:t>Número Referência Bacen COR Desclassificado Parcialmente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C8291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612BA2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612BA2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9F5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156F893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7EC52A" w14:textId="2FEBE596" w:rsidR="00ED0BDE" w:rsidRPr="00612BA2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ED84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612BA2">
              <w:rPr>
                <w:rFonts w:asciiTheme="minorHAnsi" w:hAnsiTheme="minorHAnsi"/>
                <w:color w:val="000000"/>
              </w:rPr>
              <w:t>VlrDesclascd</w:t>
            </w:r>
            <w:proofErr w:type="spellEnd"/>
            <w:r w:rsidRPr="00612BA2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B73DB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Valor Desclassificado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B87985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612BA2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612BA2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A987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6800D5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08AEADB" w14:textId="544AF21E" w:rsidR="00ED0BDE" w:rsidRPr="00612BA2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0AA07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&lt;/Grupo_COR0003R1__RefDesclascdParclmnt&gt;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7998D" w14:textId="77777777" w:rsidR="00ED0BDE" w:rsidRPr="00F15990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15990">
              <w:rPr>
                <w:rFonts w:asciiTheme="minorHAnsi" w:hAnsiTheme="minorHAnsi"/>
                <w:color w:val="000000"/>
              </w:rPr>
              <w:t>Fim Grupo Referência Desclassificado Parcialmente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A62E2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612BA2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612BA2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30357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F6B9665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8DA1A4" w14:textId="14F9BEFB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F1041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CodSTN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F7B3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Código STN Equalização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77CA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69E17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535A4C" w:rsidRPr="00535A4C" w14:paraId="01A5F5FA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D7589D0" w14:textId="12AEA048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109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4EAB2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&lt;Grupo_COR0003R1_CertificOrgnco&gt;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C8B7F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Grupo Certificação Orgânica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0895D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282F0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6B77CF8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6DA218E" w14:textId="66FE3B71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62519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CodCertifcOrgncoEmpnmnt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9ED39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Código Certificação Orgânica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E85F1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1..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5270D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4782B308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E62260B" w14:textId="7A42994A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A5B52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URLCodCertifcOrgncoEmpnmnt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E453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URL Código Certificação Orgânica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1FC1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1..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0BF2B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5B341B56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C1B0EA6" w14:textId="584E24BC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DE0DB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&lt;/Grupo_COR0003R1_CertificOrgnco&gt;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7F06C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Fim Grupo Certificação Orgânica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F4849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4E579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4A22106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099DE9" w14:textId="70E2ACDC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BF486" w14:textId="5901FE2F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&lt;Grupo_COR0003R1_RastlddEmpnmnt&gt;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07C5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Grupo Rastreabilidade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0EF045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46420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59DC0709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DBB468" w14:textId="1AC0B5DD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4B8B8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CodRastlddEmpnmnt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F5ADC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Código Rastreabilidade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D98F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1..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21CEA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1D8432D9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906CFCA" w14:textId="1A28AFFD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E6B53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URLCodRastlddEmpnmnt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81B0E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URL Código Rastreabilidade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2C200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1..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952A4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3568984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39F7D6E" w14:textId="25444861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BD38E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&lt;/Grupo_COR0003R1_RastlddEmpnmnt&gt;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FCC53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 xml:space="preserve">Fim Grupo Rastreabilidade </w:t>
            </w:r>
            <w:r w:rsidRPr="00535A4C">
              <w:rPr>
                <w:rFonts w:asciiTheme="minorHAnsi" w:hAnsiTheme="minorHAnsi"/>
              </w:rPr>
              <w:lastRenderedPageBreak/>
              <w:t>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E488C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lastRenderedPageBreak/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1E5C5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0C8AAF0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8A6A0E1" w14:textId="64857D75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69D58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PercEnerRenovvlEmpnmnt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F2F5C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Percentual Energia Renovável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88F98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9BCBE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04C61D11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F6A3A06" w14:textId="39624B9E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0C9C6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IndrSustldd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9A9B6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Indicador Sustentabilidade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0A3D4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9C77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614A0F" w14:paraId="595821F2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F55B9F7" w14:textId="77A06773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119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C19B0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&lt;Grupo_COR0003R1_ZARC&gt;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02506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Grupo ZARC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4371F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36BB7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614A0F" w14:paraId="1CBB460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51B3248" w14:textId="23E5FD31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4C72E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96F77">
              <w:rPr>
                <w:rFonts w:asciiTheme="minorHAnsi" w:hAnsiTheme="minorHAnsi"/>
                <w:color w:val="000000"/>
              </w:rPr>
              <w:t>CodCicloCultr</w:t>
            </w:r>
            <w:proofErr w:type="spellEnd"/>
            <w:r w:rsidRPr="00596F77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9ED13" w14:textId="77777777" w:rsidR="00ED0BDE" w:rsidRPr="00596F77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Código Ciclo Cultivar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8E909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0F747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614A0F" w14:paraId="2BCB8BB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77AF95F" w14:textId="2B945FFD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DA880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96F77">
              <w:rPr>
                <w:rFonts w:asciiTheme="minorHAnsi" w:hAnsiTheme="minorHAnsi"/>
                <w:color w:val="000000"/>
              </w:rPr>
              <w:t>TpSolo</w:t>
            </w:r>
            <w:proofErr w:type="spellEnd"/>
            <w:r w:rsidRPr="00596F77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5FB0F" w14:textId="77777777" w:rsidR="00ED0BDE" w:rsidRPr="00596F77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Tipo Solo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D5002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3233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614A0F" w14:paraId="151E2025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ABBB9EE" w14:textId="272E30EF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8C01E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96F77">
              <w:rPr>
                <w:rFonts w:asciiTheme="minorHAnsi" w:hAnsiTheme="minorHAnsi"/>
                <w:color w:val="000000"/>
              </w:rPr>
              <w:t>TpManj</w:t>
            </w:r>
            <w:proofErr w:type="spellEnd"/>
            <w:r w:rsidRPr="00596F77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F24E0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Tipo Manejo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68762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4848F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614A0F" w14:paraId="6B6405FA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FC3D5C7" w14:textId="5F2E9B2C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CFED2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&lt;/Grupo_COR0003R1_ZARC&gt;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89BB9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Fim Grupo ZARC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AF574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73689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EB6148" w14:paraId="6C22B32E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7462A59" w14:textId="21088249" w:rsidR="00ED0BDE" w:rsidRP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39323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&lt;Grupo_COR0003R1_DesclassTot&gt;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09AD4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Grupo Desclassificação Total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08D30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B6148">
              <w:t>[</w:t>
            </w:r>
            <w:proofErr w:type="gramStart"/>
            <w:r w:rsidRPr="00EB6148">
              <w:t>0..</w:t>
            </w:r>
            <w:proofErr w:type="gramEnd"/>
            <w:r w:rsidRPr="00EB6148"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51992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EB6148" w14:paraId="0F27555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A40CDF2" w14:textId="2EED5FE8" w:rsidR="00ED0BDE" w:rsidRP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9757B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&lt;</w:t>
            </w:r>
            <w:proofErr w:type="spellStart"/>
            <w:r w:rsidRPr="00EB6148">
              <w:t>DtDesclassTotEmpnmnt</w:t>
            </w:r>
            <w:proofErr w:type="spellEnd"/>
            <w:r w:rsidRPr="00EB6148"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CF535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Data Desclassificação Total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7C01A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B6148">
              <w:t>[</w:t>
            </w:r>
            <w:proofErr w:type="gramStart"/>
            <w:r w:rsidRPr="00EB6148">
              <w:t>1..</w:t>
            </w:r>
            <w:proofErr w:type="gramEnd"/>
            <w:r w:rsidRPr="00EB6148"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19B16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EB6148" w14:paraId="39849074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302975D" w14:textId="050F770B" w:rsidR="00ED0BDE" w:rsidRP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5CF09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&lt;</w:t>
            </w:r>
            <w:proofErr w:type="spellStart"/>
            <w:r w:rsidRPr="00EB6148">
              <w:t>MotvDesclassTotCOR</w:t>
            </w:r>
            <w:proofErr w:type="spellEnd"/>
            <w:r w:rsidRPr="00EB6148"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456AC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Motivo Desclassificação Total COR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DEC7B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B6148">
              <w:t>[</w:t>
            </w:r>
            <w:proofErr w:type="gramStart"/>
            <w:r w:rsidRPr="00EB6148">
              <w:t>1..</w:t>
            </w:r>
            <w:proofErr w:type="gramEnd"/>
            <w:r w:rsidRPr="00EB6148"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62F63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EB6148" w14:paraId="61814CD9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A6816B" w14:textId="3B0C9457" w:rsidR="00ED0BDE" w:rsidRP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FB717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&lt;/Grupo_COR0003R1_DesclassTot&gt;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FE9A9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Fim Grupo Desclassificação Total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3DF58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B6148">
              <w:t>[</w:t>
            </w:r>
            <w:proofErr w:type="gramStart"/>
            <w:r w:rsidRPr="00EB6148">
              <w:t>0..</w:t>
            </w:r>
            <w:proofErr w:type="gramEnd"/>
            <w:r w:rsidRPr="00EB6148"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C22D6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F7E3C" w:rsidRPr="00EF7E3C" w14:paraId="1E794360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539CCF4" w14:textId="6CA3A126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128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86A4F" w14:textId="7E5D3A3E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</w:t>
            </w:r>
            <w:proofErr w:type="spellStart"/>
            <w:r w:rsidRPr="00EF7E3C">
              <w:rPr>
                <w:rFonts w:asciiTheme="minorHAnsi" w:hAnsiTheme="minorHAnsi"/>
              </w:rPr>
              <w:t>PercBonusCAR</w:t>
            </w:r>
            <w:proofErr w:type="spellEnd"/>
            <w:r w:rsidRPr="00EF7E3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31EFB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Percentual Bônus CAR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86B90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Pr="00EF7E3C">
              <w:rPr>
                <w:rFonts w:asciiTheme="minorHAnsi" w:hAnsiTheme="minorHAnsi"/>
              </w:rPr>
              <w:t>0..</w:t>
            </w:r>
            <w:proofErr w:type="gramEnd"/>
            <w:r w:rsidRPr="00EF7E3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327C3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F7E3C" w:rsidRPr="00EF7E3C" w14:paraId="2267AE7E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19244D6" w14:textId="54C3014A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1</w:t>
            </w:r>
            <w:r w:rsidR="005A177F">
              <w:rPr>
                <w:rFonts w:asciiTheme="minorHAnsi" w:hAnsiTheme="minorHAnsi"/>
              </w:rPr>
              <w:t>29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7977E" w14:textId="1E0270C0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</w:t>
            </w:r>
            <w:proofErr w:type="spellStart"/>
            <w:r w:rsidRPr="00EF7E3C">
              <w:rPr>
                <w:rFonts w:asciiTheme="minorHAnsi" w:hAnsiTheme="minorHAnsi"/>
              </w:rPr>
              <w:t>IndrConfddIBAMA</w:t>
            </w:r>
            <w:proofErr w:type="spellEnd"/>
            <w:r w:rsidRPr="00EF7E3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B76C4" w14:textId="2C2F807A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Indicador Conformidade IBAMA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82DAC" w14:textId="65D0EB73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="005B2E39" w:rsidRPr="00EF7E3C">
              <w:rPr>
                <w:rFonts w:asciiTheme="minorHAnsi" w:hAnsiTheme="minorHAnsi"/>
              </w:rPr>
              <w:t>0</w:t>
            </w:r>
            <w:r w:rsidRPr="00EF7E3C">
              <w:rPr>
                <w:rFonts w:asciiTheme="minorHAnsi" w:hAnsiTheme="minorHAnsi"/>
              </w:rPr>
              <w:t>..</w:t>
            </w:r>
            <w:proofErr w:type="gramEnd"/>
            <w:r w:rsidRPr="00EF7E3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CEB9D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F7E3C" w:rsidRPr="00EF7E3C" w14:paraId="7BB8F17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E9DE40C" w14:textId="4544F904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13</w:t>
            </w:r>
            <w:r w:rsidR="005A177F">
              <w:rPr>
                <w:rFonts w:asciiTheme="minorHAnsi" w:hAnsiTheme="minorHAnsi"/>
              </w:rPr>
              <w:t>0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29D1E" w14:textId="5F797A91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</w:t>
            </w:r>
            <w:proofErr w:type="spellStart"/>
            <w:r w:rsidRPr="00EF7E3C">
              <w:rPr>
                <w:rFonts w:asciiTheme="minorHAnsi" w:hAnsiTheme="minorHAnsi"/>
              </w:rPr>
              <w:t>IndrConfdd</w:t>
            </w:r>
            <w:r w:rsidRPr="00EF7E3C">
              <w:rPr>
                <w:rFonts w:asciiTheme="minorHAnsi" w:hAnsiTheme="minorHAnsi"/>
                <w:bCs/>
                <w:iCs/>
              </w:rPr>
              <w:t>UC</w:t>
            </w:r>
            <w:proofErr w:type="spellEnd"/>
            <w:r w:rsidRPr="00EF7E3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24C02" w14:textId="4C97E3E0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Indicador Conformidade Unidade de Conservação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AC6D6" w14:textId="70AED7F2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="005B2E39" w:rsidRPr="00EF7E3C">
              <w:rPr>
                <w:rFonts w:asciiTheme="minorHAnsi" w:hAnsiTheme="minorHAnsi"/>
              </w:rPr>
              <w:t>0</w:t>
            </w:r>
            <w:r w:rsidRPr="00EF7E3C">
              <w:rPr>
                <w:rFonts w:asciiTheme="minorHAnsi" w:hAnsiTheme="minorHAnsi"/>
              </w:rPr>
              <w:t>..</w:t>
            </w:r>
            <w:proofErr w:type="gramEnd"/>
            <w:r w:rsidRPr="00EF7E3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ADEFB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F7E3C" w:rsidRPr="00EF7E3C" w14:paraId="545AF9AD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1152BFE" w14:textId="03D59940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13</w:t>
            </w:r>
            <w:r w:rsidR="005A177F">
              <w:rPr>
                <w:rFonts w:asciiTheme="minorHAnsi" w:hAnsiTheme="minorHAnsi"/>
              </w:rPr>
              <w:t>1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57230" w14:textId="66B65B98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  <w:bCs/>
                <w:iCs/>
              </w:rPr>
              <w:t>&lt;</w:t>
            </w:r>
            <w:proofErr w:type="spellStart"/>
            <w:r w:rsidRPr="00EF7E3C">
              <w:rPr>
                <w:rFonts w:asciiTheme="minorHAnsi" w:hAnsiTheme="minorHAnsi"/>
                <w:bCs/>
                <w:iCs/>
              </w:rPr>
              <w:t>IndrConfddFloPubl</w:t>
            </w:r>
            <w:proofErr w:type="spellEnd"/>
            <w:r w:rsidRPr="00EF7E3C">
              <w:rPr>
                <w:rFonts w:asciiTheme="minorHAnsi" w:hAnsiTheme="minorHAnsi"/>
                <w:bCs/>
                <w:iCs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A56C9" w14:textId="052A67B6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Indicador Conformidade Floresta Pública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0169A" w14:textId="41A0E433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="005B2E39" w:rsidRPr="00EF7E3C">
              <w:rPr>
                <w:rFonts w:asciiTheme="minorHAnsi" w:hAnsiTheme="minorHAnsi"/>
              </w:rPr>
              <w:t>0</w:t>
            </w:r>
            <w:r w:rsidRPr="00EF7E3C">
              <w:rPr>
                <w:rFonts w:asciiTheme="minorHAnsi" w:hAnsiTheme="minorHAnsi"/>
              </w:rPr>
              <w:t>..</w:t>
            </w:r>
            <w:proofErr w:type="gramEnd"/>
            <w:r w:rsidRPr="00EF7E3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FEF45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FB3471" w:rsidRPr="009C573F" w14:paraId="531DB855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A7401BC" w14:textId="1C74D069" w:rsidR="00FB3471" w:rsidRPr="009C573F" w:rsidRDefault="0027674F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9C573F">
              <w:rPr>
                <w:rFonts w:asciiTheme="minorHAnsi" w:hAnsiTheme="minorHAnsi"/>
                <w:color w:val="FF0000"/>
              </w:rPr>
              <w:t>13</w:t>
            </w:r>
            <w:r w:rsidR="005A177F">
              <w:rPr>
                <w:rFonts w:asciiTheme="minorHAnsi" w:hAnsiTheme="minorHAnsi"/>
                <w:color w:val="FF0000"/>
              </w:rPr>
              <w:t>2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381EE" w14:textId="3EF02BF5" w:rsidR="00FB3471" w:rsidRPr="009C573F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bCs/>
                <w:iCs/>
                <w:color w:val="FF0000"/>
              </w:rPr>
            </w:pPr>
            <w:r w:rsidRPr="009C573F">
              <w:rPr>
                <w:rFonts w:asciiTheme="minorHAnsi" w:hAnsiTheme="minorHAnsi"/>
                <w:bCs/>
                <w:iCs/>
                <w:color w:val="FF0000"/>
              </w:rPr>
              <w:t>&lt;</w:t>
            </w:r>
            <w:proofErr w:type="spellStart"/>
            <w:r w:rsidRPr="009C573F">
              <w:rPr>
                <w:rFonts w:asciiTheme="minorHAnsi" w:hAnsiTheme="minorHAnsi"/>
                <w:bCs/>
                <w:iCs/>
                <w:color w:val="FF0000"/>
              </w:rPr>
              <w:t>IndrConfddImovlRural</w:t>
            </w:r>
            <w:proofErr w:type="spellEnd"/>
            <w:r w:rsidRPr="009C573F">
              <w:rPr>
                <w:rFonts w:asciiTheme="minorHAnsi" w:hAnsiTheme="minorHAnsi"/>
                <w:bCs/>
                <w:iCs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C7263" w14:textId="26AE97C2" w:rsidR="00FB3471" w:rsidRPr="009C573F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9C573F">
              <w:rPr>
                <w:rFonts w:asciiTheme="minorHAnsi" w:hAnsiTheme="minorHAnsi"/>
                <w:color w:val="FF0000"/>
              </w:rPr>
              <w:t>Indicador Conformidade Imóvel Rural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CFB29" w14:textId="2B8836D1" w:rsidR="00FB3471" w:rsidRPr="009C573F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9C573F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9C573F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9C573F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C1A68" w14:textId="77777777" w:rsidR="00FB3471" w:rsidRPr="009C573F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FB3471" w:rsidRPr="009C573F" w14:paraId="24CFCE77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DC3EF2D" w14:textId="75F8ED4D" w:rsidR="00FB3471" w:rsidRPr="009C573F" w:rsidRDefault="0027674F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9C573F">
              <w:rPr>
                <w:rFonts w:asciiTheme="minorHAnsi" w:hAnsiTheme="minorHAnsi"/>
                <w:color w:val="FF0000"/>
              </w:rPr>
              <w:t>13</w:t>
            </w:r>
            <w:r w:rsidR="005A177F">
              <w:rPr>
                <w:rFonts w:asciiTheme="minorHAnsi" w:hAnsiTheme="minorHAnsi"/>
                <w:color w:val="FF0000"/>
              </w:rPr>
              <w:t>3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B53BD" w14:textId="1B84F69F" w:rsidR="00FB3471" w:rsidRPr="009C573F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bCs/>
                <w:iCs/>
                <w:color w:val="FF0000"/>
              </w:rPr>
            </w:pPr>
            <w:r w:rsidRPr="009C573F">
              <w:rPr>
                <w:rFonts w:asciiTheme="minorHAnsi" w:hAnsiTheme="minorHAnsi"/>
                <w:bCs/>
                <w:iCs/>
                <w:color w:val="FF0000"/>
              </w:rPr>
              <w:t>&lt;</w:t>
            </w:r>
            <w:proofErr w:type="spellStart"/>
            <w:r w:rsidR="00230FA4">
              <w:rPr>
                <w:rFonts w:asciiTheme="minorHAnsi" w:hAnsiTheme="minorHAnsi"/>
                <w:bCs/>
                <w:iCs/>
                <w:color w:val="FF0000"/>
              </w:rPr>
              <w:t>Tp</w:t>
            </w:r>
            <w:r w:rsidRPr="009C573F">
              <w:rPr>
                <w:rFonts w:asciiTheme="minorHAnsi" w:hAnsiTheme="minorHAnsi"/>
                <w:bCs/>
                <w:iCs/>
                <w:color w:val="FF0000"/>
              </w:rPr>
              <w:t>ConfddOtr</w:t>
            </w:r>
            <w:proofErr w:type="spellEnd"/>
            <w:r w:rsidRPr="009C573F">
              <w:rPr>
                <w:rFonts w:asciiTheme="minorHAnsi" w:hAnsiTheme="minorHAnsi"/>
                <w:bCs/>
                <w:iCs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82A96" w14:textId="54ADDCF5" w:rsidR="00FB3471" w:rsidRPr="009C573F" w:rsidRDefault="00125520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>
              <w:rPr>
                <w:rFonts w:asciiTheme="minorHAnsi" w:hAnsiTheme="minorHAnsi"/>
                <w:color w:val="FF0000"/>
              </w:rPr>
              <w:t>Tipo</w:t>
            </w:r>
            <w:r w:rsidR="00FB3471" w:rsidRPr="009C573F">
              <w:rPr>
                <w:rFonts w:asciiTheme="minorHAnsi" w:hAnsiTheme="minorHAnsi"/>
                <w:color w:val="FF0000"/>
              </w:rPr>
              <w:t xml:space="preserve"> Conformidade Outros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6ADC8" w14:textId="41E11EFC" w:rsidR="00FB3471" w:rsidRPr="009C573F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9C573F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9C573F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9C573F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5C412" w14:textId="77777777" w:rsidR="00FB3471" w:rsidRPr="009C573F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9C573F" w:rsidRPr="009C573F" w14:paraId="6F7DD5AF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EFD6E76" w14:textId="4FF37D8B" w:rsidR="00EF7E3C" w:rsidRPr="009C573F" w:rsidRDefault="00EF7E3C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9C573F">
              <w:rPr>
                <w:rFonts w:asciiTheme="minorHAnsi" w:hAnsiTheme="minorHAnsi"/>
                <w:color w:val="FF0000"/>
              </w:rPr>
              <w:t>13</w:t>
            </w:r>
            <w:r w:rsidR="005A177F">
              <w:rPr>
                <w:rFonts w:asciiTheme="minorHAnsi" w:hAnsiTheme="minorHAnsi"/>
                <w:color w:val="FF0000"/>
              </w:rPr>
              <w:t>4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3AA2A" w14:textId="4399A649" w:rsidR="00EF7E3C" w:rsidRPr="009C573F" w:rsidRDefault="00EF7E3C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9C573F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9C573F">
              <w:rPr>
                <w:rFonts w:asciiTheme="minorHAnsi" w:hAnsiTheme="minorHAnsi"/>
                <w:color w:val="FF0000"/>
              </w:rPr>
              <w:t>CNPJBaseInst</w:t>
            </w:r>
            <w:r w:rsidRPr="009C573F">
              <w:rPr>
                <w:rFonts w:asciiTheme="minorHAnsi" w:hAnsiTheme="minorHAnsi"/>
                <w:color w:val="FF0000"/>
                <w:lang w:bidi="ar-SA"/>
              </w:rPr>
              <w:t>Exigldd</w:t>
            </w:r>
            <w:proofErr w:type="spellEnd"/>
            <w:r w:rsidRPr="009C573F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3EC7D" w14:textId="0FE3119A" w:rsidR="00EF7E3C" w:rsidRPr="009C573F" w:rsidRDefault="00EF7E3C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9C573F">
              <w:rPr>
                <w:rFonts w:asciiTheme="minorHAnsi" w:hAnsiTheme="minorHAnsi"/>
                <w:color w:val="FF0000"/>
              </w:rPr>
              <w:t xml:space="preserve">CNPJ Base Instituição </w:t>
            </w:r>
            <w:r w:rsidRPr="009C573F">
              <w:rPr>
                <w:rFonts w:asciiTheme="minorHAnsi" w:hAnsiTheme="minorHAnsi"/>
                <w:color w:val="FF0000"/>
                <w:lang w:bidi="ar-SA"/>
              </w:rPr>
              <w:t>Exigibilidade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47272" w14:textId="77777777" w:rsidR="00EF7E3C" w:rsidRPr="009C573F" w:rsidRDefault="00EF7E3C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9C573F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9C573F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9C573F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73CA2" w14:textId="77777777" w:rsidR="00EF7E3C" w:rsidRPr="009C573F" w:rsidRDefault="00EF7E3C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EF7E3C" w:rsidRPr="00EF7E3C" w14:paraId="2D881CAC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86E0A42" w14:textId="4241342F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13</w:t>
            </w:r>
            <w:r w:rsidR="005A177F">
              <w:rPr>
                <w:rFonts w:asciiTheme="minorHAnsi" w:hAnsiTheme="minorHAnsi"/>
              </w:rPr>
              <w:t>5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C4F41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&lt;/Grupo_COR0003R1_DestcFincmnt&gt;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9632E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Fim Grupo Destinação Financiamento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EEAB36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Pr="00EF7E3C">
              <w:rPr>
                <w:rFonts w:asciiTheme="minorHAnsi" w:hAnsiTheme="minorHAnsi"/>
              </w:rPr>
              <w:t>0..</w:t>
            </w:r>
            <w:proofErr w:type="gramEnd"/>
            <w:r w:rsidRPr="00EF7E3C">
              <w:rPr>
                <w:rFonts w:asciiTheme="minorHAnsi" w:hAnsiTheme="minorHAnsi"/>
              </w:rPr>
              <w:t>50]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B05BE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F7E3C" w:rsidRPr="00EF7E3C" w14:paraId="514B0A00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9C0B35F" w14:textId="57288996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13</w:t>
            </w:r>
            <w:r w:rsidR="005A177F">
              <w:rPr>
                <w:rFonts w:asciiTheme="minorHAnsi" w:hAnsiTheme="minorHAnsi"/>
              </w:rPr>
              <w:t>6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E28E4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&lt;/Grupo_COR0003R1_Cedl&gt;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38373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Fim Grupo Cédula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6BDB3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Pr="00EF7E3C">
              <w:rPr>
                <w:rFonts w:asciiTheme="minorHAnsi" w:hAnsiTheme="minorHAnsi"/>
              </w:rPr>
              <w:t>0..</w:t>
            </w:r>
            <w:proofErr w:type="gramEnd"/>
            <w:r w:rsidRPr="00EF7E3C">
              <w:rPr>
                <w:rFonts w:asciiTheme="minorHAnsi" w:hAnsiTheme="minorHAnsi"/>
              </w:rPr>
              <w:t>50]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85D95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F7E3C" w:rsidRPr="00EF7E3C" w14:paraId="12402D92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6CB78EB" w14:textId="4C2E17B5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13</w:t>
            </w:r>
            <w:r w:rsidR="005A177F">
              <w:rPr>
                <w:rFonts w:asciiTheme="minorHAnsi" w:hAnsiTheme="minorHAnsi"/>
              </w:rPr>
              <w:t>7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A9DD3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</w:t>
            </w:r>
            <w:proofErr w:type="spellStart"/>
            <w:r w:rsidRPr="00EF7E3C">
              <w:rPr>
                <w:rFonts w:asciiTheme="minorHAnsi" w:hAnsiTheme="minorHAnsi"/>
              </w:rPr>
              <w:t>DtHrBC</w:t>
            </w:r>
            <w:proofErr w:type="spellEnd"/>
            <w:r w:rsidRPr="00EF7E3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561F2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Data Hora Bacen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B66E4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Pr="00EF7E3C">
              <w:rPr>
                <w:rFonts w:asciiTheme="minorHAnsi" w:hAnsiTheme="minorHAnsi"/>
              </w:rPr>
              <w:t>1..</w:t>
            </w:r>
            <w:proofErr w:type="gramEnd"/>
            <w:r w:rsidRPr="00EF7E3C">
              <w:rPr>
                <w:rFonts w:asciiTheme="minorHAnsi" w:hAnsiTheme="minorHAnsi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71AE8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BB3539" w14:paraId="0823C80E" w14:textId="77777777" w:rsidTr="00EF7E3C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320F41C" w14:textId="6B1456FF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13</w:t>
            </w:r>
            <w:r w:rsidR="005A177F">
              <w:rPr>
                <w:rFonts w:asciiTheme="minorHAnsi" w:hAnsiTheme="minorHAnsi"/>
                <w:color w:val="000000"/>
              </w:rPr>
              <w:t>8</w:t>
            </w:r>
          </w:p>
        </w:tc>
        <w:tc>
          <w:tcPr>
            <w:tcW w:w="2015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1A73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DtMovto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9E3E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Movimento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8910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05BE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</w:tbl>
    <w:p w14:paraId="5FBE6799" w14:textId="7A66B5B1" w:rsidR="003918EB" w:rsidRDefault="003918EB" w:rsidP="00EB6148"/>
    <w:p w14:paraId="51553E70" w14:textId="77777777" w:rsidR="003918EB" w:rsidRDefault="003918EB">
      <w:pPr>
        <w:spacing w:before="0" w:after="0" w:line="240" w:lineRule="auto"/>
      </w:pPr>
      <w:r>
        <w:br w:type="page"/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043"/>
        <w:gridCol w:w="8263"/>
      </w:tblGrid>
      <w:tr w:rsidR="00BF291C" w:rsidRPr="006733BA" w14:paraId="6323F673" w14:textId="77777777" w:rsidTr="00525C66">
        <w:trPr>
          <w:cantSplit/>
        </w:trPr>
        <w:tc>
          <w:tcPr>
            <w:tcW w:w="991" w:type="pct"/>
          </w:tcPr>
          <w:p w14:paraId="6710E802" w14:textId="77777777" w:rsidR="00BF291C" w:rsidRPr="00205EA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lastRenderedPageBreak/>
              <w:t>Grupo de serviço:</w:t>
            </w:r>
          </w:p>
        </w:tc>
        <w:tc>
          <w:tcPr>
            <w:tcW w:w="4009" w:type="pct"/>
          </w:tcPr>
          <w:p w14:paraId="0EA17576" w14:textId="77777777" w:rsidR="00BF291C" w:rsidRPr="00E8161F" w:rsidRDefault="00BF291C" w:rsidP="00525C66">
            <w:pPr>
              <w:spacing w:before="60" w:after="0" w:line="240" w:lineRule="auto"/>
              <w:ind w:left="57"/>
            </w:pPr>
            <w:r w:rsidRPr="00C929CD">
              <w:t>COR - Controle de Operações Rurais</w:t>
            </w:r>
          </w:p>
        </w:tc>
      </w:tr>
      <w:tr w:rsidR="00BF291C" w:rsidRPr="006733BA" w14:paraId="1A095007" w14:textId="77777777" w:rsidTr="00525C66">
        <w:trPr>
          <w:cantSplit/>
        </w:trPr>
        <w:tc>
          <w:tcPr>
            <w:tcW w:w="9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277A9" w14:textId="77777777" w:rsidR="00BF291C" w:rsidRPr="00205EA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Evento:</w:t>
            </w:r>
          </w:p>
        </w:tc>
        <w:tc>
          <w:tcPr>
            <w:tcW w:w="400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57F16" w14:textId="77777777" w:rsidR="00BF291C" w:rsidRPr="00E8161F" w:rsidRDefault="00BF291C" w:rsidP="00525C66">
            <w:pPr>
              <w:spacing w:before="60" w:after="0" w:line="240" w:lineRule="auto"/>
              <w:ind w:left="57"/>
            </w:pPr>
            <w:r w:rsidRPr="00C929CD">
              <w:t>COR000</w:t>
            </w:r>
            <w:r>
              <w:t>5</w:t>
            </w:r>
            <w:r w:rsidRPr="00C929CD">
              <w:t xml:space="preserve"> - IF requisita alteração </w:t>
            </w:r>
            <w:r>
              <w:t>de campos complementares de Cédula de Crédito Rural</w:t>
            </w:r>
          </w:p>
        </w:tc>
      </w:tr>
    </w:tbl>
    <w:p w14:paraId="724FD8A2" w14:textId="77777777" w:rsidR="00BF291C" w:rsidRPr="004F7702" w:rsidRDefault="00BF291C" w:rsidP="00BF291C"/>
    <w:p w14:paraId="7C36B29D" w14:textId="77777777" w:rsidR="00BF291C" w:rsidRDefault="00BF291C" w:rsidP="00BF291C">
      <w:pPr>
        <w:pBdr>
          <w:bottom w:val="single" w:sz="12" w:space="1" w:color="auto"/>
        </w:pBdr>
        <w:rPr>
          <w:b/>
        </w:rPr>
      </w:pPr>
      <w:r>
        <w:rPr>
          <w:b/>
        </w:rPr>
        <w:t>Mensagens</w:t>
      </w:r>
      <w:r w:rsidRPr="00CF4D5F">
        <w:rPr>
          <w:b/>
        </w:rPr>
        <w:t xml:space="preserve"> associadas</w:t>
      </w:r>
    </w:p>
    <w:tbl>
      <w:tblPr>
        <w:tblW w:w="5021" w:type="pct"/>
        <w:tblInd w:w="-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5"/>
        <w:gridCol w:w="1461"/>
        <w:gridCol w:w="2229"/>
        <w:gridCol w:w="991"/>
        <w:gridCol w:w="1080"/>
        <w:gridCol w:w="2182"/>
        <w:gridCol w:w="857"/>
        <w:gridCol w:w="834"/>
      </w:tblGrid>
      <w:tr w:rsidR="00BF291C" w:rsidRPr="00FA6E24" w14:paraId="73D92EF9" w14:textId="77777777" w:rsidTr="001F2942">
        <w:tc>
          <w:tcPr>
            <w:tcW w:w="1051" w:type="pct"/>
            <w:gridSpan w:val="2"/>
          </w:tcPr>
          <w:p w14:paraId="596F234D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Nome da mensagem:</w:t>
            </w:r>
          </w:p>
        </w:tc>
        <w:tc>
          <w:tcPr>
            <w:tcW w:w="3949" w:type="pct"/>
            <w:gridSpan w:val="6"/>
          </w:tcPr>
          <w:p w14:paraId="17AA1AF7" w14:textId="77777777" w:rsidR="00BF291C" w:rsidRPr="00FA6E24" w:rsidRDefault="00BF291C" w:rsidP="00525C66">
            <w:pPr>
              <w:spacing w:before="60" w:after="0" w:line="240" w:lineRule="auto"/>
              <w:ind w:left="57"/>
            </w:pPr>
            <w:r w:rsidRPr="00FA6E24">
              <w:t>Requisição de alteração de campos complementares de Cédula de Crédito Rural</w:t>
            </w:r>
          </w:p>
        </w:tc>
      </w:tr>
      <w:tr w:rsidR="00BF291C" w:rsidRPr="00FA6E24" w14:paraId="58B6071B" w14:textId="77777777" w:rsidTr="001F2942">
        <w:tc>
          <w:tcPr>
            <w:tcW w:w="1051" w:type="pct"/>
            <w:gridSpan w:val="2"/>
          </w:tcPr>
          <w:p w14:paraId="6DEBFDF7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Código da Mensagem:</w:t>
            </w:r>
          </w:p>
        </w:tc>
        <w:tc>
          <w:tcPr>
            <w:tcW w:w="1077" w:type="pct"/>
          </w:tcPr>
          <w:p w14:paraId="117AE225" w14:textId="77777777" w:rsidR="00BF291C" w:rsidRPr="00FA6E24" w:rsidRDefault="00BF291C" w:rsidP="00525C66">
            <w:pPr>
              <w:spacing w:before="60" w:after="0" w:line="240" w:lineRule="auto"/>
              <w:ind w:left="57"/>
            </w:pPr>
            <w:r w:rsidRPr="00FA6E24">
              <w:t>COR0005</w:t>
            </w:r>
          </w:p>
        </w:tc>
        <w:tc>
          <w:tcPr>
            <w:tcW w:w="479" w:type="pct"/>
          </w:tcPr>
          <w:p w14:paraId="32427132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</w:pPr>
            <w:r w:rsidRPr="00FA6E24">
              <w:rPr>
                <w:b/>
              </w:rPr>
              <w:t>Emissor</w:t>
            </w:r>
            <w:r w:rsidRPr="00FA6E24">
              <w:t>:</w:t>
            </w:r>
          </w:p>
        </w:tc>
        <w:tc>
          <w:tcPr>
            <w:tcW w:w="522" w:type="pct"/>
          </w:tcPr>
          <w:p w14:paraId="39FD5724" w14:textId="77777777" w:rsidR="00BF291C" w:rsidRPr="00FA6E24" w:rsidRDefault="00BF291C" w:rsidP="00525C66">
            <w:pPr>
              <w:spacing w:before="60" w:after="0" w:line="240" w:lineRule="auto"/>
              <w:ind w:left="57"/>
            </w:pPr>
            <w:r w:rsidRPr="00FA6E24">
              <w:t>COR</w:t>
            </w:r>
          </w:p>
        </w:tc>
        <w:tc>
          <w:tcPr>
            <w:tcW w:w="1054" w:type="pct"/>
          </w:tcPr>
          <w:p w14:paraId="4704E0F6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Destinatário:</w:t>
            </w:r>
          </w:p>
        </w:tc>
        <w:tc>
          <w:tcPr>
            <w:tcW w:w="817" w:type="pct"/>
            <w:gridSpan w:val="2"/>
          </w:tcPr>
          <w:p w14:paraId="213711E3" w14:textId="77777777" w:rsidR="00BF291C" w:rsidRPr="00FA6E24" w:rsidRDefault="00BF291C" w:rsidP="00525C66">
            <w:pPr>
              <w:spacing w:before="60" w:after="0" w:line="240" w:lineRule="auto"/>
              <w:ind w:left="57"/>
            </w:pPr>
            <w:r w:rsidRPr="00FA6E24">
              <w:t>IF</w:t>
            </w:r>
          </w:p>
        </w:tc>
      </w:tr>
      <w:tr w:rsidR="00BF291C" w:rsidRPr="00FA6E24" w14:paraId="59C57A36" w14:textId="77777777" w:rsidTr="001F2942">
        <w:tc>
          <w:tcPr>
            <w:tcW w:w="345" w:type="pct"/>
          </w:tcPr>
          <w:p w14:paraId="5A3B8840" w14:textId="77777777" w:rsidR="00BF291C" w:rsidRPr="00FA6E24" w:rsidRDefault="00BF291C" w:rsidP="00525C66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FA6E24">
              <w:rPr>
                <w:b/>
              </w:rPr>
              <w:t>Seq.</w:t>
            </w:r>
          </w:p>
        </w:tc>
        <w:tc>
          <w:tcPr>
            <w:tcW w:w="1783" w:type="pct"/>
            <w:gridSpan w:val="2"/>
          </w:tcPr>
          <w:p w14:paraId="38E6D93D" w14:textId="77777777" w:rsidR="00BF291C" w:rsidRPr="00FA6E24" w:rsidRDefault="00BF291C" w:rsidP="00525C66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FA6E24">
              <w:rPr>
                <w:b/>
              </w:rPr>
              <w:t>Tag</w:t>
            </w:r>
            <w:proofErr w:type="spellEnd"/>
          </w:p>
        </w:tc>
        <w:tc>
          <w:tcPr>
            <w:tcW w:w="2055" w:type="pct"/>
            <w:gridSpan w:val="3"/>
          </w:tcPr>
          <w:p w14:paraId="0B28D8C6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Nome do Campo</w:t>
            </w:r>
          </w:p>
        </w:tc>
        <w:tc>
          <w:tcPr>
            <w:tcW w:w="414" w:type="pct"/>
          </w:tcPr>
          <w:p w14:paraId="3910CEB7" w14:textId="77777777" w:rsidR="00BF291C" w:rsidRPr="00FA6E24" w:rsidRDefault="00BF291C" w:rsidP="00525C66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FA6E24">
              <w:rPr>
                <w:b/>
              </w:rPr>
              <w:t>Mult</w:t>
            </w:r>
            <w:proofErr w:type="spellEnd"/>
            <w:r w:rsidRPr="00FA6E24">
              <w:rPr>
                <w:b/>
              </w:rPr>
              <w:t>.</w:t>
            </w:r>
          </w:p>
        </w:tc>
        <w:tc>
          <w:tcPr>
            <w:tcW w:w="403" w:type="pct"/>
          </w:tcPr>
          <w:p w14:paraId="54D71174" w14:textId="77777777" w:rsidR="00BF291C" w:rsidRPr="00FA6E24" w:rsidRDefault="00BF291C" w:rsidP="00525C66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FA6E24">
              <w:rPr>
                <w:b/>
              </w:rPr>
              <w:t>OU</w:t>
            </w:r>
          </w:p>
        </w:tc>
      </w:tr>
      <w:tr w:rsidR="00FA6E24" w:rsidRPr="00FA6E24" w14:paraId="7871DC47" w14:textId="77777777" w:rsidTr="001F2942">
        <w:tc>
          <w:tcPr>
            <w:tcW w:w="345" w:type="pct"/>
            <w:vAlign w:val="bottom"/>
          </w:tcPr>
          <w:p w14:paraId="07EE591D" w14:textId="56964AA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</w:t>
            </w:r>
          </w:p>
        </w:tc>
        <w:tc>
          <w:tcPr>
            <w:tcW w:w="1783" w:type="pct"/>
            <w:gridSpan w:val="2"/>
            <w:vAlign w:val="bottom"/>
          </w:tcPr>
          <w:p w14:paraId="5DDD6BC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CodMsg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27D6F2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Código Mensagem </w:t>
            </w:r>
          </w:p>
        </w:tc>
        <w:tc>
          <w:tcPr>
            <w:tcW w:w="414" w:type="pct"/>
            <w:vAlign w:val="bottom"/>
          </w:tcPr>
          <w:p w14:paraId="711D7F7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13B095DC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871ADB0" w14:textId="77777777" w:rsidTr="001F2942">
        <w:tc>
          <w:tcPr>
            <w:tcW w:w="345" w:type="pct"/>
            <w:vAlign w:val="bottom"/>
          </w:tcPr>
          <w:p w14:paraId="431C9B4F" w14:textId="1BEFEC8F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</w:t>
            </w:r>
          </w:p>
        </w:tc>
        <w:tc>
          <w:tcPr>
            <w:tcW w:w="1783" w:type="pct"/>
            <w:gridSpan w:val="2"/>
            <w:vAlign w:val="bottom"/>
          </w:tcPr>
          <w:p w14:paraId="3B7F07E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NumCtrlIF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360145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Número Controle IF </w:t>
            </w:r>
          </w:p>
        </w:tc>
        <w:tc>
          <w:tcPr>
            <w:tcW w:w="414" w:type="pct"/>
            <w:vAlign w:val="bottom"/>
          </w:tcPr>
          <w:p w14:paraId="67F865F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3F6D2001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6B10920" w14:textId="77777777" w:rsidTr="001F2942">
        <w:tc>
          <w:tcPr>
            <w:tcW w:w="345" w:type="pct"/>
            <w:vAlign w:val="bottom"/>
          </w:tcPr>
          <w:p w14:paraId="1C212549" w14:textId="2FC2A53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3</w:t>
            </w:r>
          </w:p>
        </w:tc>
        <w:tc>
          <w:tcPr>
            <w:tcW w:w="1783" w:type="pct"/>
            <w:gridSpan w:val="2"/>
            <w:vAlign w:val="bottom"/>
          </w:tcPr>
          <w:p w14:paraId="3EA02E0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CNPJEntRespons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2212611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CNPJ Entidade Responsável </w:t>
            </w:r>
          </w:p>
        </w:tc>
        <w:tc>
          <w:tcPr>
            <w:tcW w:w="414" w:type="pct"/>
            <w:vAlign w:val="bottom"/>
          </w:tcPr>
          <w:p w14:paraId="3624739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2F72804E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65A0147A" w14:textId="77777777" w:rsidTr="001F2942">
        <w:tc>
          <w:tcPr>
            <w:tcW w:w="345" w:type="pct"/>
            <w:vAlign w:val="bottom"/>
          </w:tcPr>
          <w:p w14:paraId="60B7F3D4" w14:textId="51E40A4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</w:t>
            </w:r>
          </w:p>
        </w:tc>
        <w:tc>
          <w:tcPr>
            <w:tcW w:w="1783" w:type="pct"/>
            <w:gridSpan w:val="2"/>
            <w:vAlign w:val="bottom"/>
          </w:tcPr>
          <w:p w14:paraId="0C11F8B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NumRefBCCOROr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288033A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Número Referência Bacen COR Original </w:t>
            </w:r>
          </w:p>
        </w:tc>
        <w:tc>
          <w:tcPr>
            <w:tcW w:w="414" w:type="pct"/>
            <w:vAlign w:val="bottom"/>
          </w:tcPr>
          <w:p w14:paraId="5949F14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4B9C3FB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6ABD1035" w14:textId="77777777" w:rsidTr="001F2942">
        <w:tc>
          <w:tcPr>
            <w:tcW w:w="345" w:type="pct"/>
            <w:vAlign w:val="bottom"/>
          </w:tcPr>
          <w:p w14:paraId="493E712C" w14:textId="64CA06C2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5</w:t>
            </w:r>
          </w:p>
        </w:tc>
        <w:tc>
          <w:tcPr>
            <w:tcW w:w="1783" w:type="pct"/>
            <w:gridSpan w:val="2"/>
            <w:vAlign w:val="bottom"/>
          </w:tcPr>
          <w:p w14:paraId="7B88918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DtVenc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4144D5F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Data Vencimento </w:t>
            </w:r>
          </w:p>
        </w:tc>
        <w:tc>
          <w:tcPr>
            <w:tcW w:w="414" w:type="pct"/>
            <w:vAlign w:val="bottom"/>
          </w:tcPr>
          <w:p w14:paraId="08D2503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75BE06B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5BAD41F" w14:textId="77777777" w:rsidTr="001F2942">
        <w:tc>
          <w:tcPr>
            <w:tcW w:w="345" w:type="pct"/>
            <w:vAlign w:val="bottom"/>
          </w:tcPr>
          <w:p w14:paraId="7223A8F4" w14:textId="77F4E9B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6</w:t>
            </w:r>
          </w:p>
        </w:tc>
        <w:tc>
          <w:tcPr>
            <w:tcW w:w="1783" w:type="pct"/>
            <w:gridSpan w:val="2"/>
            <w:vAlign w:val="bottom"/>
          </w:tcPr>
          <w:p w14:paraId="5D15817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CodBaseLegalProrrogc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D14909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Código Base Legal Prorrogação </w:t>
            </w:r>
          </w:p>
        </w:tc>
        <w:tc>
          <w:tcPr>
            <w:tcW w:w="414" w:type="pct"/>
            <w:vAlign w:val="bottom"/>
          </w:tcPr>
          <w:p w14:paraId="38FAD87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A4EA273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6B3F666" w14:textId="77777777" w:rsidTr="001F2942">
        <w:tc>
          <w:tcPr>
            <w:tcW w:w="345" w:type="pct"/>
            <w:vAlign w:val="bottom"/>
          </w:tcPr>
          <w:p w14:paraId="6B686188" w14:textId="6F65253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7</w:t>
            </w:r>
          </w:p>
        </w:tc>
        <w:tc>
          <w:tcPr>
            <w:tcW w:w="1783" w:type="pct"/>
            <w:gridSpan w:val="2"/>
            <w:vAlign w:val="bottom"/>
          </w:tcPr>
          <w:p w14:paraId="1E72880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TpInstntoCred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2ADA5F6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Tipo Instrumento Crédito </w:t>
            </w:r>
          </w:p>
        </w:tc>
        <w:tc>
          <w:tcPr>
            <w:tcW w:w="414" w:type="pct"/>
            <w:vAlign w:val="bottom"/>
          </w:tcPr>
          <w:p w14:paraId="168B800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0BABB66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8E4133" w:rsidRPr="008E4133" w14:paraId="37C0B703" w14:textId="77777777" w:rsidTr="001F2942">
        <w:tc>
          <w:tcPr>
            <w:tcW w:w="345" w:type="pct"/>
            <w:vAlign w:val="bottom"/>
          </w:tcPr>
          <w:p w14:paraId="11005F55" w14:textId="4A0D21E8" w:rsidR="00FA6E24" w:rsidRPr="008E4133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8E4133">
              <w:rPr>
                <w:rFonts w:asciiTheme="minorHAnsi" w:hAnsiTheme="minorHAnsi"/>
              </w:rPr>
              <w:t>8</w:t>
            </w:r>
          </w:p>
        </w:tc>
        <w:tc>
          <w:tcPr>
            <w:tcW w:w="1783" w:type="pct"/>
            <w:gridSpan w:val="2"/>
            <w:vAlign w:val="bottom"/>
          </w:tcPr>
          <w:p w14:paraId="5655E84D" w14:textId="77777777" w:rsidR="00FA6E24" w:rsidRPr="008E4133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E4133">
              <w:rPr>
                <w:rFonts w:asciiTheme="minorHAnsi" w:hAnsiTheme="minorHAnsi"/>
              </w:rPr>
              <w:t>&lt;</w:t>
            </w:r>
            <w:proofErr w:type="spellStart"/>
            <w:r w:rsidRPr="008E4133">
              <w:rPr>
                <w:rFonts w:asciiTheme="minorHAnsi" w:hAnsiTheme="minorHAnsi"/>
              </w:rPr>
              <w:t>IndrConfcAlertSustldd</w:t>
            </w:r>
            <w:proofErr w:type="spellEnd"/>
            <w:r w:rsidRPr="008E4133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8BDBECF" w14:textId="77777777" w:rsidR="00FA6E24" w:rsidRPr="008E4133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E4133">
              <w:rPr>
                <w:rFonts w:asciiTheme="minorHAnsi" w:hAnsiTheme="minorHAnsi"/>
              </w:rPr>
              <w:t>Indicador Confirmação Alerta Sustentabilidade</w:t>
            </w:r>
          </w:p>
        </w:tc>
        <w:tc>
          <w:tcPr>
            <w:tcW w:w="414" w:type="pct"/>
            <w:vAlign w:val="bottom"/>
          </w:tcPr>
          <w:p w14:paraId="624DCB7C" w14:textId="77777777" w:rsidR="00FA6E24" w:rsidRPr="008E4133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E4133">
              <w:rPr>
                <w:rFonts w:asciiTheme="minorHAnsi" w:hAnsiTheme="minorHAnsi"/>
              </w:rPr>
              <w:t>[</w:t>
            </w:r>
            <w:proofErr w:type="gramStart"/>
            <w:r w:rsidRPr="008E4133">
              <w:rPr>
                <w:rFonts w:asciiTheme="minorHAnsi" w:hAnsiTheme="minorHAnsi"/>
              </w:rPr>
              <w:t>0..</w:t>
            </w:r>
            <w:proofErr w:type="gramEnd"/>
            <w:r w:rsidRPr="008E4133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5D844E67" w14:textId="77777777" w:rsidR="00FA6E24" w:rsidRPr="008E4133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FA6E24" w:rsidRPr="00FA6E24" w14:paraId="51E330F3" w14:textId="77777777" w:rsidTr="001F2942">
        <w:tc>
          <w:tcPr>
            <w:tcW w:w="345" w:type="pct"/>
            <w:vAlign w:val="bottom"/>
          </w:tcPr>
          <w:p w14:paraId="7739AFA6" w14:textId="7F5E7E5F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9</w:t>
            </w:r>
          </w:p>
        </w:tc>
        <w:tc>
          <w:tcPr>
            <w:tcW w:w="1783" w:type="pct"/>
            <w:gridSpan w:val="2"/>
            <w:vAlign w:val="bottom"/>
          </w:tcPr>
          <w:p w14:paraId="7B14710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&lt;Grupo_COR0005_DestcFincmnt&gt;</w:t>
            </w:r>
          </w:p>
        </w:tc>
        <w:tc>
          <w:tcPr>
            <w:tcW w:w="2055" w:type="pct"/>
            <w:gridSpan w:val="3"/>
            <w:vAlign w:val="bottom"/>
          </w:tcPr>
          <w:p w14:paraId="5A41385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Destinação Financiamento </w:t>
            </w:r>
          </w:p>
        </w:tc>
        <w:tc>
          <w:tcPr>
            <w:tcW w:w="414" w:type="pct"/>
            <w:vAlign w:val="bottom"/>
          </w:tcPr>
          <w:p w14:paraId="131A515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403" w:type="pct"/>
          </w:tcPr>
          <w:p w14:paraId="73B06A1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FB759AF" w14:textId="77777777" w:rsidTr="001F2942">
        <w:tc>
          <w:tcPr>
            <w:tcW w:w="345" w:type="pct"/>
            <w:vAlign w:val="bottom"/>
          </w:tcPr>
          <w:p w14:paraId="13D9BB76" w14:textId="46DB24D4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10</w:t>
            </w:r>
          </w:p>
        </w:tc>
        <w:tc>
          <w:tcPr>
            <w:tcW w:w="1783" w:type="pct"/>
            <w:gridSpan w:val="2"/>
            <w:vAlign w:val="bottom"/>
          </w:tcPr>
          <w:p w14:paraId="22F967E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NumOrdemDestcOr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5513A7B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Número Ordem Destinação Original </w:t>
            </w:r>
          </w:p>
        </w:tc>
        <w:tc>
          <w:tcPr>
            <w:tcW w:w="414" w:type="pct"/>
            <w:vAlign w:val="bottom"/>
          </w:tcPr>
          <w:p w14:paraId="6E15E40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58DADF5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23D096EF" w14:textId="77777777" w:rsidTr="001F2942">
        <w:tc>
          <w:tcPr>
            <w:tcW w:w="345" w:type="pct"/>
            <w:vAlign w:val="bottom"/>
          </w:tcPr>
          <w:p w14:paraId="17F86E2F" w14:textId="61CDA97A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11</w:t>
            </w:r>
          </w:p>
        </w:tc>
        <w:tc>
          <w:tcPr>
            <w:tcW w:w="1783" w:type="pct"/>
            <w:gridSpan w:val="2"/>
            <w:vAlign w:val="bottom"/>
          </w:tcPr>
          <w:p w14:paraId="30A7D23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VlrProdddObtd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138A3A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Valor Produtividade Obtida </w:t>
            </w:r>
          </w:p>
        </w:tc>
        <w:tc>
          <w:tcPr>
            <w:tcW w:w="414" w:type="pct"/>
            <w:vAlign w:val="bottom"/>
          </w:tcPr>
          <w:p w14:paraId="64EC354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54C4FAA6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23F3DE1A" w14:textId="77777777" w:rsidTr="001F2942">
        <w:tc>
          <w:tcPr>
            <w:tcW w:w="345" w:type="pct"/>
            <w:vAlign w:val="bottom"/>
          </w:tcPr>
          <w:p w14:paraId="143B267E" w14:textId="50B1E7C2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12</w:t>
            </w:r>
          </w:p>
        </w:tc>
        <w:tc>
          <w:tcPr>
            <w:tcW w:w="1783" w:type="pct"/>
            <w:gridSpan w:val="2"/>
            <w:vAlign w:val="bottom"/>
          </w:tcPr>
          <w:p w14:paraId="3C40772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&lt;Grupo_COR0005_Librc&gt;</w:t>
            </w:r>
          </w:p>
        </w:tc>
        <w:tc>
          <w:tcPr>
            <w:tcW w:w="2055" w:type="pct"/>
            <w:gridSpan w:val="3"/>
            <w:vAlign w:val="bottom"/>
          </w:tcPr>
          <w:p w14:paraId="1028FD8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Liberação </w:t>
            </w:r>
          </w:p>
        </w:tc>
        <w:tc>
          <w:tcPr>
            <w:tcW w:w="414" w:type="pct"/>
            <w:vAlign w:val="bottom"/>
          </w:tcPr>
          <w:p w14:paraId="0F92C10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30]</w:t>
            </w:r>
          </w:p>
        </w:tc>
        <w:tc>
          <w:tcPr>
            <w:tcW w:w="403" w:type="pct"/>
          </w:tcPr>
          <w:p w14:paraId="0C0481C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A9C3BB9" w14:textId="77777777" w:rsidTr="001F2942">
        <w:tc>
          <w:tcPr>
            <w:tcW w:w="345" w:type="pct"/>
            <w:vAlign w:val="bottom"/>
          </w:tcPr>
          <w:p w14:paraId="5D9C5C5E" w14:textId="3E69F20A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13</w:t>
            </w:r>
          </w:p>
        </w:tc>
        <w:tc>
          <w:tcPr>
            <w:tcW w:w="1783" w:type="pct"/>
            <w:gridSpan w:val="2"/>
            <w:vAlign w:val="bottom"/>
          </w:tcPr>
          <w:p w14:paraId="5290629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DtLibrcRecEmpnmnt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0822BF3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Data Liberação Recursos Empreendimento </w:t>
            </w:r>
          </w:p>
        </w:tc>
        <w:tc>
          <w:tcPr>
            <w:tcW w:w="414" w:type="pct"/>
            <w:vAlign w:val="bottom"/>
          </w:tcPr>
          <w:p w14:paraId="380DF5E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A9F4163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755155A" w14:textId="77777777" w:rsidTr="001F2942">
        <w:tc>
          <w:tcPr>
            <w:tcW w:w="345" w:type="pct"/>
            <w:vAlign w:val="bottom"/>
          </w:tcPr>
          <w:p w14:paraId="76ABE9FE" w14:textId="55170524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14</w:t>
            </w:r>
          </w:p>
        </w:tc>
        <w:tc>
          <w:tcPr>
            <w:tcW w:w="1783" w:type="pct"/>
            <w:gridSpan w:val="2"/>
            <w:vAlign w:val="bottom"/>
          </w:tcPr>
          <w:p w14:paraId="3C3CA18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VlrRecLibrc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7D0E3D7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Valor Recursos Liberação </w:t>
            </w:r>
          </w:p>
        </w:tc>
        <w:tc>
          <w:tcPr>
            <w:tcW w:w="414" w:type="pct"/>
            <w:vAlign w:val="bottom"/>
          </w:tcPr>
          <w:p w14:paraId="2658F49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3DAD2AF0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0BDD8B8" w14:textId="77777777" w:rsidTr="001F2942">
        <w:tc>
          <w:tcPr>
            <w:tcW w:w="345" w:type="pct"/>
            <w:vAlign w:val="bottom"/>
          </w:tcPr>
          <w:p w14:paraId="5620E134" w14:textId="2ED6E6D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15</w:t>
            </w:r>
          </w:p>
        </w:tc>
        <w:tc>
          <w:tcPr>
            <w:tcW w:w="1783" w:type="pct"/>
            <w:gridSpan w:val="2"/>
            <w:vAlign w:val="bottom"/>
          </w:tcPr>
          <w:p w14:paraId="466C7AF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&lt;/Grupo_COR0005_Librc&gt;</w:t>
            </w:r>
          </w:p>
        </w:tc>
        <w:tc>
          <w:tcPr>
            <w:tcW w:w="2055" w:type="pct"/>
            <w:gridSpan w:val="3"/>
            <w:vAlign w:val="bottom"/>
          </w:tcPr>
          <w:p w14:paraId="4AB6C90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Fim Grupo Liberação </w:t>
            </w:r>
          </w:p>
        </w:tc>
        <w:tc>
          <w:tcPr>
            <w:tcW w:w="414" w:type="pct"/>
            <w:vAlign w:val="bottom"/>
          </w:tcPr>
          <w:p w14:paraId="614ABCD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30]</w:t>
            </w:r>
          </w:p>
        </w:tc>
        <w:tc>
          <w:tcPr>
            <w:tcW w:w="403" w:type="pct"/>
          </w:tcPr>
          <w:p w14:paraId="0B3BD097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CC2767F" w14:textId="77777777" w:rsidTr="001F2942">
        <w:tc>
          <w:tcPr>
            <w:tcW w:w="345" w:type="pct"/>
            <w:vAlign w:val="bottom"/>
          </w:tcPr>
          <w:p w14:paraId="5E2FD698" w14:textId="51C1FD7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16</w:t>
            </w:r>
          </w:p>
        </w:tc>
        <w:tc>
          <w:tcPr>
            <w:tcW w:w="1783" w:type="pct"/>
            <w:gridSpan w:val="2"/>
            <w:vAlign w:val="bottom"/>
          </w:tcPr>
          <w:p w14:paraId="6C48778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&lt;Grupo_COR0005_Cooperd&gt;</w:t>
            </w:r>
          </w:p>
        </w:tc>
        <w:tc>
          <w:tcPr>
            <w:tcW w:w="2055" w:type="pct"/>
            <w:gridSpan w:val="3"/>
            <w:vAlign w:val="bottom"/>
          </w:tcPr>
          <w:p w14:paraId="331F89D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Cooperado </w:t>
            </w:r>
          </w:p>
        </w:tc>
        <w:tc>
          <w:tcPr>
            <w:tcW w:w="414" w:type="pct"/>
            <w:vAlign w:val="bottom"/>
          </w:tcPr>
          <w:p w14:paraId="5BF784F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41B52112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4D691BCB" w14:textId="77777777" w:rsidTr="001F2942">
        <w:tc>
          <w:tcPr>
            <w:tcW w:w="345" w:type="pct"/>
            <w:vAlign w:val="bottom"/>
          </w:tcPr>
          <w:p w14:paraId="2B48C080" w14:textId="3E9E4B8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17</w:t>
            </w:r>
          </w:p>
        </w:tc>
        <w:tc>
          <w:tcPr>
            <w:tcW w:w="1783" w:type="pct"/>
            <w:gridSpan w:val="2"/>
            <w:vAlign w:val="bottom"/>
          </w:tcPr>
          <w:p w14:paraId="210DCA9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TpPessoaCooperd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2921BF6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Tipo Pessoa Cooperado </w:t>
            </w:r>
          </w:p>
        </w:tc>
        <w:tc>
          <w:tcPr>
            <w:tcW w:w="414" w:type="pct"/>
            <w:vAlign w:val="bottom"/>
          </w:tcPr>
          <w:p w14:paraId="0EB87CE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569C8362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9AE4D7D" w14:textId="77777777" w:rsidTr="001F2942">
        <w:tc>
          <w:tcPr>
            <w:tcW w:w="345" w:type="pct"/>
            <w:vAlign w:val="bottom"/>
          </w:tcPr>
          <w:p w14:paraId="545C28BD" w14:textId="7FC138E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18</w:t>
            </w:r>
          </w:p>
        </w:tc>
        <w:tc>
          <w:tcPr>
            <w:tcW w:w="1783" w:type="pct"/>
            <w:gridSpan w:val="2"/>
            <w:vAlign w:val="bottom"/>
          </w:tcPr>
          <w:p w14:paraId="6E93CD5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CNPJ_CPFCooperd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73AB93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CNPJ ou CPF Cooperado </w:t>
            </w:r>
          </w:p>
        </w:tc>
        <w:tc>
          <w:tcPr>
            <w:tcW w:w="414" w:type="pct"/>
            <w:vAlign w:val="bottom"/>
          </w:tcPr>
          <w:p w14:paraId="62E1193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70918528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58BB9EB" w14:textId="77777777" w:rsidTr="001F2942">
        <w:tc>
          <w:tcPr>
            <w:tcW w:w="345" w:type="pct"/>
            <w:vAlign w:val="bottom"/>
          </w:tcPr>
          <w:p w14:paraId="4EDF74EC" w14:textId="6DBBF7F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19</w:t>
            </w:r>
          </w:p>
        </w:tc>
        <w:tc>
          <w:tcPr>
            <w:tcW w:w="1783" w:type="pct"/>
            <w:gridSpan w:val="2"/>
            <w:vAlign w:val="bottom"/>
          </w:tcPr>
          <w:p w14:paraId="6D956AA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VlrParclCooperd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828AE1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Valor Parcela Cooperado </w:t>
            </w:r>
          </w:p>
        </w:tc>
        <w:tc>
          <w:tcPr>
            <w:tcW w:w="414" w:type="pct"/>
            <w:vAlign w:val="bottom"/>
          </w:tcPr>
          <w:p w14:paraId="6BAB1E6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1EB9B61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0847111" w14:textId="77777777" w:rsidTr="001F2942">
        <w:tc>
          <w:tcPr>
            <w:tcW w:w="345" w:type="pct"/>
            <w:vAlign w:val="bottom"/>
          </w:tcPr>
          <w:p w14:paraId="6C68483B" w14:textId="77DE53BB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20</w:t>
            </w:r>
          </w:p>
        </w:tc>
        <w:tc>
          <w:tcPr>
            <w:tcW w:w="1783" w:type="pct"/>
            <w:gridSpan w:val="2"/>
            <w:vAlign w:val="bottom"/>
          </w:tcPr>
          <w:p w14:paraId="77A7F3C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CodProg_LinhaCredCooperd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0140B66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Código Programa ou Linha Crédito Cooperado </w:t>
            </w:r>
          </w:p>
        </w:tc>
        <w:tc>
          <w:tcPr>
            <w:tcW w:w="414" w:type="pct"/>
            <w:vAlign w:val="bottom"/>
          </w:tcPr>
          <w:p w14:paraId="2AA2201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28B55B83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A236D06" w14:textId="77777777" w:rsidTr="001F2942">
        <w:tc>
          <w:tcPr>
            <w:tcW w:w="345" w:type="pct"/>
            <w:vAlign w:val="bottom"/>
          </w:tcPr>
          <w:p w14:paraId="03F26B6A" w14:textId="3A802E6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21</w:t>
            </w:r>
          </w:p>
        </w:tc>
        <w:tc>
          <w:tcPr>
            <w:tcW w:w="1783" w:type="pct"/>
            <w:gridSpan w:val="2"/>
            <w:vAlign w:val="bottom"/>
          </w:tcPr>
          <w:p w14:paraId="060F6F3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&lt;/Grupo_COR0005_Cooperd&gt;</w:t>
            </w:r>
          </w:p>
        </w:tc>
        <w:tc>
          <w:tcPr>
            <w:tcW w:w="2055" w:type="pct"/>
            <w:gridSpan w:val="3"/>
            <w:vAlign w:val="bottom"/>
          </w:tcPr>
          <w:p w14:paraId="192A632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Fim Grupo Cooperado </w:t>
            </w:r>
          </w:p>
        </w:tc>
        <w:tc>
          <w:tcPr>
            <w:tcW w:w="414" w:type="pct"/>
            <w:vAlign w:val="bottom"/>
          </w:tcPr>
          <w:p w14:paraId="0A2B992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459F44E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433B4B9" w14:textId="77777777" w:rsidTr="001F2942">
        <w:tc>
          <w:tcPr>
            <w:tcW w:w="345" w:type="pct"/>
            <w:vAlign w:val="bottom"/>
          </w:tcPr>
          <w:p w14:paraId="0C1A3282" w14:textId="7E1CFF46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22</w:t>
            </w:r>
          </w:p>
        </w:tc>
        <w:tc>
          <w:tcPr>
            <w:tcW w:w="1783" w:type="pct"/>
            <w:gridSpan w:val="2"/>
            <w:vAlign w:val="bottom"/>
          </w:tcPr>
          <w:p w14:paraId="641068F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TpFnteRec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649786F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Tipo Fonte Recursos </w:t>
            </w:r>
          </w:p>
        </w:tc>
        <w:tc>
          <w:tcPr>
            <w:tcW w:w="414" w:type="pct"/>
            <w:vAlign w:val="bottom"/>
          </w:tcPr>
          <w:p w14:paraId="2422D87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67D7931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7CF0FB12" w14:textId="77777777" w:rsidTr="001F2942">
        <w:tc>
          <w:tcPr>
            <w:tcW w:w="345" w:type="pct"/>
            <w:vAlign w:val="bottom"/>
          </w:tcPr>
          <w:p w14:paraId="5EA8FA57" w14:textId="1C31A4D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23</w:t>
            </w:r>
          </w:p>
        </w:tc>
        <w:tc>
          <w:tcPr>
            <w:tcW w:w="1783" w:type="pct"/>
            <w:gridSpan w:val="2"/>
            <w:vAlign w:val="bottom"/>
          </w:tcPr>
          <w:p w14:paraId="1398D35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&lt;Grupo_COR0005_Gleba&gt;</w:t>
            </w:r>
          </w:p>
        </w:tc>
        <w:tc>
          <w:tcPr>
            <w:tcW w:w="2055" w:type="pct"/>
            <w:gridSpan w:val="3"/>
            <w:vAlign w:val="bottom"/>
          </w:tcPr>
          <w:p w14:paraId="68F0947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Gleba </w:t>
            </w:r>
          </w:p>
        </w:tc>
        <w:tc>
          <w:tcPr>
            <w:tcW w:w="414" w:type="pct"/>
            <w:vAlign w:val="bottom"/>
          </w:tcPr>
          <w:p w14:paraId="707D37C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0ED0D7BC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58F14F0" w14:textId="77777777" w:rsidTr="001F2942">
        <w:tc>
          <w:tcPr>
            <w:tcW w:w="345" w:type="pct"/>
            <w:vAlign w:val="bottom"/>
          </w:tcPr>
          <w:p w14:paraId="43DCCF16" w14:textId="2342AB8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24</w:t>
            </w:r>
          </w:p>
        </w:tc>
        <w:tc>
          <w:tcPr>
            <w:tcW w:w="1783" w:type="pct"/>
            <w:gridSpan w:val="2"/>
            <w:vAlign w:val="bottom"/>
          </w:tcPr>
          <w:p w14:paraId="0901480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IdentcGleba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135D20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Identificação Gleba </w:t>
            </w:r>
          </w:p>
        </w:tc>
        <w:tc>
          <w:tcPr>
            <w:tcW w:w="414" w:type="pct"/>
            <w:vAlign w:val="bottom"/>
          </w:tcPr>
          <w:p w14:paraId="58C6E59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61633257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A0D07D4" w14:textId="77777777" w:rsidTr="001F2942">
        <w:tc>
          <w:tcPr>
            <w:tcW w:w="345" w:type="pct"/>
            <w:vAlign w:val="bottom"/>
          </w:tcPr>
          <w:p w14:paraId="4D231327" w14:textId="358C4EDF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25</w:t>
            </w:r>
          </w:p>
        </w:tc>
        <w:tc>
          <w:tcPr>
            <w:tcW w:w="1783" w:type="pct"/>
            <w:gridSpan w:val="2"/>
            <w:vAlign w:val="bottom"/>
          </w:tcPr>
          <w:p w14:paraId="55A2A27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&lt;Grupo_COR0005_PontoPolg&gt;</w:t>
            </w:r>
          </w:p>
        </w:tc>
        <w:tc>
          <w:tcPr>
            <w:tcW w:w="2055" w:type="pct"/>
            <w:gridSpan w:val="3"/>
            <w:vAlign w:val="bottom"/>
          </w:tcPr>
          <w:p w14:paraId="5B3EE31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Ponto Polígono </w:t>
            </w:r>
          </w:p>
        </w:tc>
        <w:tc>
          <w:tcPr>
            <w:tcW w:w="414" w:type="pct"/>
            <w:vAlign w:val="bottom"/>
          </w:tcPr>
          <w:p w14:paraId="169B47A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5E194230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6606C16E" w14:textId="77777777" w:rsidTr="001F2942">
        <w:tc>
          <w:tcPr>
            <w:tcW w:w="345" w:type="pct"/>
            <w:vAlign w:val="bottom"/>
          </w:tcPr>
          <w:p w14:paraId="30F20212" w14:textId="2935AD0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26</w:t>
            </w:r>
          </w:p>
        </w:tc>
        <w:tc>
          <w:tcPr>
            <w:tcW w:w="1783" w:type="pct"/>
            <w:gridSpan w:val="2"/>
            <w:vAlign w:val="bottom"/>
          </w:tcPr>
          <w:p w14:paraId="4F462CE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LatPonto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523574E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Latitude Ponto </w:t>
            </w:r>
          </w:p>
        </w:tc>
        <w:tc>
          <w:tcPr>
            <w:tcW w:w="414" w:type="pct"/>
            <w:vAlign w:val="bottom"/>
          </w:tcPr>
          <w:p w14:paraId="67D1C93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7620DE8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6E10540D" w14:textId="77777777" w:rsidTr="001F2942">
        <w:tc>
          <w:tcPr>
            <w:tcW w:w="345" w:type="pct"/>
            <w:vAlign w:val="bottom"/>
          </w:tcPr>
          <w:p w14:paraId="2C377CB1" w14:textId="6605929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27</w:t>
            </w:r>
          </w:p>
        </w:tc>
        <w:tc>
          <w:tcPr>
            <w:tcW w:w="1783" w:type="pct"/>
            <w:gridSpan w:val="2"/>
            <w:vAlign w:val="bottom"/>
          </w:tcPr>
          <w:p w14:paraId="67B7631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LongPonto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0160A26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Longitude Ponto </w:t>
            </w:r>
          </w:p>
        </w:tc>
        <w:tc>
          <w:tcPr>
            <w:tcW w:w="414" w:type="pct"/>
            <w:vAlign w:val="bottom"/>
          </w:tcPr>
          <w:p w14:paraId="7342FC5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6BD88FC4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41373213" w14:textId="77777777" w:rsidTr="001F2942">
        <w:tc>
          <w:tcPr>
            <w:tcW w:w="345" w:type="pct"/>
            <w:vAlign w:val="bottom"/>
          </w:tcPr>
          <w:p w14:paraId="03756EB0" w14:textId="02EE83A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28</w:t>
            </w:r>
          </w:p>
        </w:tc>
        <w:tc>
          <w:tcPr>
            <w:tcW w:w="1783" w:type="pct"/>
            <w:gridSpan w:val="2"/>
            <w:vAlign w:val="bottom"/>
          </w:tcPr>
          <w:p w14:paraId="4B24021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AlttPonto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F7045D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Altitude Ponto </w:t>
            </w:r>
          </w:p>
        </w:tc>
        <w:tc>
          <w:tcPr>
            <w:tcW w:w="414" w:type="pct"/>
            <w:vAlign w:val="bottom"/>
          </w:tcPr>
          <w:p w14:paraId="5134A9D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6C6386CC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708F59F" w14:textId="77777777" w:rsidTr="001F2942">
        <w:tc>
          <w:tcPr>
            <w:tcW w:w="345" w:type="pct"/>
            <w:vAlign w:val="bottom"/>
          </w:tcPr>
          <w:p w14:paraId="7D88E761" w14:textId="0EC6A41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lastRenderedPageBreak/>
              <w:t>29</w:t>
            </w:r>
          </w:p>
        </w:tc>
        <w:tc>
          <w:tcPr>
            <w:tcW w:w="1783" w:type="pct"/>
            <w:gridSpan w:val="2"/>
            <w:vAlign w:val="bottom"/>
          </w:tcPr>
          <w:p w14:paraId="0821645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&lt;/Grupo_COR0005_PontoPolg&gt;</w:t>
            </w:r>
          </w:p>
        </w:tc>
        <w:tc>
          <w:tcPr>
            <w:tcW w:w="2055" w:type="pct"/>
            <w:gridSpan w:val="3"/>
            <w:vAlign w:val="bottom"/>
          </w:tcPr>
          <w:p w14:paraId="0412E08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Fim Grupo Ponto Polígono </w:t>
            </w:r>
          </w:p>
        </w:tc>
        <w:tc>
          <w:tcPr>
            <w:tcW w:w="414" w:type="pct"/>
            <w:vAlign w:val="bottom"/>
          </w:tcPr>
          <w:p w14:paraId="633C781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21D86E37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78743057" w14:textId="77777777" w:rsidTr="001F2942">
        <w:tc>
          <w:tcPr>
            <w:tcW w:w="345" w:type="pct"/>
            <w:vAlign w:val="bottom"/>
          </w:tcPr>
          <w:p w14:paraId="7DC38CBB" w14:textId="67BD0ED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30</w:t>
            </w:r>
          </w:p>
        </w:tc>
        <w:tc>
          <w:tcPr>
            <w:tcW w:w="1783" w:type="pct"/>
            <w:gridSpan w:val="2"/>
            <w:vAlign w:val="bottom"/>
          </w:tcPr>
          <w:p w14:paraId="51FAD61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AreaNCultd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EF35F5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Área Não Cultivada </w:t>
            </w:r>
          </w:p>
        </w:tc>
        <w:tc>
          <w:tcPr>
            <w:tcW w:w="414" w:type="pct"/>
            <w:vAlign w:val="bottom"/>
          </w:tcPr>
          <w:p w14:paraId="799E18B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4126616C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B567CE" w:rsidRPr="00B567CE" w14:paraId="64817E42" w14:textId="77777777" w:rsidTr="001F2942">
        <w:tc>
          <w:tcPr>
            <w:tcW w:w="345" w:type="pct"/>
            <w:vAlign w:val="bottom"/>
          </w:tcPr>
          <w:p w14:paraId="306F026C" w14:textId="5AEF8DB2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31</w:t>
            </w:r>
          </w:p>
        </w:tc>
        <w:tc>
          <w:tcPr>
            <w:tcW w:w="1783" w:type="pct"/>
            <w:gridSpan w:val="2"/>
            <w:vAlign w:val="bottom"/>
          </w:tcPr>
          <w:p w14:paraId="2DBCAE2B" w14:textId="4223B609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&lt;Grupo_COR0005_GlebaExcl&gt;</w:t>
            </w:r>
          </w:p>
        </w:tc>
        <w:tc>
          <w:tcPr>
            <w:tcW w:w="2055" w:type="pct"/>
            <w:gridSpan w:val="3"/>
            <w:vAlign w:val="bottom"/>
          </w:tcPr>
          <w:p w14:paraId="3A7285A8" w14:textId="733D94B4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Grupo Gleba Excluída</w:t>
            </w:r>
          </w:p>
        </w:tc>
        <w:tc>
          <w:tcPr>
            <w:tcW w:w="414" w:type="pct"/>
            <w:vAlign w:val="bottom"/>
          </w:tcPr>
          <w:p w14:paraId="567E564C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47C17A66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377BC2C4" w14:textId="77777777" w:rsidTr="001F2942">
        <w:tc>
          <w:tcPr>
            <w:tcW w:w="345" w:type="pct"/>
            <w:vAlign w:val="bottom"/>
          </w:tcPr>
          <w:p w14:paraId="7A2A53EE" w14:textId="331BD0F6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32</w:t>
            </w:r>
          </w:p>
        </w:tc>
        <w:tc>
          <w:tcPr>
            <w:tcW w:w="1783" w:type="pct"/>
            <w:gridSpan w:val="2"/>
            <w:vAlign w:val="bottom"/>
          </w:tcPr>
          <w:p w14:paraId="44E2CD9E" w14:textId="2172827E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&lt;Grupo_COR0005_PontoPolgExcl&gt;</w:t>
            </w:r>
          </w:p>
        </w:tc>
        <w:tc>
          <w:tcPr>
            <w:tcW w:w="2055" w:type="pct"/>
            <w:gridSpan w:val="3"/>
            <w:vAlign w:val="bottom"/>
          </w:tcPr>
          <w:p w14:paraId="4BF6FF7D" w14:textId="4F42FF1B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Grupo Ponto Polígono Excluído</w:t>
            </w:r>
          </w:p>
        </w:tc>
        <w:tc>
          <w:tcPr>
            <w:tcW w:w="414" w:type="pct"/>
            <w:vAlign w:val="bottom"/>
          </w:tcPr>
          <w:p w14:paraId="5DB43720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65B3A2DC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4CA6ADB5" w14:textId="77777777" w:rsidTr="001F2942">
        <w:tc>
          <w:tcPr>
            <w:tcW w:w="345" w:type="pct"/>
            <w:vAlign w:val="bottom"/>
          </w:tcPr>
          <w:p w14:paraId="21EBA1D0" w14:textId="4D2C4B6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33</w:t>
            </w:r>
          </w:p>
        </w:tc>
        <w:tc>
          <w:tcPr>
            <w:tcW w:w="1783" w:type="pct"/>
            <w:gridSpan w:val="2"/>
            <w:vAlign w:val="bottom"/>
          </w:tcPr>
          <w:p w14:paraId="67AB5C69" w14:textId="70F15786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LatPontoExcl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4051CA9" w14:textId="3110B5CC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Latitude Ponto </w:t>
            </w:r>
            <w:r w:rsidR="00766FDD" w:rsidRPr="00B567CE">
              <w:rPr>
                <w:rFonts w:asciiTheme="minorHAnsi" w:hAnsiTheme="minorHAnsi"/>
              </w:rPr>
              <w:t>Exclusão</w:t>
            </w:r>
          </w:p>
        </w:tc>
        <w:tc>
          <w:tcPr>
            <w:tcW w:w="414" w:type="pct"/>
            <w:vAlign w:val="bottom"/>
          </w:tcPr>
          <w:p w14:paraId="4329442E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212968D0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1A3A45F9" w14:textId="77777777" w:rsidTr="001F2942">
        <w:tc>
          <w:tcPr>
            <w:tcW w:w="345" w:type="pct"/>
            <w:vAlign w:val="bottom"/>
          </w:tcPr>
          <w:p w14:paraId="3162D0CC" w14:textId="375586AF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34</w:t>
            </w:r>
          </w:p>
        </w:tc>
        <w:tc>
          <w:tcPr>
            <w:tcW w:w="1783" w:type="pct"/>
            <w:gridSpan w:val="2"/>
            <w:vAlign w:val="bottom"/>
          </w:tcPr>
          <w:p w14:paraId="36F0E5FF" w14:textId="1F11EED2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LongPontoExcl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52B430D7" w14:textId="691B145F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Longitude Ponto </w:t>
            </w:r>
            <w:r w:rsidR="00766FDD" w:rsidRPr="00B567CE">
              <w:rPr>
                <w:rFonts w:asciiTheme="minorHAnsi" w:hAnsiTheme="minorHAnsi"/>
              </w:rPr>
              <w:t>Exclusão</w:t>
            </w:r>
          </w:p>
        </w:tc>
        <w:tc>
          <w:tcPr>
            <w:tcW w:w="414" w:type="pct"/>
            <w:vAlign w:val="bottom"/>
          </w:tcPr>
          <w:p w14:paraId="65C293B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74A933EF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26AB2DC8" w14:textId="77777777" w:rsidTr="001F2942">
        <w:tc>
          <w:tcPr>
            <w:tcW w:w="345" w:type="pct"/>
            <w:vAlign w:val="bottom"/>
          </w:tcPr>
          <w:p w14:paraId="489B1588" w14:textId="671CC05D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35</w:t>
            </w:r>
          </w:p>
        </w:tc>
        <w:tc>
          <w:tcPr>
            <w:tcW w:w="1783" w:type="pct"/>
            <w:gridSpan w:val="2"/>
            <w:vAlign w:val="bottom"/>
          </w:tcPr>
          <w:p w14:paraId="0095E577" w14:textId="4060FFD6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AlttPontoExcl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190BEA8" w14:textId="4EE9625E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Altitude Ponto </w:t>
            </w:r>
            <w:r w:rsidR="00766FDD" w:rsidRPr="00B567CE">
              <w:rPr>
                <w:rFonts w:asciiTheme="minorHAnsi" w:hAnsiTheme="minorHAnsi"/>
              </w:rPr>
              <w:t>Exclusão</w:t>
            </w:r>
          </w:p>
        </w:tc>
        <w:tc>
          <w:tcPr>
            <w:tcW w:w="414" w:type="pct"/>
            <w:vAlign w:val="bottom"/>
          </w:tcPr>
          <w:p w14:paraId="78EEDDE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7EC35545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4129C444" w14:textId="77777777" w:rsidTr="001F2942">
        <w:tc>
          <w:tcPr>
            <w:tcW w:w="345" w:type="pct"/>
            <w:vAlign w:val="bottom"/>
          </w:tcPr>
          <w:p w14:paraId="100812EC" w14:textId="550C92FD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36</w:t>
            </w:r>
          </w:p>
        </w:tc>
        <w:tc>
          <w:tcPr>
            <w:tcW w:w="1783" w:type="pct"/>
            <w:gridSpan w:val="2"/>
            <w:vAlign w:val="bottom"/>
          </w:tcPr>
          <w:p w14:paraId="20CAA33B" w14:textId="0D4C0C9E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&lt;/Grupo_COR0005_PontoPolgExcl&gt;</w:t>
            </w:r>
          </w:p>
        </w:tc>
        <w:tc>
          <w:tcPr>
            <w:tcW w:w="2055" w:type="pct"/>
            <w:gridSpan w:val="3"/>
            <w:vAlign w:val="bottom"/>
          </w:tcPr>
          <w:p w14:paraId="18E4CA74" w14:textId="50EA265C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Fim Grupo Ponto Polígono Excluído</w:t>
            </w:r>
          </w:p>
        </w:tc>
        <w:tc>
          <w:tcPr>
            <w:tcW w:w="414" w:type="pct"/>
            <w:vAlign w:val="bottom"/>
          </w:tcPr>
          <w:p w14:paraId="1C378A9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19CBF95A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13D92B39" w14:textId="77777777" w:rsidTr="001F2942">
        <w:tc>
          <w:tcPr>
            <w:tcW w:w="345" w:type="pct"/>
            <w:vAlign w:val="bottom"/>
          </w:tcPr>
          <w:p w14:paraId="38C743E0" w14:textId="5E6FE0A1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37</w:t>
            </w:r>
          </w:p>
        </w:tc>
        <w:tc>
          <w:tcPr>
            <w:tcW w:w="1783" w:type="pct"/>
            <w:gridSpan w:val="2"/>
            <w:vAlign w:val="bottom"/>
          </w:tcPr>
          <w:p w14:paraId="4F83C0B7" w14:textId="66F1B226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&lt;/Grupo_COR0005_GlebaExcl&gt;</w:t>
            </w:r>
          </w:p>
        </w:tc>
        <w:tc>
          <w:tcPr>
            <w:tcW w:w="2055" w:type="pct"/>
            <w:gridSpan w:val="3"/>
            <w:vAlign w:val="bottom"/>
          </w:tcPr>
          <w:p w14:paraId="0C850C3E" w14:textId="172B8B45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Fim Grupo Gleba Excluída</w:t>
            </w:r>
          </w:p>
        </w:tc>
        <w:tc>
          <w:tcPr>
            <w:tcW w:w="414" w:type="pct"/>
            <w:vAlign w:val="bottom"/>
          </w:tcPr>
          <w:p w14:paraId="67335F3E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38D9BA9F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630A56F5" w14:textId="77777777" w:rsidTr="001F2942">
        <w:tc>
          <w:tcPr>
            <w:tcW w:w="345" w:type="pct"/>
            <w:vAlign w:val="bottom"/>
          </w:tcPr>
          <w:p w14:paraId="1C6F7E15" w14:textId="56141512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38</w:t>
            </w:r>
          </w:p>
        </w:tc>
        <w:tc>
          <w:tcPr>
            <w:tcW w:w="1783" w:type="pct"/>
            <w:gridSpan w:val="2"/>
            <w:vAlign w:val="bottom"/>
          </w:tcPr>
          <w:p w14:paraId="7C44A47F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&lt;/Grupo_COR0005_Gleba&gt;</w:t>
            </w:r>
          </w:p>
        </w:tc>
        <w:tc>
          <w:tcPr>
            <w:tcW w:w="2055" w:type="pct"/>
            <w:gridSpan w:val="3"/>
            <w:vAlign w:val="bottom"/>
          </w:tcPr>
          <w:p w14:paraId="7067972B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Fim Grupo Gleba </w:t>
            </w:r>
          </w:p>
        </w:tc>
        <w:tc>
          <w:tcPr>
            <w:tcW w:w="414" w:type="pct"/>
            <w:vAlign w:val="bottom"/>
          </w:tcPr>
          <w:p w14:paraId="511F305A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348EBD8B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2D5818C4" w14:textId="77777777" w:rsidTr="001F2942">
        <w:tc>
          <w:tcPr>
            <w:tcW w:w="345" w:type="pct"/>
            <w:vAlign w:val="bottom"/>
          </w:tcPr>
          <w:p w14:paraId="1EB6F090" w14:textId="53B7896F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39</w:t>
            </w:r>
          </w:p>
        </w:tc>
        <w:tc>
          <w:tcPr>
            <w:tcW w:w="1783" w:type="pct"/>
            <w:gridSpan w:val="2"/>
            <w:vAlign w:val="bottom"/>
          </w:tcPr>
          <w:p w14:paraId="6B378BF1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PercJurosEncargoFinancPosfix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4D008F44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Percentual Juros Encargos Financeiros Pós-fixados </w:t>
            </w:r>
          </w:p>
        </w:tc>
        <w:tc>
          <w:tcPr>
            <w:tcW w:w="414" w:type="pct"/>
            <w:vAlign w:val="bottom"/>
          </w:tcPr>
          <w:p w14:paraId="29850124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E8988F5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14BFDA0C" w14:textId="77777777" w:rsidTr="001F2942">
        <w:tc>
          <w:tcPr>
            <w:tcW w:w="345" w:type="pct"/>
            <w:vAlign w:val="bottom"/>
          </w:tcPr>
          <w:p w14:paraId="27BAD120" w14:textId="491746EB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40</w:t>
            </w:r>
          </w:p>
        </w:tc>
        <w:tc>
          <w:tcPr>
            <w:tcW w:w="1783" w:type="pct"/>
            <w:gridSpan w:val="2"/>
            <w:vAlign w:val="bottom"/>
          </w:tcPr>
          <w:p w14:paraId="44F57BC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TpEncargoFinancCompltar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899B817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Tipo Encargo Financeiro Complementar </w:t>
            </w:r>
          </w:p>
        </w:tc>
        <w:tc>
          <w:tcPr>
            <w:tcW w:w="414" w:type="pct"/>
            <w:vAlign w:val="bottom"/>
          </w:tcPr>
          <w:p w14:paraId="5C38126F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E28227C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6144F9DC" w14:textId="77777777" w:rsidTr="001F2942">
        <w:tc>
          <w:tcPr>
            <w:tcW w:w="345" w:type="pct"/>
            <w:vAlign w:val="bottom"/>
          </w:tcPr>
          <w:p w14:paraId="1F1CC086" w14:textId="6B275F3A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41</w:t>
            </w:r>
          </w:p>
        </w:tc>
        <w:tc>
          <w:tcPr>
            <w:tcW w:w="1783" w:type="pct"/>
            <w:gridSpan w:val="2"/>
            <w:vAlign w:val="bottom"/>
          </w:tcPr>
          <w:p w14:paraId="2D129711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&lt;Area&gt;</w:t>
            </w:r>
          </w:p>
        </w:tc>
        <w:tc>
          <w:tcPr>
            <w:tcW w:w="2055" w:type="pct"/>
            <w:gridSpan w:val="3"/>
            <w:vAlign w:val="bottom"/>
          </w:tcPr>
          <w:p w14:paraId="3D3A3E78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Área </w:t>
            </w:r>
          </w:p>
        </w:tc>
        <w:tc>
          <w:tcPr>
            <w:tcW w:w="414" w:type="pct"/>
            <w:vAlign w:val="bottom"/>
          </w:tcPr>
          <w:p w14:paraId="7E7B4C85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5B337CBB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543A0B9E" w14:textId="77777777" w:rsidTr="001F2942">
        <w:tc>
          <w:tcPr>
            <w:tcW w:w="345" w:type="pct"/>
            <w:vAlign w:val="bottom"/>
          </w:tcPr>
          <w:p w14:paraId="2E32444A" w14:textId="39578C49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42</w:t>
            </w:r>
          </w:p>
        </w:tc>
        <w:tc>
          <w:tcPr>
            <w:tcW w:w="1783" w:type="pct"/>
            <w:gridSpan w:val="2"/>
            <w:vAlign w:val="bottom"/>
          </w:tcPr>
          <w:p w14:paraId="59729CC7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QtdItemFincd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CF56C97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Quantidade Itens Financiados </w:t>
            </w:r>
          </w:p>
        </w:tc>
        <w:tc>
          <w:tcPr>
            <w:tcW w:w="414" w:type="pct"/>
            <w:vAlign w:val="bottom"/>
          </w:tcPr>
          <w:p w14:paraId="0E539EB9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38FCC5B9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309C7B03" w14:textId="77777777" w:rsidTr="001F2942">
        <w:tc>
          <w:tcPr>
            <w:tcW w:w="345" w:type="pct"/>
            <w:vAlign w:val="bottom"/>
          </w:tcPr>
          <w:p w14:paraId="51DC9C31" w14:textId="153E9B55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43</w:t>
            </w:r>
          </w:p>
        </w:tc>
        <w:tc>
          <w:tcPr>
            <w:tcW w:w="1783" w:type="pct"/>
            <w:gridSpan w:val="2"/>
            <w:vAlign w:val="bottom"/>
          </w:tcPr>
          <w:p w14:paraId="1760DDF1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PercCstEftTot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7A2F2DBB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Percentual Custo Efetivo Total </w:t>
            </w:r>
          </w:p>
        </w:tc>
        <w:tc>
          <w:tcPr>
            <w:tcW w:w="414" w:type="pct"/>
            <w:vAlign w:val="bottom"/>
          </w:tcPr>
          <w:p w14:paraId="7EFA4E3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396F0B0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FA6E24" w:rsidRPr="00FA6E24" w14:paraId="2164C03A" w14:textId="77777777" w:rsidTr="001F2942">
        <w:tc>
          <w:tcPr>
            <w:tcW w:w="345" w:type="pct"/>
            <w:vAlign w:val="bottom"/>
          </w:tcPr>
          <w:p w14:paraId="7E27EB37" w14:textId="46580EA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44</w:t>
            </w:r>
          </w:p>
        </w:tc>
        <w:tc>
          <w:tcPr>
            <w:tcW w:w="1783" w:type="pct"/>
            <w:gridSpan w:val="2"/>
          </w:tcPr>
          <w:p w14:paraId="5C77A7F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&lt;Grupo_COR0005_Propt&gt;</w:t>
            </w:r>
          </w:p>
        </w:tc>
        <w:tc>
          <w:tcPr>
            <w:tcW w:w="2055" w:type="pct"/>
            <w:gridSpan w:val="3"/>
          </w:tcPr>
          <w:p w14:paraId="7573D33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Grupo Proprietário</w:t>
            </w:r>
          </w:p>
        </w:tc>
        <w:tc>
          <w:tcPr>
            <w:tcW w:w="414" w:type="pct"/>
          </w:tcPr>
          <w:p w14:paraId="777A19E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22408CC2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2C057A1" w14:textId="77777777" w:rsidTr="001F2942">
        <w:tc>
          <w:tcPr>
            <w:tcW w:w="345" w:type="pct"/>
            <w:vAlign w:val="bottom"/>
          </w:tcPr>
          <w:p w14:paraId="312F2B11" w14:textId="6BCBFE92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45</w:t>
            </w:r>
          </w:p>
        </w:tc>
        <w:tc>
          <w:tcPr>
            <w:tcW w:w="1783" w:type="pct"/>
            <w:gridSpan w:val="2"/>
          </w:tcPr>
          <w:p w14:paraId="7993F54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TpPessoaPropt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3C35974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Tipo Pessoa Proprietário</w:t>
            </w:r>
          </w:p>
        </w:tc>
        <w:tc>
          <w:tcPr>
            <w:tcW w:w="414" w:type="pct"/>
          </w:tcPr>
          <w:p w14:paraId="6EF993F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77AEAA18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C7113A8" w14:textId="77777777" w:rsidTr="001F2942">
        <w:tc>
          <w:tcPr>
            <w:tcW w:w="345" w:type="pct"/>
            <w:vAlign w:val="bottom"/>
          </w:tcPr>
          <w:p w14:paraId="27EE672C" w14:textId="5F493BC6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46</w:t>
            </w:r>
          </w:p>
        </w:tc>
        <w:tc>
          <w:tcPr>
            <w:tcW w:w="1783" w:type="pct"/>
            <w:gridSpan w:val="2"/>
          </w:tcPr>
          <w:p w14:paraId="7FF8D8D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CNPJBase_CPFPropt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08A41A2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CNPJ Base ou CPF Proprietário</w:t>
            </w:r>
          </w:p>
        </w:tc>
        <w:tc>
          <w:tcPr>
            <w:tcW w:w="414" w:type="pct"/>
          </w:tcPr>
          <w:p w14:paraId="1A8D41A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381BC56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688EEF01" w14:textId="77777777" w:rsidTr="001F2942">
        <w:tc>
          <w:tcPr>
            <w:tcW w:w="345" w:type="pct"/>
            <w:vAlign w:val="bottom"/>
          </w:tcPr>
          <w:p w14:paraId="390BC496" w14:textId="33E9A76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47</w:t>
            </w:r>
          </w:p>
        </w:tc>
        <w:tc>
          <w:tcPr>
            <w:tcW w:w="1783" w:type="pct"/>
            <w:gridSpan w:val="2"/>
          </w:tcPr>
          <w:p w14:paraId="13817CF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&lt;NIRF&gt;</w:t>
            </w:r>
          </w:p>
        </w:tc>
        <w:tc>
          <w:tcPr>
            <w:tcW w:w="2055" w:type="pct"/>
            <w:gridSpan w:val="3"/>
          </w:tcPr>
          <w:p w14:paraId="69A30A3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NIRF</w:t>
            </w:r>
          </w:p>
        </w:tc>
        <w:tc>
          <w:tcPr>
            <w:tcW w:w="414" w:type="pct"/>
          </w:tcPr>
          <w:p w14:paraId="2ECB793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4EF6AE70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40280BC4" w14:textId="77777777" w:rsidTr="001F2942">
        <w:tc>
          <w:tcPr>
            <w:tcW w:w="345" w:type="pct"/>
            <w:vAlign w:val="bottom"/>
          </w:tcPr>
          <w:p w14:paraId="4E73DDEB" w14:textId="5FF28CC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48</w:t>
            </w:r>
          </w:p>
        </w:tc>
        <w:tc>
          <w:tcPr>
            <w:tcW w:w="1783" w:type="pct"/>
            <w:gridSpan w:val="2"/>
          </w:tcPr>
          <w:p w14:paraId="4E15511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CodSNCR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22D3EB1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Código SNCR</w:t>
            </w:r>
          </w:p>
        </w:tc>
        <w:tc>
          <w:tcPr>
            <w:tcW w:w="414" w:type="pct"/>
          </w:tcPr>
          <w:p w14:paraId="36EDC89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5B35F5E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239E223D" w14:textId="77777777" w:rsidTr="001F2942">
        <w:tc>
          <w:tcPr>
            <w:tcW w:w="345" w:type="pct"/>
            <w:vAlign w:val="bottom"/>
          </w:tcPr>
          <w:p w14:paraId="5B583E69" w14:textId="0C2208DF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49</w:t>
            </w:r>
          </w:p>
        </w:tc>
        <w:tc>
          <w:tcPr>
            <w:tcW w:w="1783" w:type="pct"/>
            <w:gridSpan w:val="2"/>
          </w:tcPr>
          <w:p w14:paraId="635F24A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NumRegCAR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540ED53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Número Registro CAR</w:t>
            </w:r>
          </w:p>
        </w:tc>
        <w:tc>
          <w:tcPr>
            <w:tcW w:w="414" w:type="pct"/>
          </w:tcPr>
          <w:p w14:paraId="58168D0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742DFF0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38090E4" w14:textId="77777777" w:rsidTr="001F2942">
        <w:tc>
          <w:tcPr>
            <w:tcW w:w="345" w:type="pct"/>
            <w:vAlign w:val="bottom"/>
          </w:tcPr>
          <w:p w14:paraId="04943E87" w14:textId="709BCA9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50</w:t>
            </w:r>
          </w:p>
        </w:tc>
        <w:tc>
          <w:tcPr>
            <w:tcW w:w="1783" w:type="pct"/>
            <w:gridSpan w:val="2"/>
          </w:tcPr>
          <w:p w14:paraId="462F75A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NumOutgAguaPropr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25C1020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Número Outorga Água Propriedade</w:t>
            </w:r>
          </w:p>
        </w:tc>
        <w:tc>
          <w:tcPr>
            <w:tcW w:w="414" w:type="pct"/>
          </w:tcPr>
          <w:p w14:paraId="78786EA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3F3A1D3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AC34BA2" w14:textId="77777777" w:rsidTr="001F2942">
        <w:tc>
          <w:tcPr>
            <w:tcW w:w="345" w:type="pct"/>
            <w:vAlign w:val="bottom"/>
          </w:tcPr>
          <w:p w14:paraId="66434B99" w14:textId="70276BC8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51</w:t>
            </w:r>
          </w:p>
        </w:tc>
        <w:tc>
          <w:tcPr>
            <w:tcW w:w="1783" w:type="pct"/>
            <w:gridSpan w:val="2"/>
          </w:tcPr>
          <w:p w14:paraId="3EB8257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PercPrescPropr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3981395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Percentual Preservação Propriedade</w:t>
            </w:r>
          </w:p>
        </w:tc>
        <w:tc>
          <w:tcPr>
            <w:tcW w:w="414" w:type="pct"/>
          </w:tcPr>
          <w:p w14:paraId="2D82926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5376FA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0ACB1E1" w14:textId="77777777" w:rsidTr="001F2942">
        <w:tc>
          <w:tcPr>
            <w:tcW w:w="345" w:type="pct"/>
            <w:vAlign w:val="bottom"/>
          </w:tcPr>
          <w:p w14:paraId="71396A41" w14:textId="5791CFD8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52</w:t>
            </w:r>
          </w:p>
        </w:tc>
        <w:tc>
          <w:tcPr>
            <w:tcW w:w="1783" w:type="pct"/>
            <w:gridSpan w:val="2"/>
          </w:tcPr>
          <w:p w14:paraId="42AE28B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&lt;/Grupo_COR0005_Propt&gt;</w:t>
            </w:r>
          </w:p>
        </w:tc>
        <w:tc>
          <w:tcPr>
            <w:tcW w:w="2055" w:type="pct"/>
            <w:gridSpan w:val="3"/>
          </w:tcPr>
          <w:p w14:paraId="2E5DAE8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Fim Grupo Proprietário</w:t>
            </w:r>
          </w:p>
        </w:tc>
        <w:tc>
          <w:tcPr>
            <w:tcW w:w="414" w:type="pct"/>
          </w:tcPr>
          <w:p w14:paraId="5AFC6E8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2128AE1F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951A26" w:rsidRPr="00951A26" w14:paraId="6874318C" w14:textId="77777777" w:rsidTr="001F2942">
        <w:tc>
          <w:tcPr>
            <w:tcW w:w="345" w:type="pct"/>
            <w:vAlign w:val="bottom"/>
          </w:tcPr>
          <w:p w14:paraId="6C30DDAD" w14:textId="0B101143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53</w:t>
            </w:r>
          </w:p>
        </w:tc>
        <w:tc>
          <w:tcPr>
            <w:tcW w:w="1783" w:type="pct"/>
            <w:gridSpan w:val="2"/>
          </w:tcPr>
          <w:p w14:paraId="29B526FE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&lt;Grupo_COR0005_CertificOrgnco&gt;</w:t>
            </w:r>
          </w:p>
        </w:tc>
        <w:tc>
          <w:tcPr>
            <w:tcW w:w="2055" w:type="pct"/>
            <w:gridSpan w:val="3"/>
          </w:tcPr>
          <w:p w14:paraId="25A59C8A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Grupo Certificação Orgânica</w:t>
            </w:r>
          </w:p>
        </w:tc>
        <w:tc>
          <w:tcPr>
            <w:tcW w:w="414" w:type="pct"/>
          </w:tcPr>
          <w:p w14:paraId="5D7331CC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274A4CE2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5D6383E2" w14:textId="77777777" w:rsidTr="001F2942">
        <w:tc>
          <w:tcPr>
            <w:tcW w:w="345" w:type="pct"/>
            <w:vAlign w:val="bottom"/>
          </w:tcPr>
          <w:p w14:paraId="4C9DB195" w14:textId="0B769ED2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54</w:t>
            </w:r>
          </w:p>
        </w:tc>
        <w:tc>
          <w:tcPr>
            <w:tcW w:w="1783" w:type="pct"/>
            <w:gridSpan w:val="2"/>
          </w:tcPr>
          <w:p w14:paraId="58B28648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CodCertifcOrgncoEmpnmnt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53D65A3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Código Certificação Orgânica Empreendimento</w:t>
            </w:r>
          </w:p>
        </w:tc>
        <w:tc>
          <w:tcPr>
            <w:tcW w:w="414" w:type="pct"/>
          </w:tcPr>
          <w:p w14:paraId="6150A715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1..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E26B10F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122D9230" w14:textId="77777777" w:rsidTr="001F2942">
        <w:tc>
          <w:tcPr>
            <w:tcW w:w="345" w:type="pct"/>
            <w:vAlign w:val="bottom"/>
          </w:tcPr>
          <w:p w14:paraId="4DC7639F" w14:textId="7D011922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55</w:t>
            </w:r>
          </w:p>
        </w:tc>
        <w:tc>
          <w:tcPr>
            <w:tcW w:w="1783" w:type="pct"/>
            <w:gridSpan w:val="2"/>
          </w:tcPr>
          <w:p w14:paraId="7545A187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URLCodCertifcOrgncoEmpnmnt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0B529EEC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URL Código Certificação Orgânica Empreendimento</w:t>
            </w:r>
          </w:p>
        </w:tc>
        <w:tc>
          <w:tcPr>
            <w:tcW w:w="414" w:type="pct"/>
          </w:tcPr>
          <w:p w14:paraId="7BA78658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1..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4D9CA2A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3751F0C0" w14:textId="77777777" w:rsidTr="001F2942">
        <w:tc>
          <w:tcPr>
            <w:tcW w:w="345" w:type="pct"/>
            <w:vAlign w:val="bottom"/>
          </w:tcPr>
          <w:p w14:paraId="794E089C" w14:textId="3C00F90F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56</w:t>
            </w:r>
          </w:p>
        </w:tc>
        <w:tc>
          <w:tcPr>
            <w:tcW w:w="1783" w:type="pct"/>
            <w:gridSpan w:val="2"/>
          </w:tcPr>
          <w:p w14:paraId="41AD4C52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&lt;/Grupo_COR0005_CertificOrgnco&gt;</w:t>
            </w:r>
          </w:p>
        </w:tc>
        <w:tc>
          <w:tcPr>
            <w:tcW w:w="2055" w:type="pct"/>
            <w:gridSpan w:val="3"/>
          </w:tcPr>
          <w:p w14:paraId="3055C52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Fim Grupo Certificação Orgânica</w:t>
            </w:r>
          </w:p>
        </w:tc>
        <w:tc>
          <w:tcPr>
            <w:tcW w:w="414" w:type="pct"/>
          </w:tcPr>
          <w:p w14:paraId="657A0B97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161B7B32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5CFE5936" w14:textId="77777777" w:rsidTr="001F2942">
        <w:tc>
          <w:tcPr>
            <w:tcW w:w="345" w:type="pct"/>
            <w:vAlign w:val="bottom"/>
          </w:tcPr>
          <w:p w14:paraId="5D8DC972" w14:textId="477B2EB8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57</w:t>
            </w:r>
          </w:p>
        </w:tc>
        <w:tc>
          <w:tcPr>
            <w:tcW w:w="1783" w:type="pct"/>
            <w:gridSpan w:val="2"/>
          </w:tcPr>
          <w:p w14:paraId="2375F022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&lt;Grupo_COR0005_RastlddEmpnmnt&gt;</w:t>
            </w:r>
          </w:p>
        </w:tc>
        <w:tc>
          <w:tcPr>
            <w:tcW w:w="2055" w:type="pct"/>
            <w:gridSpan w:val="3"/>
          </w:tcPr>
          <w:p w14:paraId="7E8A1A65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Grupo Rastreabilidade Empreendimento</w:t>
            </w:r>
          </w:p>
        </w:tc>
        <w:tc>
          <w:tcPr>
            <w:tcW w:w="414" w:type="pct"/>
          </w:tcPr>
          <w:p w14:paraId="132390E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567B8DDE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068D6702" w14:textId="77777777" w:rsidTr="001F2942">
        <w:tc>
          <w:tcPr>
            <w:tcW w:w="345" w:type="pct"/>
            <w:vAlign w:val="bottom"/>
          </w:tcPr>
          <w:p w14:paraId="24B1451C" w14:textId="5DEFA9B3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58</w:t>
            </w:r>
          </w:p>
        </w:tc>
        <w:tc>
          <w:tcPr>
            <w:tcW w:w="1783" w:type="pct"/>
            <w:gridSpan w:val="2"/>
          </w:tcPr>
          <w:p w14:paraId="3FB50A81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CodRastlddEmpnmnt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1F60CDB5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Código Rastreabilidade Empreendimento</w:t>
            </w:r>
          </w:p>
        </w:tc>
        <w:tc>
          <w:tcPr>
            <w:tcW w:w="414" w:type="pct"/>
          </w:tcPr>
          <w:p w14:paraId="5FC0603C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1..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7238C293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7B4BC9F4" w14:textId="77777777" w:rsidTr="001F2942">
        <w:tc>
          <w:tcPr>
            <w:tcW w:w="345" w:type="pct"/>
            <w:vAlign w:val="bottom"/>
          </w:tcPr>
          <w:p w14:paraId="79B576E3" w14:textId="24AE5C36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59</w:t>
            </w:r>
          </w:p>
        </w:tc>
        <w:tc>
          <w:tcPr>
            <w:tcW w:w="1783" w:type="pct"/>
            <w:gridSpan w:val="2"/>
          </w:tcPr>
          <w:p w14:paraId="419EE763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URLCodRastlddEmpnmnt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081FA3C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URL Código Rastreabilidade Empreendimento</w:t>
            </w:r>
          </w:p>
        </w:tc>
        <w:tc>
          <w:tcPr>
            <w:tcW w:w="414" w:type="pct"/>
          </w:tcPr>
          <w:p w14:paraId="40DB92F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1..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42A2D17F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5E7CCB8D" w14:textId="77777777" w:rsidTr="001F2942">
        <w:tc>
          <w:tcPr>
            <w:tcW w:w="345" w:type="pct"/>
            <w:vAlign w:val="bottom"/>
          </w:tcPr>
          <w:p w14:paraId="258F8729" w14:textId="3308401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60</w:t>
            </w:r>
          </w:p>
        </w:tc>
        <w:tc>
          <w:tcPr>
            <w:tcW w:w="1783" w:type="pct"/>
            <w:gridSpan w:val="2"/>
          </w:tcPr>
          <w:p w14:paraId="0E40EA91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&lt;/Grupo_COR0005_RastlddEmpnmnt&gt;</w:t>
            </w:r>
          </w:p>
        </w:tc>
        <w:tc>
          <w:tcPr>
            <w:tcW w:w="2055" w:type="pct"/>
            <w:gridSpan w:val="3"/>
          </w:tcPr>
          <w:p w14:paraId="6B7378C4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Fim Grupo Rastreabilidade Empreendimento</w:t>
            </w:r>
          </w:p>
        </w:tc>
        <w:tc>
          <w:tcPr>
            <w:tcW w:w="414" w:type="pct"/>
          </w:tcPr>
          <w:p w14:paraId="47ECEAF8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6FEF7FE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3B6567B8" w14:textId="77777777" w:rsidTr="001F2942">
        <w:tc>
          <w:tcPr>
            <w:tcW w:w="345" w:type="pct"/>
            <w:vAlign w:val="bottom"/>
          </w:tcPr>
          <w:p w14:paraId="7499B8DC" w14:textId="419DE762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61</w:t>
            </w:r>
          </w:p>
        </w:tc>
        <w:tc>
          <w:tcPr>
            <w:tcW w:w="1783" w:type="pct"/>
            <w:gridSpan w:val="2"/>
          </w:tcPr>
          <w:p w14:paraId="4855CB8E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PercEnerRenovvlEmpnmnt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1E6ED557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Percentual Energia Renovável Empreendimento</w:t>
            </w:r>
          </w:p>
        </w:tc>
        <w:tc>
          <w:tcPr>
            <w:tcW w:w="414" w:type="pct"/>
          </w:tcPr>
          <w:p w14:paraId="1CFB1A6A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83103A3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FA6E24" w:rsidRPr="00FA6E24" w14:paraId="5FDF6B89" w14:textId="77777777" w:rsidTr="001F2942">
        <w:tc>
          <w:tcPr>
            <w:tcW w:w="345" w:type="pct"/>
            <w:vAlign w:val="bottom"/>
          </w:tcPr>
          <w:p w14:paraId="3C48E013" w14:textId="7B394D62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62</w:t>
            </w:r>
          </w:p>
        </w:tc>
        <w:tc>
          <w:tcPr>
            <w:tcW w:w="1783" w:type="pct"/>
            <w:gridSpan w:val="2"/>
          </w:tcPr>
          <w:p w14:paraId="52C917C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CodSTNEqulzc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07A16C0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Código STN Equalização</w:t>
            </w:r>
          </w:p>
        </w:tc>
        <w:tc>
          <w:tcPr>
            <w:tcW w:w="414" w:type="pct"/>
          </w:tcPr>
          <w:p w14:paraId="56BA40B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425206E6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16D0A11" w14:textId="77777777" w:rsidTr="001F2942">
        <w:tc>
          <w:tcPr>
            <w:tcW w:w="345" w:type="pct"/>
            <w:vAlign w:val="bottom"/>
          </w:tcPr>
          <w:p w14:paraId="192D59A3" w14:textId="121BCC6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63</w:t>
            </w:r>
          </w:p>
        </w:tc>
        <w:tc>
          <w:tcPr>
            <w:tcW w:w="1783" w:type="pct"/>
            <w:gridSpan w:val="2"/>
          </w:tcPr>
          <w:p w14:paraId="7BD4872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&lt;Grupo_COR0005_DesclassTot&gt;</w:t>
            </w:r>
          </w:p>
        </w:tc>
        <w:tc>
          <w:tcPr>
            <w:tcW w:w="2055" w:type="pct"/>
            <w:gridSpan w:val="3"/>
          </w:tcPr>
          <w:p w14:paraId="23519AD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Grupo Desclassificação Total</w:t>
            </w:r>
          </w:p>
        </w:tc>
        <w:tc>
          <w:tcPr>
            <w:tcW w:w="414" w:type="pct"/>
          </w:tcPr>
          <w:p w14:paraId="0CAE027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0..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0AA0AF2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000000" w:themeColor="text1"/>
              </w:rPr>
            </w:pPr>
          </w:p>
        </w:tc>
      </w:tr>
      <w:tr w:rsidR="00FA6E24" w:rsidRPr="00FA6E24" w14:paraId="00AF7BAB" w14:textId="77777777" w:rsidTr="001F2942">
        <w:tc>
          <w:tcPr>
            <w:tcW w:w="345" w:type="pct"/>
            <w:vAlign w:val="bottom"/>
          </w:tcPr>
          <w:p w14:paraId="5F281B45" w14:textId="6B7C0EAA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lastRenderedPageBreak/>
              <w:t>64</w:t>
            </w:r>
          </w:p>
        </w:tc>
        <w:tc>
          <w:tcPr>
            <w:tcW w:w="1783" w:type="pct"/>
            <w:gridSpan w:val="2"/>
          </w:tcPr>
          <w:p w14:paraId="20AB11E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 xml:space="preserve">&lt; </w:t>
            </w:r>
            <w:proofErr w:type="spellStart"/>
            <w:r w:rsidRPr="00FA6E24">
              <w:rPr>
                <w:color w:val="000000" w:themeColor="text1"/>
              </w:rPr>
              <w:t>DtDesclassTotEmpnmnt</w:t>
            </w:r>
            <w:proofErr w:type="spellEnd"/>
            <w:r w:rsidRPr="00FA6E24">
              <w:rPr>
                <w:color w:val="000000" w:themeColor="text1"/>
              </w:rPr>
              <w:t>&gt;</w:t>
            </w:r>
          </w:p>
        </w:tc>
        <w:tc>
          <w:tcPr>
            <w:tcW w:w="2055" w:type="pct"/>
            <w:gridSpan w:val="3"/>
          </w:tcPr>
          <w:p w14:paraId="5DDA19E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Data Desclassificação Total Empreendimento</w:t>
            </w:r>
          </w:p>
        </w:tc>
        <w:tc>
          <w:tcPr>
            <w:tcW w:w="414" w:type="pct"/>
          </w:tcPr>
          <w:p w14:paraId="132107C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7534ABCB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000000" w:themeColor="text1"/>
              </w:rPr>
            </w:pPr>
          </w:p>
        </w:tc>
      </w:tr>
      <w:tr w:rsidR="00FA6E24" w:rsidRPr="00FA6E24" w14:paraId="5E951C65" w14:textId="77777777" w:rsidTr="001F2942">
        <w:tc>
          <w:tcPr>
            <w:tcW w:w="345" w:type="pct"/>
            <w:vAlign w:val="bottom"/>
          </w:tcPr>
          <w:p w14:paraId="6727F868" w14:textId="1A7A069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65</w:t>
            </w:r>
          </w:p>
        </w:tc>
        <w:tc>
          <w:tcPr>
            <w:tcW w:w="1783" w:type="pct"/>
            <w:gridSpan w:val="2"/>
          </w:tcPr>
          <w:p w14:paraId="03718AD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</w:t>
            </w:r>
            <w:proofErr w:type="spellStart"/>
            <w:r w:rsidRPr="00FA6E24">
              <w:rPr>
                <w:color w:val="000000" w:themeColor="text1"/>
              </w:rPr>
              <w:t>MotvDesclassTotCOR</w:t>
            </w:r>
            <w:proofErr w:type="spellEnd"/>
            <w:r w:rsidRPr="00FA6E24">
              <w:rPr>
                <w:color w:val="000000" w:themeColor="text1"/>
              </w:rPr>
              <w:t xml:space="preserve">&gt; </w:t>
            </w:r>
          </w:p>
        </w:tc>
        <w:tc>
          <w:tcPr>
            <w:tcW w:w="2055" w:type="pct"/>
            <w:gridSpan w:val="3"/>
          </w:tcPr>
          <w:p w14:paraId="35E8565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Motivo Desclassificação Total COR</w:t>
            </w:r>
          </w:p>
        </w:tc>
        <w:tc>
          <w:tcPr>
            <w:tcW w:w="414" w:type="pct"/>
          </w:tcPr>
          <w:p w14:paraId="2D45013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4B4CDBB2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000000" w:themeColor="text1"/>
              </w:rPr>
            </w:pPr>
          </w:p>
        </w:tc>
      </w:tr>
      <w:tr w:rsidR="00FA6E24" w:rsidRPr="00FA6E24" w14:paraId="3D55000E" w14:textId="77777777" w:rsidTr="001F2942">
        <w:tc>
          <w:tcPr>
            <w:tcW w:w="345" w:type="pct"/>
            <w:vAlign w:val="bottom"/>
          </w:tcPr>
          <w:p w14:paraId="196F3BA4" w14:textId="7172444E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66</w:t>
            </w:r>
          </w:p>
        </w:tc>
        <w:tc>
          <w:tcPr>
            <w:tcW w:w="1783" w:type="pct"/>
            <w:gridSpan w:val="2"/>
          </w:tcPr>
          <w:p w14:paraId="5B4FBA1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&lt;/Grupo_COR0005_DesclassTot&gt;</w:t>
            </w:r>
          </w:p>
        </w:tc>
        <w:tc>
          <w:tcPr>
            <w:tcW w:w="2055" w:type="pct"/>
            <w:gridSpan w:val="3"/>
          </w:tcPr>
          <w:p w14:paraId="1CA341C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Fim Grupo Desclassificação Total</w:t>
            </w:r>
          </w:p>
        </w:tc>
        <w:tc>
          <w:tcPr>
            <w:tcW w:w="414" w:type="pct"/>
          </w:tcPr>
          <w:p w14:paraId="3E1F29F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0..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4C99A4D3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000000" w:themeColor="text1"/>
              </w:rPr>
            </w:pPr>
          </w:p>
        </w:tc>
      </w:tr>
      <w:tr w:rsidR="00FA6E24" w:rsidRPr="00FA6E24" w14:paraId="78818516" w14:textId="77777777" w:rsidTr="001F2942">
        <w:tc>
          <w:tcPr>
            <w:tcW w:w="345" w:type="pct"/>
            <w:vAlign w:val="bottom"/>
          </w:tcPr>
          <w:p w14:paraId="00EFE4EB" w14:textId="4741BE0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67</w:t>
            </w:r>
          </w:p>
        </w:tc>
        <w:tc>
          <w:tcPr>
            <w:tcW w:w="1783" w:type="pct"/>
            <w:gridSpan w:val="2"/>
          </w:tcPr>
          <w:p w14:paraId="0E2DB7F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&lt;Grupo_COR0005_DesclassParcl&gt;</w:t>
            </w:r>
          </w:p>
        </w:tc>
        <w:tc>
          <w:tcPr>
            <w:tcW w:w="2055" w:type="pct"/>
            <w:gridSpan w:val="3"/>
          </w:tcPr>
          <w:p w14:paraId="0AF6E86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Grupo Desclassificação Parcial</w:t>
            </w:r>
          </w:p>
        </w:tc>
        <w:tc>
          <w:tcPr>
            <w:tcW w:w="414" w:type="pct"/>
          </w:tcPr>
          <w:p w14:paraId="3D3E97D0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0..</w:t>
            </w:r>
            <w:proofErr w:type="gramEnd"/>
            <w:r w:rsidRPr="00FA6E24">
              <w:rPr>
                <w:color w:val="000000" w:themeColor="text1"/>
              </w:rPr>
              <w:t>n]</w:t>
            </w:r>
          </w:p>
        </w:tc>
        <w:tc>
          <w:tcPr>
            <w:tcW w:w="403" w:type="pct"/>
          </w:tcPr>
          <w:p w14:paraId="2552E756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FA6E24" w:rsidRPr="00FA6E24" w14:paraId="57BFB167" w14:textId="77777777" w:rsidTr="001F2942">
        <w:tc>
          <w:tcPr>
            <w:tcW w:w="345" w:type="pct"/>
            <w:vAlign w:val="bottom"/>
          </w:tcPr>
          <w:p w14:paraId="1BDB9BB3" w14:textId="346B424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68</w:t>
            </w:r>
          </w:p>
        </w:tc>
        <w:tc>
          <w:tcPr>
            <w:tcW w:w="1783" w:type="pct"/>
            <w:gridSpan w:val="2"/>
          </w:tcPr>
          <w:p w14:paraId="52F0DB7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</w:t>
            </w:r>
            <w:proofErr w:type="spellStart"/>
            <w:r w:rsidRPr="00FA6E24">
              <w:rPr>
                <w:color w:val="000000" w:themeColor="text1"/>
              </w:rPr>
              <w:t>DtDesclassParclEmpnmnt</w:t>
            </w:r>
            <w:proofErr w:type="spellEnd"/>
            <w:r w:rsidRPr="00FA6E24">
              <w:rPr>
                <w:color w:val="000000" w:themeColor="text1"/>
              </w:rPr>
              <w:t>&gt;</w:t>
            </w:r>
          </w:p>
        </w:tc>
        <w:tc>
          <w:tcPr>
            <w:tcW w:w="2055" w:type="pct"/>
            <w:gridSpan w:val="3"/>
          </w:tcPr>
          <w:p w14:paraId="7D217D30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Data Desclassificação Parcial Empreendimento</w:t>
            </w:r>
          </w:p>
        </w:tc>
        <w:tc>
          <w:tcPr>
            <w:tcW w:w="414" w:type="pct"/>
          </w:tcPr>
          <w:p w14:paraId="08CC836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28DA3F6B" w14:textId="77777777" w:rsidR="00FA6E24" w:rsidRPr="00FA6E24" w:rsidRDefault="00FA6E24" w:rsidP="00FA6E24">
            <w:pPr>
              <w:spacing w:before="60" w:after="0" w:line="240" w:lineRule="auto"/>
              <w:ind w:left="57"/>
              <w:rPr>
                <w:color w:val="FF0000"/>
              </w:rPr>
            </w:pPr>
          </w:p>
        </w:tc>
      </w:tr>
      <w:tr w:rsidR="00FA6E24" w:rsidRPr="00FA6E24" w14:paraId="09606D92" w14:textId="77777777" w:rsidTr="001F2942">
        <w:tc>
          <w:tcPr>
            <w:tcW w:w="345" w:type="pct"/>
            <w:vAlign w:val="bottom"/>
          </w:tcPr>
          <w:p w14:paraId="7005ABD5" w14:textId="0482BB28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69</w:t>
            </w:r>
          </w:p>
        </w:tc>
        <w:tc>
          <w:tcPr>
            <w:tcW w:w="1783" w:type="pct"/>
            <w:gridSpan w:val="2"/>
          </w:tcPr>
          <w:p w14:paraId="249E0E6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</w:t>
            </w:r>
            <w:proofErr w:type="spellStart"/>
            <w:r w:rsidRPr="00FA6E24">
              <w:rPr>
                <w:color w:val="000000" w:themeColor="text1"/>
              </w:rPr>
              <w:t>VlrDesclascd</w:t>
            </w:r>
            <w:proofErr w:type="spellEnd"/>
            <w:r w:rsidRPr="00FA6E24">
              <w:rPr>
                <w:color w:val="000000" w:themeColor="text1"/>
              </w:rPr>
              <w:t>&gt;</w:t>
            </w:r>
          </w:p>
        </w:tc>
        <w:tc>
          <w:tcPr>
            <w:tcW w:w="2055" w:type="pct"/>
            <w:gridSpan w:val="3"/>
          </w:tcPr>
          <w:p w14:paraId="5E9B615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Valor Desclassificado</w:t>
            </w:r>
          </w:p>
        </w:tc>
        <w:tc>
          <w:tcPr>
            <w:tcW w:w="414" w:type="pct"/>
          </w:tcPr>
          <w:p w14:paraId="09F2B50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3F17A6A2" w14:textId="77777777" w:rsidR="00FA6E24" w:rsidRPr="00FA6E24" w:rsidRDefault="00FA6E24" w:rsidP="00FA6E24">
            <w:pPr>
              <w:spacing w:before="60" w:after="0" w:line="240" w:lineRule="auto"/>
              <w:ind w:left="57"/>
              <w:rPr>
                <w:color w:val="FF0000"/>
              </w:rPr>
            </w:pPr>
          </w:p>
        </w:tc>
      </w:tr>
      <w:tr w:rsidR="00FA6E24" w:rsidRPr="00FA6E24" w14:paraId="3631CF1B" w14:textId="77777777" w:rsidTr="001F2942">
        <w:tc>
          <w:tcPr>
            <w:tcW w:w="345" w:type="pct"/>
            <w:vAlign w:val="bottom"/>
          </w:tcPr>
          <w:p w14:paraId="53582FE9" w14:textId="4CD7A5C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70</w:t>
            </w:r>
          </w:p>
        </w:tc>
        <w:tc>
          <w:tcPr>
            <w:tcW w:w="1783" w:type="pct"/>
            <w:gridSpan w:val="2"/>
          </w:tcPr>
          <w:p w14:paraId="7932EE7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</w:t>
            </w:r>
            <w:proofErr w:type="spellStart"/>
            <w:r w:rsidRPr="00FA6E24">
              <w:rPr>
                <w:color w:val="000000" w:themeColor="text1"/>
              </w:rPr>
              <w:t>MotvDesclassCOR</w:t>
            </w:r>
            <w:proofErr w:type="spellEnd"/>
            <w:r w:rsidRPr="00FA6E24">
              <w:rPr>
                <w:color w:val="000000" w:themeColor="text1"/>
              </w:rPr>
              <w:t>&gt;</w:t>
            </w:r>
          </w:p>
        </w:tc>
        <w:tc>
          <w:tcPr>
            <w:tcW w:w="2055" w:type="pct"/>
            <w:gridSpan w:val="3"/>
          </w:tcPr>
          <w:p w14:paraId="31F3FA0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Motivo Desclassificação COR</w:t>
            </w:r>
          </w:p>
        </w:tc>
        <w:tc>
          <w:tcPr>
            <w:tcW w:w="414" w:type="pct"/>
          </w:tcPr>
          <w:p w14:paraId="77CB45B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4C3F5F24" w14:textId="77777777" w:rsidR="00FA6E24" w:rsidRPr="00FA6E24" w:rsidRDefault="00FA6E24" w:rsidP="00FA6E24">
            <w:pPr>
              <w:spacing w:before="60" w:after="0" w:line="240" w:lineRule="auto"/>
              <w:ind w:left="57"/>
              <w:rPr>
                <w:color w:val="FF0000"/>
              </w:rPr>
            </w:pPr>
          </w:p>
        </w:tc>
      </w:tr>
      <w:tr w:rsidR="00FA6E24" w:rsidRPr="00FA6E24" w14:paraId="05990362" w14:textId="77777777" w:rsidTr="001F2942">
        <w:tc>
          <w:tcPr>
            <w:tcW w:w="345" w:type="pct"/>
            <w:vAlign w:val="bottom"/>
          </w:tcPr>
          <w:p w14:paraId="2FE30F48" w14:textId="1702428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71</w:t>
            </w:r>
          </w:p>
        </w:tc>
        <w:tc>
          <w:tcPr>
            <w:tcW w:w="1783" w:type="pct"/>
            <w:gridSpan w:val="2"/>
          </w:tcPr>
          <w:p w14:paraId="34CE1A2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&lt;/Grupo_COR0005_DesclassParcl&gt;</w:t>
            </w:r>
          </w:p>
        </w:tc>
        <w:tc>
          <w:tcPr>
            <w:tcW w:w="2055" w:type="pct"/>
            <w:gridSpan w:val="3"/>
          </w:tcPr>
          <w:p w14:paraId="61CDC0E0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Fim Grupo Desclassificação Parcial</w:t>
            </w:r>
          </w:p>
        </w:tc>
        <w:tc>
          <w:tcPr>
            <w:tcW w:w="414" w:type="pct"/>
          </w:tcPr>
          <w:p w14:paraId="2D6D3D7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0..</w:t>
            </w:r>
            <w:proofErr w:type="gramEnd"/>
            <w:r w:rsidRPr="00FA6E24">
              <w:rPr>
                <w:color w:val="000000" w:themeColor="text1"/>
              </w:rPr>
              <w:t>n]</w:t>
            </w:r>
          </w:p>
        </w:tc>
        <w:tc>
          <w:tcPr>
            <w:tcW w:w="403" w:type="pct"/>
          </w:tcPr>
          <w:p w14:paraId="52DD0F1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FA6E24" w:rsidRPr="00FA6E24" w14:paraId="72BF0405" w14:textId="77777777" w:rsidTr="001F2942">
        <w:tc>
          <w:tcPr>
            <w:tcW w:w="345" w:type="pct"/>
            <w:vAlign w:val="bottom"/>
          </w:tcPr>
          <w:p w14:paraId="4085ABC9" w14:textId="322A213C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</w:pPr>
            <w:r w:rsidRPr="00FA6E24">
              <w:rPr>
                <w:rFonts w:asciiTheme="minorHAnsi" w:hAnsiTheme="minorHAnsi"/>
                <w:color w:val="000000"/>
              </w:rPr>
              <w:t>72</w:t>
            </w:r>
          </w:p>
        </w:tc>
        <w:tc>
          <w:tcPr>
            <w:tcW w:w="1783" w:type="pct"/>
            <w:gridSpan w:val="2"/>
          </w:tcPr>
          <w:p w14:paraId="631C1529" w14:textId="12DD87B3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&lt;</w:t>
            </w:r>
            <w:proofErr w:type="spellStart"/>
            <w:r w:rsidRPr="00FA6E24">
              <w:t>CodProg_LinhaCred</w:t>
            </w:r>
            <w:proofErr w:type="spellEnd"/>
            <w:r w:rsidRPr="00FA6E24">
              <w:t>&gt;</w:t>
            </w:r>
          </w:p>
        </w:tc>
        <w:tc>
          <w:tcPr>
            <w:tcW w:w="2055" w:type="pct"/>
            <w:gridSpan w:val="3"/>
          </w:tcPr>
          <w:p w14:paraId="4764A940" w14:textId="68BDB04C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Código Programa ou Linha Crédito</w:t>
            </w:r>
          </w:p>
        </w:tc>
        <w:tc>
          <w:tcPr>
            <w:tcW w:w="414" w:type="pct"/>
          </w:tcPr>
          <w:p w14:paraId="7BBDD08A" w14:textId="1B2AAB4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[</w:t>
            </w:r>
            <w:proofErr w:type="gramStart"/>
            <w:r w:rsidRPr="00FA6E24">
              <w:t>0..</w:t>
            </w:r>
            <w:proofErr w:type="gramEnd"/>
            <w:r w:rsidRPr="00FA6E24">
              <w:t>1]</w:t>
            </w:r>
          </w:p>
        </w:tc>
        <w:tc>
          <w:tcPr>
            <w:tcW w:w="403" w:type="pct"/>
          </w:tcPr>
          <w:p w14:paraId="3BF64B9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</w:pPr>
          </w:p>
        </w:tc>
      </w:tr>
      <w:tr w:rsidR="00FA6E24" w:rsidRPr="00FA6E24" w14:paraId="75557B38" w14:textId="77777777" w:rsidTr="001F2942">
        <w:tc>
          <w:tcPr>
            <w:tcW w:w="345" w:type="pct"/>
            <w:vAlign w:val="bottom"/>
          </w:tcPr>
          <w:p w14:paraId="256C80DA" w14:textId="48A0CEBA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</w:pPr>
            <w:r w:rsidRPr="00FA6E24">
              <w:rPr>
                <w:rFonts w:asciiTheme="minorHAnsi" w:hAnsiTheme="minorHAnsi"/>
                <w:color w:val="000000"/>
              </w:rPr>
              <w:t>73</w:t>
            </w:r>
          </w:p>
        </w:tc>
        <w:tc>
          <w:tcPr>
            <w:tcW w:w="1783" w:type="pct"/>
            <w:gridSpan w:val="2"/>
          </w:tcPr>
          <w:p w14:paraId="4E97F97F" w14:textId="759563F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&lt;</w:t>
            </w:r>
            <w:proofErr w:type="spellStart"/>
            <w:r w:rsidRPr="00FA6E24">
              <w:t>CodSubprog</w:t>
            </w:r>
            <w:proofErr w:type="spellEnd"/>
            <w:r w:rsidRPr="00FA6E24">
              <w:t>&gt;</w:t>
            </w:r>
          </w:p>
        </w:tc>
        <w:tc>
          <w:tcPr>
            <w:tcW w:w="2055" w:type="pct"/>
            <w:gridSpan w:val="3"/>
          </w:tcPr>
          <w:p w14:paraId="374B4FDC" w14:textId="627857A6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Código Subprograma</w:t>
            </w:r>
          </w:p>
        </w:tc>
        <w:tc>
          <w:tcPr>
            <w:tcW w:w="414" w:type="pct"/>
          </w:tcPr>
          <w:p w14:paraId="5F4372C7" w14:textId="283112A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[</w:t>
            </w:r>
            <w:proofErr w:type="gramStart"/>
            <w:r w:rsidRPr="00FA6E24">
              <w:t>0..</w:t>
            </w:r>
            <w:proofErr w:type="gramEnd"/>
            <w:r w:rsidRPr="00FA6E24">
              <w:t>1]</w:t>
            </w:r>
          </w:p>
        </w:tc>
        <w:tc>
          <w:tcPr>
            <w:tcW w:w="403" w:type="pct"/>
          </w:tcPr>
          <w:p w14:paraId="39971D8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</w:pPr>
          </w:p>
        </w:tc>
      </w:tr>
      <w:tr w:rsidR="00FA6E24" w:rsidRPr="00FA6E24" w14:paraId="18779255" w14:textId="77777777" w:rsidTr="001F2942">
        <w:tc>
          <w:tcPr>
            <w:tcW w:w="345" w:type="pct"/>
            <w:vAlign w:val="bottom"/>
          </w:tcPr>
          <w:p w14:paraId="64BEB087" w14:textId="5C279EEB" w:rsidR="00FA6E24" w:rsidRPr="00AA05F2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</w:pPr>
            <w:r w:rsidRPr="00AA05F2">
              <w:rPr>
                <w:rFonts w:asciiTheme="minorHAnsi" w:hAnsiTheme="minorHAnsi"/>
              </w:rPr>
              <w:t>74</w:t>
            </w:r>
          </w:p>
        </w:tc>
        <w:tc>
          <w:tcPr>
            <w:tcW w:w="1783" w:type="pct"/>
            <w:gridSpan w:val="2"/>
          </w:tcPr>
          <w:p w14:paraId="02871E70" w14:textId="671498AC" w:rsidR="00FA6E24" w:rsidRPr="00AA05F2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t>&lt;</w:t>
            </w:r>
            <w:proofErr w:type="spellStart"/>
            <w:r w:rsidRPr="00AA05F2">
              <w:t>PercJurosEncargoFinanc</w:t>
            </w:r>
            <w:proofErr w:type="spellEnd"/>
            <w:r w:rsidRPr="00AA05F2">
              <w:t>&gt;</w:t>
            </w:r>
          </w:p>
        </w:tc>
        <w:tc>
          <w:tcPr>
            <w:tcW w:w="2055" w:type="pct"/>
            <w:gridSpan w:val="3"/>
          </w:tcPr>
          <w:p w14:paraId="14A757AD" w14:textId="0EA03890" w:rsidR="00FA6E24" w:rsidRPr="00AA05F2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t>Percentual Juros Encargos Financeiros</w:t>
            </w:r>
          </w:p>
        </w:tc>
        <w:tc>
          <w:tcPr>
            <w:tcW w:w="414" w:type="pct"/>
          </w:tcPr>
          <w:p w14:paraId="72DB4909" w14:textId="62E6DCAA" w:rsidR="00FA6E24" w:rsidRPr="00AA05F2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t>[</w:t>
            </w:r>
            <w:proofErr w:type="gramStart"/>
            <w:r w:rsidR="00337F0E" w:rsidRPr="00AA05F2">
              <w:t>0</w:t>
            </w:r>
            <w:r w:rsidRPr="00AA05F2">
              <w:t>..</w:t>
            </w:r>
            <w:proofErr w:type="gramEnd"/>
            <w:r w:rsidRPr="00AA05F2">
              <w:t>1]</w:t>
            </w:r>
          </w:p>
        </w:tc>
        <w:tc>
          <w:tcPr>
            <w:tcW w:w="403" w:type="pct"/>
          </w:tcPr>
          <w:p w14:paraId="618DD02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4F658F" w:rsidRPr="00FA6E24" w14:paraId="7716D72E" w14:textId="77777777" w:rsidTr="001F2942">
        <w:tc>
          <w:tcPr>
            <w:tcW w:w="345" w:type="pct"/>
            <w:vAlign w:val="bottom"/>
          </w:tcPr>
          <w:p w14:paraId="3E14FB2D" w14:textId="7CBC6BF7" w:rsidR="004F658F" w:rsidRPr="00AA05F2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A05F2">
              <w:rPr>
                <w:rFonts w:asciiTheme="minorHAnsi" w:hAnsiTheme="minorHAnsi"/>
              </w:rPr>
              <w:t>75</w:t>
            </w:r>
          </w:p>
        </w:tc>
        <w:tc>
          <w:tcPr>
            <w:tcW w:w="1783" w:type="pct"/>
            <w:gridSpan w:val="2"/>
          </w:tcPr>
          <w:p w14:paraId="45F4C504" w14:textId="2237D588" w:rsidR="004F658F" w:rsidRPr="00AA05F2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t>&lt;</w:t>
            </w:r>
            <w:proofErr w:type="spellStart"/>
            <w:r w:rsidRPr="00AA05F2">
              <w:t>PercBonusCAR</w:t>
            </w:r>
            <w:proofErr w:type="spellEnd"/>
            <w:r w:rsidRPr="00AA05F2">
              <w:t>&gt;</w:t>
            </w:r>
          </w:p>
        </w:tc>
        <w:tc>
          <w:tcPr>
            <w:tcW w:w="2055" w:type="pct"/>
            <w:gridSpan w:val="3"/>
          </w:tcPr>
          <w:p w14:paraId="5A36F1DC" w14:textId="53077A4D" w:rsidR="004F658F" w:rsidRPr="00AA05F2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rPr>
                <w:rFonts w:asciiTheme="minorHAnsi" w:hAnsiTheme="minorHAnsi"/>
              </w:rPr>
              <w:t>Percentual Bônus CAR</w:t>
            </w:r>
          </w:p>
        </w:tc>
        <w:tc>
          <w:tcPr>
            <w:tcW w:w="414" w:type="pct"/>
          </w:tcPr>
          <w:p w14:paraId="08E962BC" w14:textId="60EBC924" w:rsidR="004F658F" w:rsidRPr="00AA05F2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rPr>
                <w:rFonts w:asciiTheme="minorHAnsi" w:hAnsiTheme="minorHAnsi"/>
              </w:rPr>
              <w:t>[</w:t>
            </w:r>
            <w:proofErr w:type="gramStart"/>
            <w:r w:rsidRPr="00AA05F2">
              <w:rPr>
                <w:rFonts w:asciiTheme="minorHAnsi" w:hAnsiTheme="minorHAnsi"/>
              </w:rPr>
              <w:t>0..</w:t>
            </w:r>
            <w:proofErr w:type="gramEnd"/>
            <w:r w:rsidRPr="00AA05F2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7C7D89A7" w14:textId="77777777" w:rsidR="004F658F" w:rsidRPr="00FA6E24" w:rsidRDefault="004F658F" w:rsidP="004F658F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B567CE" w:rsidRPr="00B567CE" w14:paraId="10F15100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14E07A" w14:textId="227FE1F4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7E4C04">
              <w:rPr>
                <w:rFonts w:asciiTheme="minorHAnsi" w:hAnsiTheme="minorHAnsi"/>
                <w:color w:val="FF0000"/>
              </w:rPr>
              <w:t>7</w:t>
            </w:r>
            <w:r w:rsidR="00493A45" w:rsidRPr="007E4C04">
              <w:rPr>
                <w:rFonts w:asciiTheme="minorHAnsi" w:hAnsiTheme="minorHAnsi"/>
                <w:color w:val="FF0000"/>
              </w:rPr>
              <w:t>6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46B62" w14:textId="29330DB8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&lt;Grupo_COR0005_Parcl&gt;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857E2" w14:textId="77777777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Grupo Parcela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0454D" w14:textId="77777777" w:rsidR="005921FA" w:rsidRPr="007E4C04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[</w:t>
            </w:r>
            <w:proofErr w:type="gramStart"/>
            <w:r w:rsidRPr="007E4C04">
              <w:rPr>
                <w:color w:val="FF0000"/>
              </w:rPr>
              <w:t>0..</w:t>
            </w:r>
            <w:proofErr w:type="gramEnd"/>
            <w:r w:rsidRPr="007E4C04">
              <w:rPr>
                <w:color w:val="FF0000"/>
              </w:rPr>
              <w:t>n]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F90C3" w14:textId="77777777" w:rsidR="005921FA" w:rsidRPr="00B567CE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</w:p>
        </w:tc>
      </w:tr>
      <w:tr w:rsidR="00B567CE" w:rsidRPr="00B567CE" w14:paraId="68D7E6EF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4BD1D68" w14:textId="2D203037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7E4C04">
              <w:rPr>
                <w:rFonts w:asciiTheme="minorHAnsi" w:hAnsiTheme="minorHAnsi"/>
                <w:color w:val="FF0000"/>
              </w:rPr>
              <w:t>7</w:t>
            </w:r>
            <w:r w:rsidR="00493A45" w:rsidRPr="007E4C04">
              <w:rPr>
                <w:rFonts w:asciiTheme="minorHAnsi" w:hAnsiTheme="minorHAnsi"/>
                <w:color w:val="FF0000"/>
              </w:rPr>
              <w:t>7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1DDF4C" w14:textId="77777777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&lt;</w:t>
            </w:r>
            <w:proofErr w:type="spellStart"/>
            <w:r w:rsidRPr="007E4C04">
              <w:rPr>
                <w:color w:val="FF0000"/>
              </w:rPr>
              <w:t>NumParcl</w:t>
            </w:r>
            <w:proofErr w:type="spellEnd"/>
            <w:r w:rsidRPr="007E4C04">
              <w:rPr>
                <w:color w:val="FF0000"/>
              </w:rPr>
              <w:t>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C2926" w14:textId="77777777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Número Parcela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355AB" w14:textId="77777777" w:rsidR="005921FA" w:rsidRPr="007E4C04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[</w:t>
            </w:r>
            <w:proofErr w:type="gramStart"/>
            <w:r w:rsidRPr="007E4C04">
              <w:rPr>
                <w:color w:val="FF0000"/>
              </w:rPr>
              <w:t>1..</w:t>
            </w:r>
            <w:proofErr w:type="gramEnd"/>
            <w:r w:rsidRPr="007E4C04">
              <w:rPr>
                <w:color w:val="FF0000"/>
              </w:rPr>
              <w:t>1]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A6A2B" w14:textId="77777777" w:rsidR="005921FA" w:rsidRPr="002A325F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B567CE" w:rsidRPr="00B567CE" w14:paraId="7DB32D48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DC34D92" w14:textId="12ADCF38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7E4C04">
              <w:rPr>
                <w:rFonts w:asciiTheme="minorHAnsi" w:hAnsiTheme="minorHAnsi"/>
                <w:color w:val="FF0000"/>
              </w:rPr>
              <w:t>7</w:t>
            </w:r>
            <w:r w:rsidR="00493A45" w:rsidRPr="007E4C04">
              <w:rPr>
                <w:rFonts w:asciiTheme="minorHAnsi" w:hAnsiTheme="minorHAnsi"/>
                <w:color w:val="FF0000"/>
              </w:rPr>
              <w:t>8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39F5A" w14:textId="77777777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&lt;</w:t>
            </w:r>
            <w:proofErr w:type="spellStart"/>
            <w:r w:rsidRPr="007E4C04">
              <w:rPr>
                <w:color w:val="FF0000"/>
              </w:rPr>
              <w:t>DtPrvPgto</w:t>
            </w:r>
            <w:proofErr w:type="spellEnd"/>
            <w:r w:rsidRPr="007E4C04">
              <w:rPr>
                <w:color w:val="FF0000"/>
              </w:rPr>
              <w:t>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4F3D9" w14:textId="77777777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Data Previsão Pagamento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8F7E" w14:textId="77777777" w:rsidR="005921FA" w:rsidRPr="007E4C04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[</w:t>
            </w:r>
            <w:proofErr w:type="gramStart"/>
            <w:r w:rsidRPr="007E4C04">
              <w:rPr>
                <w:color w:val="FF0000"/>
              </w:rPr>
              <w:t>1..</w:t>
            </w:r>
            <w:proofErr w:type="gramEnd"/>
            <w:r w:rsidRPr="007E4C04">
              <w:rPr>
                <w:color w:val="FF0000"/>
              </w:rPr>
              <w:t>1]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CAF70" w14:textId="77777777" w:rsidR="005921FA" w:rsidRPr="002A325F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B567CE" w:rsidRPr="00B567CE" w14:paraId="0E096171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DDD1BF0" w14:textId="7F5C5989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7E4C04">
              <w:rPr>
                <w:rFonts w:asciiTheme="minorHAnsi" w:hAnsiTheme="minorHAnsi"/>
                <w:color w:val="FF0000"/>
              </w:rPr>
              <w:t>7</w:t>
            </w:r>
            <w:r w:rsidR="00493A45" w:rsidRPr="007E4C04">
              <w:rPr>
                <w:rFonts w:asciiTheme="minorHAnsi" w:hAnsiTheme="minorHAnsi"/>
                <w:color w:val="FF0000"/>
              </w:rPr>
              <w:t>9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5BEE7" w14:textId="77777777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&lt;</w:t>
            </w:r>
            <w:proofErr w:type="spellStart"/>
            <w:r w:rsidRPr="007E4C04">
              <w:rPr>
                <w:color w:val="FF0000"/>
              </w:rPr>
              <w:t>VlrPrincipalParcl</w:t>
            </w:r>
            <w:proofErr w:type="spellEnd"/>
            <w:r w:rsidRPr="007E4C04">
              <w:rPr>
                <w:color w:val="FF0000"/>
              </w:rPr>
              <w:t>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F948EF" w14:textId="77777777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Valor Principal Parcela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FC853" w14:textId="77777777" w:rsidR="005921FA" w:rsidRPr="007E4C04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[</w:t>
            </w:r>
            <w:proofErr w:type="gramStart"/>
            <w:r w:rsidRPr="007E4C04">
              <w:rPr>
                <w:color w:val="FF0000"/>
              </w:rPr>
              <w:t>1..</w:t>
            </w:r>
            <w:proofErr w:type="gramEnd"/>
            <w:r w:rsidRPr="007E4C04">
              <w:rPr>
                <w:color w:val="FF0000"/>
              </w:rPr>
              <w:t>1]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4E746" w14:textId="77777777" w:rsidR="005921FA" w:rsidRPr="002A325F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B567CE" w:rsidRPr="00B567CE" w14:paraId="7C23D162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8EBECF1" w14:textId="5455003E" w:rsidR="005921FA" w:rsidRPr="007E4C04" w:rsidRDefault="00493A45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7E4C04">
              <w:rPr>
                <w:rFonts w:asciiTheme="minorHAnsi" w:hAnsiTheme="minorHAnsi"/>
                <w:color w:val="FF0000"/>
              </w:rPr>
              <w:t>80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D9891" w14:textId="32873F09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&lt;/Grupo_COR0005_Parcl&gt;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2C34D" w14:textId="77777777" w:rsidR="005921FA" w:rsidRPr="007E4C04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Fim Grupo Parcela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B2587" w14:textId="77777777" w:rsidR="005921FA" w:rsidRPr="007E4C04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[</w:t>
            </w:r>
            <w:proofErr w:type="gramStart"/>
            <w:r w:rsidRPr="007E4C04">
              <w:rPr>
                <w:color w:val="FF0000"/>
              </w:rPr>
              <w:t>0..</w:t>
            </w:r>
            <w:proofErr w:type="gramEnd"/>
            <w:r w:rsidRPr="007E4C04">
              <w:rPr>
                <w:color w:val="FF0000"/>
              </w:rPr>
              <w:t>n]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BB3F6" w14:textId="77777777" w:rsidR="005921FA" w:rsidRPr="002A325F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1F2942" w:rsidRPr="00196006" w14:paraId="764CC272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FEB268" w14:textId="4F90FB71" w:rsidR="00196006" w:rsidRPr="007E4C04" w:rsidRDefault="00196006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7E4C04">
              <w:rPr>
                <w:rFonts w:asciiTheme="minorHAnsi" w:hAnsiTheme="minorHAnsi"/>
                <w:color w:val="FF0000"/>
              </w:rPr>
              <w:t>81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F4A52" w14:textId="28E8AB16" w:rsidR="00196006" w:rsidRPr="007E4C04" w:rsidRDefault="00196006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&lt;</w:t>
            </w:r>
            <w:proofErr w:type="spellStart"/>
            <w:r w:rsidRPr="007E4C04">
              <w:rPr>
                <w:color w:val="FF0000"/>
              </w:rPr>
              <w:t>CNPJBaseInstExigldd</w:t>
            </w:r>
            <w:proofErr w:type="spellEnd"/>
            <w:r w:rsidRPr="007E4C04">
              <w:rPr>
                <w:color w:val="FF0000"/>
              </w:rPr>
              <w:t>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32672" w14:textId="64E00590" w:rsidR="00196006" w:rsidRPr="007E4C04" w:rsidRDefault="00196006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color w:val="FF0000"/>
              </w:rPr>
              <w:t>CNPJ Base Instituição Exigibilidade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06CA98" w14:textId="23CF266F" w:rsidR="00196006" w:rsidRPr="007E4C04" w:rsidRDefault="00196006" w:rsidP="005921F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7E4C04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7E4C04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7E4C04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6E144" w14:textId="77777777" w:rsidR="00196006" w:rsidRPr="00196006" w:rsidRDefault="00196006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B567CE" w:rsidRPr="00B567CE" w14:paraId="03D6408F" w14:textId="77777777" w:rsidTr="001F2942">
        <w:tc>
          <w:tcPr>
            <w:tcW w:w="345" w:type="pct"/>
            <w:vAlign w:val="bottom"/>
          </w:tcPr>
          <w:p w14:paraId="5A237D26" w14:textId="26C00586" w:rsidR="004F658F" w:rsidRPr="00B567CE" w:rsidRDefault="00493A45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8</w:t>
            </w:r>
            <w:r w:rsidR="00AC4BFD">
              <w:rPr>
                <w:rFonts w:asciiTheme="minorHAnsi" w:hAnsiTheme="minorHAnsi"/>
              </w:rPr>
              <w:t>2</w:t>
            </w:r>
          </w:p>
        </w:tc>
        <w:tc>
          <w:tcPr>
            <w:tcW w:w="1783" w:type="pct"/>
            <w:gridSpan w:val="2"/>
            <w:vAlign w:val="bottom"/>
          </w:tcPr>
          <w:p w14:paraId="1E84FDA3" w14:textId="77777777" w:rsidR="004F658F" w:rsidRPr="00B567CE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&lt;/Grupo_COR0005_DestcFincmnt&gt;</w:t>
            </w:r>
          </w:p>
        </w:tc>
        <w:tc>
          <w:tcPr>
            <w:tcW w:w="2055" w:type="pct"/>
            <w:gridSpan w:val="3"/>
            <w:vAlign w:val="bottom"/>
          </w:tcPr>
          <w:p w14:paraId="6F032017" w14:textId="77777777" w:rsidR="004F658F" w:rsidRPr="00B567CE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Fim Grupo Destinação Financiamento </w:t>
            </w:r>
          </w:p>
        </w:tc>
        <w:tc>
          <w:tcPr>
            <w:tcW w:w="414" w:type="pct"/>
            <w:vAlign w:val="bottom"/>
          </w:tcPr>
          <w:p w14:paraId="65F3164D" w14:textId="77777777" w:rsidR="004F658F" w:rsidRPr="00B567CE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50]</w:t>
            </w:r>
          </w:p>
        </w:tc>
        <w:tc>
          <w:tcPr>
            <w:tcW w:w="403" w:type="pct"/>
          </w:tcPr>
          <w:p w14:paraId="39AB833B" w14:textId="77777777" w:rsidR="004F658F" w:rsidRPr="00B567CE" w:rsidRDefault="004F658F" w:rsidP="004F658F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63C41110" w14:textId="77777777" w:rsidTr="001F2942">
        <w:tc>
          <w:tcPr>
            <w:tcW w:w="345" w:type="pct"/>
            <w:vAlign w:val="bottom"/>
          </w:tcPr>
          <w:p w14:paraId="4D77646C" w14:textId="401D59D3" w:rsidR="004F658F" w:rsidRPr="00B567CE" w:rsidRDefault="00493A45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8</w:t>
            </w:r>
            <w:r w:rsidR="00AC4BFD">
              <w:rPr>
                <w:rFonts w:asciiTheme="minorHAnsi" w:hAnsiTheme="minorHAnsi"/>
              </w:rPr>
              <w:t>3</w:t>
            </w:r>
          </w:p>
        </w:tc>
        <w:tc>
          <w:tcPr>
            <w:tcW w:w="1783" w:type="pct"/>
            <w:gridSpan w:val="2"/>
            <w:vAlign w:val="bottom"/>
          </w:tcPr>
          <w:p w14:paraId="78545F18" w14:textId="77777777" w:rsidR="004F658F" w:rsidRPr="00B567CE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DtMovto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57D11015" w14:textId="77777777" w:rsidR="004F658F" w:rsidRPr="00B567CE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Data Movimento </w:t>
            </w:r>
          </w:p>
        </w:tc>
        <w:tc>
          <w:tcPr>
            <w:tcW w:w="414" w:type="pct"/>
            <w:vAlign w:val="bottom"/>
          </w:tcPr>
          <w:p w14:paraId="0A62D2EB" w14:textId="77777777" w:rsidR="004F658F" w:rsidRPr="00B567CE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0C423A52" w14:textId="77777777" w:rsidR="004F658F" w:rsidRPr="00B567CE" w:rsidRDefault="004F658F" w:rsidP="004F658F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</w:tbl>
    <w:p w14:paraId="755A7AE7" w14:textId="77777777" w:rsidR="001F2942" w:rsidRPr="003F7CCF" w:rsidRDefault="001F2942" w:rsidP="001F2942"/>
    <w:p w14:paraId="2B29D8F8" w14:textId="3A161345" w:rsidR="001F2942" w:rsidRPr="006A12A7" w:rsidRDefault="007C0F3B" w:rsidP="001F2942">
      <w:pPr>
        <w:pStyle w:val="Ttulo2"/>
        <w:ind w:left="426"/>
      </w:pPr>
      <w:bookmarkStart w:id="32" w:name="_Toc345421445"/>
      <w:bookmarkStart w:id="33" w:name="_Ref345429412"/>
      <w:bookmarkStart w:id="34" w:name="_Toc357165132"/>
      <w:bookmarkStart w:id="35" w:name="_Toc175581264"/>
      <w:r>
        <w:t>E</w:t>
      </w:r>
      <w:r w:rsidR="001F2942">
        <w:t>x</w:t>
      </w:r>
      <w:r w:rsidR="001F2942" w:rsidRPr="000D322B">
        <w:t>clusão</w:t>
      </w:r>
      <w:bookmarkEnd w:id="32"/>
      <w:bookmarkEnd w:id="33"/>
      <w:bookmarkEnd w:id="34"/>
      <w:bookmarkEnd w:id="35"/>
    </w:p>
    <w:p w14:paraId="336A0B7A" w14:textId="77777777" w:rsidR="00E128B1" w:rsidRDefault="00E128B1" w:rsidP="00E128B1">
      <w:pPr>
        <w:pStyle w:val="Ttulo3"/>
        <w:keepNext w:val="0"/>
        <w:ind w:left="709"/>
      </w:pPr>
      <w:bookmarkStart w:id="36" w:name="_Toc345421449"/>
      <w:bookmarkStart w:id="37" w:name="_Toc357165136"/>
      <w:bookmarkStart w:id="38" w:name="_Toc175581265"/>
      <w:r>
        <w:t>C</w:t>
      </w:r>
      <w:r w:rsidRPr="00B10649">
        <w:t>ampos</w:t>
      </w:r>
      <w:bookmarkEnd w:id="36"/>
      <w:bookmarkEnd w:id="37"/>
      <w:bookmarkEnd w:id="38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8"/>
        <w:gridCol w:w="2837"/>
        <w:gridCol w:w="5767"/>
      </w:tblGrid>
      <w:tr w:rsidR="00E128B1" w:rsidRPr="005071F5" w14:paraId="566BD372" w14:textId="77777777" w:rsidTr="00BB6B19">
        <w:tc>
          <w:tcPr>
            <w:tcW w:w="824" w:type="pct"/>
          </w:tcPr>
          <w:p w14:paraId="06470750" w14:textId="77777777" w:rsidR="00E128B1" w:rsidRPr="00842ADC" w:rsidRDefault="00E128B1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Nome</w:t>
            </w:r>
          </w:p>
        </w:tc>
        <w:tc>
          <w:tcPr>
            <w:tcW w:w="1377" w:type="pct"/>
          </w:tcPr>
          <w:p w14:paraId="6DF0402E" w14:textId="77777777" w:rsidR="00E128B1" w:rsidRPr="00842ADC" w:rsidRDefault="00E128B1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proofErr w:type="spellStart"/>
            <w:r w:rsidRPr="00842ADC">
              <w:rPr>
                <w:b/>
              </w:rPr>
              <w:t>Tag</w:t>
            </w:r>
            <w:proofErr w:type="spellEnd"/>
          </w:p>
        </w:tc>
        <w:tc>
          <w:tcPr>
            <w:tcW w:w="2799" w:type="pct"/>
          </w:tcPr>
          <w:p w14:paraId="34DB26CA" w14:textId="77777777" w:rsidR="00E128B1" w:rsidRPr="00842ADC" w:rsidRDefault="00E128B1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Mensagens impactadas</w:t>
            </w:r>
          </w:p>
        </w:tc>
      </w:tr>
      <w:tr w:rsidR="00E128B1" w:rsidRPr="003434AD" w14:paraId="4E618DC3" w14:textId="77777777" w:rsidTr="00BB6B19">
        <w:tc>
          <w:tcPr>
            <w:tcW w:w="824" w:type="pct"/>
          </w:tcPr>
          <w:p w14:paraId="019BA1DF" w14:textId="4FA1B2F1" w:rsidR="00E128B1" w:rsidRPr="003434AD" w:rsidRDefault="00965534" w:rsidP="00DD3D2D">
            <w:pPr>
              <w:spacing w:before="60" w:after="0" w:line="240" w:lineRule="auto"/>
              <w:ind w:left="57"/>
              <w:rPr>
                <w:bCs/>
              </w:rPr>
            </w:pPr>
            <w:r w:rsidRPr="00965534">
              <w:rPr>
                <w:bCs/>
              </w:rPr>
              <w:t>Tipo Composição</w:t>
            </w:r>
          </w:p>
        </w:tc>
        <w:tc>
          <w:tcPr>
            <w:tcW w:w="1377" w:type="pct"/>
          </w:tcPr>
          <w:p w14:paraId="4A9D993D" w14:textId="0EC25D44" w:rsidR="00E128B1" w:rsidRPr="003434AD" w:rsidRDefault="00965534" w:rsidP="00DD3D2D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 w:rsidRPr="00965534">
              <w:rPr>
                <w:bCs/>
              </w:rPr>
              <w:t>TpCompsc</w:t>
            </w:r>
            <w:proofErr w:type="spellEnd"/>
          </w:p>
        </w:tc>
        <w:tc>
          <w:tcPr>
            <w:tcW w:w="2799" w:type="pct"/>
          </w:tcPr>
          <w:p w14:paraId="1B0C9FF7" w14:textId="32926ABA" w:rsidR="00E128B1" w:rsidRPr="003434AD" w:rsidRDefault="00965534" w:rsidP="00DD3D2D">
            <w:pPr>
              <w:spacing w:before="60" w:after="0" w:line="240" w:lineRule="auto"/>
              <w:ind w:left="57"/>
              <w:rPr>
                <w:bCs/>
              </w:rPr>
            </w:pPr>
            <w:r w:rsidRPr="00965534">
              <w:rPr>
                <w:bCs/>
              </w:rPr>
              <w:t>COR0004</w:t>
            </w:r>
          </w:p>
        </w:tc>
      </w:tr>
      <w:tr w:rsidR="00965534" w:rsidRPr="003434AD" w14:paraId="6C15127A" w14:textId="77777777" w:rsidTr="00BB6B19">
        <w:tc>
          <w:tcPr>
            <w:tcW w:w="824" w:type="pct"/>
          </w:tcPr>
          <w:p w14:paraId="60F6C355" w14:textId="72389039" w:rsidR="00965534" w:rsidRPr="00965534" w:rsidRDefault="00965534" w:rsidP="00DD3D2D">
            <w:pPr>
              <w:spacing w:before="60" w:after="0" w:line="240" w:lineRule="auto"/>
              <w:ind w:left="57"/>
              <w:rPr>
                <w:bCs/>
              </w:rPr>
            </w:pPr>
            <w:r w:rsidRPr="00965534">
              <w:rPr>
                <w:bCs/>
              </w:rPr>
              <w:t>Número Ordem Destinação Nova</w:t>
            </w:r>
          </w:p>
        </w:tc>
        <w:tc>
          <w:tcPr>
            <w:tcW w:w="1377" w:type="pct"/>
          </w:tcPr>
          <w:p w14:paraId="75B087B7" w14:textId="72D36033" w:rsidR="00965534" w:rsidRPr="00965534" w:rsidRDefault="00965534" w:rsidP="00DD3D2D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 w:rsidRPr="00965534">
              <w:rPr>
                <w:bCs/>
              </w:rPr>
              <w:t>NumOrdemDestcNov</w:t>
            </w:r>
            <w:proofErr w:type="spellEnd"/>
          </w:p>
        </w:tc>
        <w:tc>
          <w:tcPr>
            <w:tcW w:w="2799" w:type="pct"/>
          </w:tcPr>
          <w:p w14:paraId="105370A5" w14:textId="2E064647" w:rsidR="00965534" w:rsidRPr="00965534" w:rsidRDefault="00965534" w:rsidP="00DD3D2D">
            <w:pPr>
              <w:spacing w:before="60" w:after="0" w:line="240" w:lineRule="auto"/>
              <w:ind w:left="57"/>
              <w:rPr>
                <w:bCs/>
              </w:rPr>
            </w:pPr>
            <w:r w:rsidRPr="00965534">
              <w:rPr>
                <w:bCs/>
              </w:rPr>
              <w:t>COR0004</w:t>
            </w:r>
          </w:p>
        </w:tc>
      </w:tr>
    </w:tbl>
    <w:p w14:paraId="0F88532D" w14:textId="77777777" w:rsidR="00E128B1" w:rsidRPr="003F7CCF" w:rsidRDefault="00E128B1" w:rsidP="00E128B1">
      <w:bookmarkStart w:id="39" w:name="_Toc345421450"/>
    </w:p>
    <w:p w14:paraId="7BEB96F2" w14:textId="77777777" w:rsidR="00E128B1" w:rsidRDefault="00E128B1" w:rsidP="00E128B1">
      <w:pPr>
        <w:pStyle w:val="Ttulo3"/>
        <w:keepNext w:val="0"/>
        <w:ind w:left="709"/>
      </w:pPr>
      <w:bookmarkStart w:id="40" w:name="_Toc357165137"/>
      <w:bookmarkStart w:id="41" w:name="_Toc175581266"/>
      <w:r>
        <w:t>Tipos</w:t>
      </w:r>
      <w:bookmarkEnd w:id="39"/>
      <w:bookmarkEnd w:id="40"/>
      <w:bookmarkEnd w:id="4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5"/>
        <w:gridCol w:w="2516"/>
        <w:gridCol w:w="5271"/>
      </w:tblGrid>
      <w:tr w:rsidR="00E128B1" w:rsidRPr="005071F5" w14:paraId="2A9A59A0" w14:textId="77777777" w:rsidTr="00BB6B19">
        <w:tc>
          <w:tcPr>
            <w:tcW w:w="1221" w:type="pct"/>
          </w:tcPr>
          <w:p w14:paraId="180ACB8F" w14:textId="77777777" w:rsidR="00E128B1" w:rsidRPr="00842ADC" w:rsidRDefault="00E128B1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Tipo</w:t>
            </w:r>
          </w:p>
        </w:tc>
        <w:tc>
          <w:tcPr>
            <w:tcW w:w="1221" w:type="pct"/>
          </w:tcPr>
          <w:p w14:paraId="712FFA59" w14:textId="77777777" w:rsidR="00E128B1" w:rsidRPr="00842ADC" w:rsidRDefault="00E128B1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Campos impactados</w:t>
            </w:r>
          </w:p>
        </w:tc>
        <w:tc>
          <w:tcPr>
            <w:tcW w:w="2558" w:type="pct"/>
          </w:tcPr>
          <w:p w14:paraId="58A41A86" w14:textId="77777777" w:rsidR="00E128B1" w:rsidRPr="00842ADC" w:rsidRDefault="00E128B1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Mensagens impactadas</w:t>
            </w:r>
          </w:p>
        </w:tc>
      </w:tr>
      <w:tr w:rsidR="00E128B1" w:rsidRPr="003434AD" w14:paraId="6E881833" w14:textId="77777777" w:rsidTr="00BB6B19">
        <w:tc>
          <w:tcPr>
            <w:tcW w:w="1221" w:type="pct"/>
          </w:tcPr>
          <w:p w14:paraId="7E6D2BE2" w14:textId="39039F9C" w:rsidR="00E128B1" w:rsidRPr="003434AD" w:rsidRDefault="00640821" w:rsidP="00DD3D2D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 w:rsidRPr="00640821">
              <w:rPr>
                <w:bCs/>
              </w:rPr>
              <w:t>TpCompsc</w:t>
            </w:r>
            <w:proofErr w:type="spellEnd"/>
          </w:p>
        </w:tc>
        <w:tc>
          <w:tcPr>
            <w:tcW w:w="1221" w:type="pct"/>
          </w:tcPr>
          <w:p w14:paraId="3D39785C" w14:textId="3B184B15" w:rsidR="00E128B1" w:rsidRPr="003434AD" w:rsidRDefault="00640821" w:rsidP="00DD3D2D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 w:rsidRPr="00640821">
              <w:rPr>
                <w:bCs/>
              </w:rPr>
              <w:t>TpCompsc</w:t>
            </w:r>
            <w:proofErr w:type="spellEnd"/>
          </w:p>
        </w:tc>
        <w:tc>
          <w:tcPr>
            <w:tcW w:w="2558" w:type="pct"/>
          </w:tcPr>
          <w:p w14:paraId="60CB339E" w14:textId="1B4BD108" w:rsidR="00E128B1" w:rsidRPr="003434AD" w:rsidRDefault="00640821" w:rsidP="00DD3D2D">
            <w:pPr>
              <w:spacing w:before="60" w:after="0" w:line="240" w:lineRule="auto"/>
              <w:ind w:left="57"/>
              <w:rPr>
                <w:bCs/>
              </w:rPr>
            </w:pPr>
            <w:r w:rsidRPr="00640821">
              <w:rPr>
                <w:bCs/>
              </w:rPr>
              <w:t>COR0004</w:t>
            </w:r>
          </w:p>
        </w:tc>
      </w:tr>
    </w:tbl>
    <w:p w14:paraId="76155AA1" w14:textId="77777777" w:rsidR="00E128B1" w:rsidRPr="003F7CCF" w:rsidRDefault="00E128B1" w:rsidP="00E128B1">
      <w:bookmarkStart w:id="42" w:name="_Toc345421451"/>
    </w:p>
    <w:p w14:paraId="7232BE3D" w14:textId="77777777" w:rsidR="00E128B1" w:rsidRDefault="00E128B1" w:rsidP="00E128B1">
      <w:pPr>
        <w:pStyle w:val="Ttulo3"/>
        <w:keepNext w:val="0"/>
        <w:ind w:left="709"/>
      </w:pPr>
      <w:bookmarkStart w:id="43" w:name="_Toc357165141"/>
      <w:bookmarkStart w:id="44" w:name="_Toc175581267"/>
      <w:bookmarkEnd w:id="42"/>
      <w:r w:rsidRPr="00383F77">
        <w:lastRenderedPageBreak/>
        <w:t>Eventos</w:t>
      </w:r>
      <w:bookmarkEnd w:id="43"/>
      <w:bookmarkEnd w:id="44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2"/>
        <w:gridCol w:w="2510"/>
      </w:tblGrid>
      <w:tr w:rsidR="00E128B1" w:rsidRPr="005071F5" w14:paraId="25A7B43A" w14:textId="77777777" w:rsidTr="004B44DC">
        <w:tc>
          <w:tcPr>
            <w:tcW w:w="3782" w:type="pct"/>
          </w:tcPr>
          <w:p w14:paraId="1FB92EEF" w14:textId="77777777" w:rsidR="00E128B1" w:rsidRPr="00E8161F" w:rsidRDefault="00E128B1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Evento</w:t>
            </w:r>
          </w:p>
        </w:tc>
        <w:tc>
          <w:tcPr>
            <w:tcW w:w="1218" w:type="pct"/>
          </w:tcPr>
          <w:p w14:paraId="1E4A5B92" w14:textId="77777777" w:rsidR="00E128B1" w:rsidRPr="00E8161F" w:rsidRDefault="00E128B1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E8161F">
              <w:rPr>
                <w:b/>
              </w:rPr>
              <w:t>Códigos das Mensagens</w:t>
            </w:r>
          </w:p>
        </w:tc>
      </w:tr>
      <w:tr w:rsidR="00E128B1" w:rsidRPr="0029631A" w14:paraId="5F786A65" w14:textId="77777777" w:rsidTr="004B44DC">
        <w:tc>
          <w:tcPr>
            <w:tcW w:w="3782" w:type="pct"/>
          </w:tcPr>
          <w:p w14:paraId="2DB9D3C9" w14:textId="6F9A7623" w:rsidR="00E128B1" w:rsidRPr="0029631A" w:rsidRDefault="004B44DC" w:rsidP="00DD3D2D">
            <w:pPr>
              <w:spacing w:before="60" w:after="0" w:line="240" w:lineRule="auto"/>
              <w:ind w:left="57"/>
              <w:rPr>
                <w:bCs/>
              </w:rPr>
            </w:pPr>
            <w:r w:rsidRPr="004B44DC">
              <w:rPr>
                <w:bCs/>
              </w:rPr>
              <w:t>COR0004 - IF requisita alteração na composição das destinações de financiamento de uma Cédula de Crédito Rural</w:t>
            </w:r>
          </w:p>
        </w:tc>
        <w:tc>
          <w:tcPr>
            <w:tcW w:w="1218" w:type="pct"/>
          </w:tcPr>
          <w:p w14:paraId="4CFEA122" w14:textId="04075D0E" w:rsidR="00E128B1" w:rsidRPr="0029631A" w:rsidRDefault="004B44DC" w:rsidP="00DD3D2D">
            <w:pPr>
              <w:spacing w:before="60" w:after="0" w:line="240" w:lineRule="auto"/>
              <w:ind w:left="57"/>
              <w:rPr>
                <w:bCs/>
              </w:rPr>
            </w:pPr>
            <w:r w:rsidRPr="004B44DC">
              <w:rPr>
                <w:bCs/>
              </w:rPr>
              <w:t>COR0004</w:t>
            </w:r>
            <w:r w:rsidR="00B448DB">
              <w:rPr>
                <w:bCs/>
              </w:rPr>
              <w:t xml:space="preserve"> e COR0004R1</w:t>
            </w:r>
          </w:p>
        </w:tc>
      </w:tr>
    </w:tbl>
    <w:p w14:paraId="60CB66C4" w14:textId="763246F7" w:rsidR="00596F77" w:rsidRPr="00B567CE" w:rsidRDefault="00596F77" w:rsidP="00C633FD"/>
    <w:p w14:paraId="022C0BA7" w14:textId="74EA758D" w:rsidR="00F020DD" w:rsidRPr="00954F81" w:rsidRDefault="007C0F3B" w:rsidP="00A86D2D">
      <w:pPr>
        <w:pStyle w:val="Ttulo2"/>
        <w:ind w:left="426"/>
      </w:pPr>
      <w:bookmarkStart w:id="45" w:name="_Toc175581268"/>
      <w:bookmarkEnd w:id="16"/>
      <w:r>
        <w:t>V</w:t>
      </w:r>
      <w:r w:rsidR="00954F81" w:rsidRPr="00954F81">
        <w:t>ersão do catálogo</w:t>
      </w:r>
      <w:bookmarkEnd w:id="45"/>
    </w:p>
    <w:p w14:paraId="022C0BA8" w14:textId="421FC06A" w:rsidR="003D35F3" w:rsidRDefault="00621106" w:rsidP="1A609315">
      <w:r w:rsidRPr="00621106">
        <w:rPr>
          <w:rFonts w:asciiTheme="minorHAnsi" w:hAnsiTheme="minorHAnsi"/>
          <w:iCs/>
          <w:lang w:bidi="ar-SA"/>
        </w:rPr>
        <w:t xml:space="preserve">A </w:t>
      </w:r>
      <w:r w:rsidR="00AC2009">
        <w:rPr>
          <w:rFonts w:asciiTheme="minorHAnsi" w:hAnsiTheme="minorHAnsi"/>
          <w:iCs/>
          <w:lang w:bidi="ar-SA"/>
        </w:rPr>
        <w:t>requisição</w:t>
      </w:r>
      <w:r w:rsidRPr="00621106">
        <w:rPr>
          <w:rFonts w:asciiTheme="minorHAnsi" w:hAnsiTheme="minorHAnsi"/>
          <w:iCs/>
          <w:lang w:bidi="ar-SA"/>
        </w:rPr>
        <w:t xml:space="preserve"> será implantada dentro dos prazos previstos para a versão </w:t>
      </w:r>
      <w:r w:rsidR="0075055A">
        <w:rPr>
          <w:rFonts w:asciiTheme="minorHAnsi" w:hAnsiTheme="minorHAnsi"/>
          <w:iCs/>
          <w:lang w:bidi="ar-SA"/>
        </w:rPr>
        <w:t>5</w:t>
      </w:r>
      <w:r w:rsidRPr="00621106">
        <w:rPr>
          <w:rFonts w:asciiTheme="minorHAnsi" w:hAnsiTheme="minorHAnsi"/>
          <w:iCs/>
          <w:lang w:bidi="ar-SA"/>
        </w:rPr>
        <w:t>.</w:t>
      </w:r>
      <w:r w:rsidR="0075055A">
        <w:rPr>
          <w:rFonts w:asciiTheme="minorHAnsi" w:hAnsiTheme="minorHAnsi"/>
          <w:iCs/>
          <w:lang w:bidi="ar-SA"/>
        </w:rPr>
        <w:t>0</w:t>
      </w:r>
      <w:r w:rsidR="00AD7B75">
        <w:rPr>
          <w:rFonts w:asciiTheme="minorHAnsi" w:hAnsiTheme="minorHAnsi"/>
          <w:iCs/>
          <w:lang w:bidi="ar-SA"/>
        </w:rPr>
        <w:t>9</w:t>
      </w:r>
      <w:r w:rsidRPr="00621106">
        <w:rPr>
          <w:rFonts w:asciiTheme="minorHAnsi" w:hAnsiTheme="minorHAnsi"/>
          <w:iCs/>
          <w:lang w:bidi="ar-SA"/>
        </w:rPr>
        <w:t xml:space="preserve"> do Catálogo de Serviços do SFN.</w:t>
      </w:r>
    </w:p>
    <w:sectPr w:rsidR="003D35F3" w:rsidSect="00B51DBA">
      <w:headerReference w:type="default" r:id="rId17"/>
      <w:footerReference w:type="default" r:id="rId18"/>
      <w:pgSz w:w="12240" w:h="15840" w:code="1"/>
      <w:pgMar w:top="1068" w:right="1077" w:bottom="1440" w:left="851" w:header="709" w:footer="25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CFB3C6" w14:textId="77777777" w:rsidR="009B2402" w:rsidRDefault="009B2402">
      <w:r>
        <w:separator/>
      </w:r>
    </w:p>
  </w:endnote>
  <w:endnote w:type="continuationSeparator" w:id="0">
    <w:p w14:paraId="0F7158CA" w14:textId="77777777" w:rsidR="009B2402" w:rsidRDefault="009B2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umanst521 BT">
    <w:altName w:val="Tahoma"/>
    <w:charset w:val="00"/>
    <w:family w:val="swiss"/>
    <w:pitch w:val="variable"/>
    <w:sig w:usb0="00000007" w:usb1="00000000" w:usb2="00000000" w:usb3="00000000" w:csb0="0000001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C0BAE" w14:textId="77777777" w:rsidR="0025563C" w:rsidRDefault="0025563C" w:rsidP="00F05C3B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22C0BAF" w14:textId="77777777" w:rsidR="0025563C" w:rsidRDefault="0025563C" w:rsidP="00B603BE">
    <w:pPr>
      <w:pStyle w:val="Rodap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464" w:type="dxa"/>
      <w:tblLook w:val="04A0" w:firstRow="1" w:lastRow="0" w:firstColumn="1" w:lastColumn="0" w:noHBand="0" w:noVBand="1"/>
    </w:tblPr>
    <w:tblGrid>
      <w:gridCol w:w="2994"/>
      <w:gridCol w:w="2995"/>
      <w:gridCol w:w="3475"/>
    </w:tblGrid>
    <w:tr w:rsidR="0025563C" w:rsidRPr="00BC1425" w14:paraId="022C0BB4" w14:textId="77777777" w:rsidTr="00A1604D">
      <w:tc>
        <w:tcPr>
          <w:tcW w:w="2994" w:type="dxa"/>
        </w:tcPr>
        <w:p w14:paraId="022C0BB0" w14:textId="4FC73570" w:rsidR="0025563C" w:rsidRPr="007E12C0" w:rsidRDefault="0025563C" w:rsidP="00A74CBD">
          <w:pPr>
            <w:spacing w:before="0" w:after="0"/>
            <w:rPr>
              <w:rFonts w:ascii="Arial" w:hAnsi="Arial"/>
              <w:sz w:val="16"/>
            </w:rPr>
          </w:pPr>
          <w:r w:rsidRPr="007E12C0">
            <w:rPr>
              <w:rFonts w:ascii="Arial" w:hAnsi="Arial"/>
              <w:i/>
              <w:sz w:val="16"/>
            </w:rPr>
            <w:t xml:space="preserve">Banco Central do Brasil, </w:t>
          </w:r>
          <w:r w:rsidRPr="007E12C0">
            <w:rPr>
              <w:rFonts w:ascii="Arial" w:hAnsi="Arial"/>
              <w:i/>
              <w:sz w:val="16"/>
            </w:rPr>
            <w:fldChar w:fldCharType="begin"/>
          </w:r>
          <w:r w:rsidRPr="007E12C0">
            <w:rPr>
              <w:rFonts w:ascii="Arial" w:hAnsi="Arial"/>
              <w:i/>
              <w:sz w:val="16"/>
            </w:rPr>
            <w:instrText xml:space="preserve"> DATE  \@ "yyyy"  \* MERGEFORMAT </w:instrText>
          </w:r>
          <w:r w:rsidRPr="007E12C0">
            <w:rPr>
              <w:rFonts w:ascii="Arial" w:hAnsi="Arial"/>
              <w:i/>
              <w:sz w:val="16"/>
            </w:rPr>
            <w:fldChar w:fldCharType="separate"/>
          </w:r>
          <w:r w:rsidR="00230FA4">
            <w:rPr>
              <w:rFonts w:ascii="Arial" w:hAnsi="Arial"/>
              <w:i/>
              <w:noProof/>
              <w:sz w:val="16"/>
            </w:rPr>
            <w:t>2024</w:t>
          </w:r>
          <w:r w:rsidRPr="007E12C0">
            <w:rPr>
              <w:rFonts w:ascii="Arial" w:hAnsi="Arial"/>
              <w:i/>
              <w:sz w:val="16"/>
            </w:rPr>
            <w:fldChar w:fldCharType="end"/>
          </w:r>
        </w:p>
      </w:tc>
      <w:tc>
        <w:tcPr>
          <w:tcW w:w="2995" w:type="dxa"/>
        </w:tcPr>
        <w:p w14:paraId="022C0BB1" w14:textId="77777777" w:rsidR="0025563C" w:rsidRPr="007E12C0" w:rsidRDefault="0025563C" w:rsidP="00A74CBD">
          <w:pPr>
            <w:spacing w:before="0" w:after="0"/>
            <w:jc w:val="center"/>
            <w:rPr>
              <w:rFonts w:ascii="Arial" w:hAnsi="Arial"/>
              <w:i/>
              <w:sz w:val="16"/>
            </w:rPr>
          </w:pPr>
          <w:r w:rsidRPr="007E12C0">
            <w:rPr>
              <w:rFonts w:ascii="Arial" w:hAnsi="Arial"/>
              <w:sz w:val="16"/>
            </w:rPr>
            <w:t xml:space="preserve">Página </w:t>
          </w:r>
          <w:r w:rsidRPr="007E12C0">
            <w:rPr>
              <w:rFonts w:ascii="Arial" w:hAnsi="Arial"/>
              <w:sz w:val="16"/>
            </w:rPr>
            <w:fldChar w:fldCharType="begin"/>
          </w:r>
          <w:r w:rsidRPr="007E12C0">
            <w:rPr>
              <w:rFonts w:ascii="Arial" w:hAnsi="Arial"/>
              <w:sz w:val="16"/>
            </w:rPr>
            <w:instrText xml:space="preserve"> PAGE   \* MERGEFORMAT </w:instrText>
          </w:r>
          <w:r w:rsidRPr="007E12C0">
            <w:rPr>
              <w:rFonts w:ascii="Arial" w:hAnsi="Arial"/>
              <w:sz w:val="16"/>
            </w:rPr>
            <w:fldChar w:fldCharType="separate"/>
          </w:r>
          <w:r>
            <w:rPr>
              <w:rFonts w:ascii="Arial" w:hAnsi="Arial"/>
              <w:noProof/>
              <w:sz w:val="16"/>
            </w:rPr>
            <w:t>2</w:t>
          </w:r>
          <w:r w:rsidRPr="007E12C0">
            <w:rPr>
              <w:rFonts w:ascii="Arial" w:hAnsi="Arial"/>
              <w:sz w:val="16"/>
            </w:rPr>
            <w:fldChar w:fldCharType="end"/>
          </w:r>
          <w:r w:rsidRPr="007E12C0">
            <w:rPr>
              <w:rFonts w:ascii="Arial" w:hAnsi="Arial"/>
              <w:sz w:val="16"/>
            </w:rPr>
            <w:t xml:space="preserve"> de </w:t>
          </w:r>
          <w:r>
            <w:rPr>
              <w:rFonts w:ascii="Arial" w:hAnsi="Arial"/>
              <w:noProof/>
              <w:sz w:val="16"/>
            </w:rPr>
            <w:fldChar w:fldCharType="begin"/>
          </w:r>
          <w:r>
            <w:rPr>
              <w:rFonts w:ascii="Arial" w:hAnsi="Arial"/>
              <w:noProof/>
              <w:sz w:val="16"/>
            </w:rPr>
            <w:instrText xml:space="preserve"> NUMPAGES   \* MERGEFORMAT </w:instrText>
          </w:r>
          <w:r>
            <w:rPr>
              <w:rFonts w:ascii="Arial" w:hAnsi="Arial"/>
              <w:noProof/>
              <w:sz w:val="16"/>
            </w:rPr>
            <w:fldChar w:fldCharType="separate"/>
          </w:r>
          <w:r w:rsidRPr="000152B5">
            <w:rPr>
              <w:rFonts w:ascii="Arial" w:hAnsi="Arial"/>
              <w:noProof/>
              <w:sz w:val="16"/>
            </w:rPr>
            <w:t>13</w:t>
          </w:r>
          <w:r>
            <w:rPr>
              <w:rFonts w:ascii="Arial" w:hAnsi="Arial"/>
              <w:noProof/>
              <w:sz w:val="16"/>
            </w:rPr>
            <w:fldChar w:fldCharType="end"/>
          </w:r>
        </w:p>
      </w:tc>
      <w:tc>
        <w:tcPr>
          <w:tcW w:w="3475" w:type="dxa"/>
        </w:tcPr>
        <w:p w14:paraId="022C0BB2" w14:textId="77777777" w:rsidR="0025563C" w:rsidRPr="007E12C0" w:rsidRDefault="0025563C" w:rsidP="00A1604D">
          <w:pPr>
            <w:spacing w:before="0" w:after="0"/>
            <w:jc w:val="right"/>
            <w:rPr>
              <w:rFonts w:ascii="Arial" w:hAnsi="Arial"/>
              <w:sz w:val="16"/>
            </w:rPr>
          </w:pPr>
          <w:r>
            <w:fldChar w:fldCharType="begin"/>
          </w:r>
          <w:r w:rsidRPr="00E370E5">
            <w:instrText xml:space="preserve"> FILENAME   \* MERGEFORMAT </w:instrText>
          </w:r>
          <w:r>
            <w:fldChar w:fldCharType="separate"/>
          </w:r>
          <w:r w:rsidRPr="0036002C">
            <w:rPr>
              <w:rFonts w:ascii="Arial" w:hAnsi="Arial"/>
              <w:noProof/>
              <w:sz w:val="16"/>
            </w:rPr>
            <w:t>Documento de Requisitos</w:t>
          </w:r>
          <w:r>
            <w:rPr>
              <w:noProof/>
            </w:rPr>
            <w:t xml:space="preserve"> do Negócio.docx</w:t>
          </w:r>
          <w:r>
            <w:fldChar w:fldCharType="end"/>
          </w:r>
        </w:p>
        <w:p w14:paraId="022C0BB3" w14:textId="77777777" w:rsidR="0025563C" w:rsidRPr="007E12C0" w:rsidRDefault="0025563C" w:rsidP="00A74CBD">
          <w:pPr>
            <w:spacing w:before="0" w:after="0"/>
            <w:jc w:val="right"/>
            <w:rPr>
              <w:rFonts w:ascii="Arial" w:hAnsi="Arial"/>
              <w:sz w:val="16"/>
            </w:rPr>
          </w:pPr>
        </w:p>
      </w:tc>
    </w:tr>
  </w:tbl>
  <w:p w14:paraId="022C0BB5" w14:textId="77777777" w:rsidR="0025563C" w:rsidRPr="007E12C0" w:rsidRDefault="0025563C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464" w:type="dxa"/>
      <w:tblLook w:val="04A0" w:firstRow="1" w:lastRow="0" w:firstColumn="1" w:lastColumn="0" w:noHBand="0" w:noVBand="1"/>
    </w:tblPr>
    <w:tblGrid>
      <w:gridCol w:w="2994"/>
      <w:gridCol w:w="2995"/>
      <w:gridCol w:w="3475"/>
    </w:tblGrid>
    <w:tr w:rsidR="0025563C" w:rsidRPr="004F7702" w14:paraId="022C0BBC" w14:textId="77777777" w:rsidTr="006D1128">
      <w:tc>
        <w:tcPr>
          <w:tcW w:w="2994" w:type="dxa"/>
        </w:tcPr>
        <w:p w14:paraId="022C0BB8" w14:textId="6D42F758" w:rsidR="0025563C" w:rsidRPr="007E12C0" w:rsidRDefault="0025563C" w:rsidP="006D1128">
          <w:pPr>
            <w:spacing w:before="0" w:after="0"/>
            <w:rPr>
              <w:rFonts w:ascii="Arial" w:hAnsi="Arial"/>
              <w:sz w:val="16"/>
            </w:rPr>
          </w:pPr>
          <w:r>
            <w:rPr>
              <w:rFonts w:ascii="Arial" w:hAnsi="Arial"/>
              <w:i/>
              <w:noProof/>
              <w:sz w:val="16"/>
            </w:rPr>
            <w:fldChar w:fldCharType="begin"/>
          </w:r>
          <w:r>
            <w:rPr>
              <w:rFonts w:ascii="Arial" w:hAnsi="Arial"/>
              <w:i/>
              <w:noProof/>
              <w:sz w:val="16"/>
            </w:rPr>
            <w:instrText xml:space="preserve"> AUTHOR   \* MERGEFORMAT </w:instrText>
          </w:r>
          <w:r>
            <w:rPr>
              <w:rFonts w:ascii="Arial" w:hAnsi="Arial"/>
              <w:i/>
              <w:noProof/>
              <w:sz w:val="16"/>
            </w:rPr>
            <w:fldChar w:fldCharType="separate"/>
          </w:r>
          <w:r>
            <w:rPr>
              <w:rFonts w:ascii="Arial" w:hAnsi="Arial"/>
              <w:i/>
              <w:noProof/>
              <w:sz w:val="16"/>
            </w:rPr>
            <w:t>Banco Central do Brasil</w:t>
          </w:r>
          <w:r>
            <w:rPr>
              <w:rFonts w:ascii="Arial" w:hAnsi="Arial"/>
              <w:i/>
              <w:noProof/>
              <w:sz w:val="16"/>
            </w:rPr>
            <w:fldChar w:fldCharType="end"/>
          </w:r>
          <w:r w:rsidRPr="007E12C0">
            <w:rPr>
              <w:rFonts w:ascii="Arial" w:hAnsi="Arial"/>
              <w:i/>
              <w:sz w:val="16"/>
            </w:rPr>
            <w:t xml:space="preserve">, </w:t>
          </w:r>
          <w:r w:rsidRPr="007E12C0">
            <w:rPr>
              <w:rFonts w:ascii="Arial" w:hAnsi="Arial"/>
              <w:i/>
              <w:sz w:val="16"/>
            </w:rPr>
            <w:fldChar w:fldCharType="begin"/>
          </w:r>
          <w:r w:rsidRPr="007E12C0">
            <w:rPr>
              <w:rFonts w:ascii="Arial" w:hAnsi="Arial"/>
              <w:i/>
              <w:sz w:val="16"/>
            </w:rPr>
            <w:instrText xml:space="preserve"> DATE  \@ "yyyy"  \* MERGEFORMAT </w:instrText>
          </w:r>
          <w:r w:rsidRPr="007E12C0">
            <w:rPr>
              <w:rFonts w:ascii="Arial" w:hAnsi="Arial"/>
              <w:i/>
              <w:sz w:val="16"/>
            </w:rPr>
            <w:fldChar w:fldCharType="separate"/>
          </w:r>
          <w:r w:rsidR="00230FA4">
            <w:rPr>
              <w:rFonts w:ascii="Arial" w:hAnsi="Arial"/>
              <w:i/>
              <w:noProof/>
              <w:sz w:val="16"/>
            </w:rPr>
            <w:t>2024</w:t>
          </w:r>
          <w:r w:rsidRPr="007E12C0">
            <w:rPr>
              <w:rFonts w:ascii="Arial" w:hAnsi="Arial"/>
              <w:i/>
              <w:sz w:val="16"/>
            </w:rPr>
            <w:fldChar w:fldCharType="end"/>
          </w:r>
        </w:p>
      </w:tc>
      <w:tc>
        <w:tcPr>
          <w:tcW w:w="2995" w:type="dxa"/>
        </w:tcPr>
        <w:p w14:paraId="022C0BB9" w14:textId="77777777" w:rsidR="0025563C" w:rsidRPr="007E12C0" w:rsidRDefault="0025563C" w:rsidP="006D1128">
          <w:pPr>
            <w:spacing w:before="0" w:after="0"/>
            <w:jc w:val="center"/>
            <w:rPr>
              <w:rFonts w:ascii="Arial" w:hAnsi="Arial"/>
              <w:i/>
              <w:sz w:val="16"/>
            </w:rPr>
          </w:pPr>
        </w:p>
      </w:tc>
      <w:tc>
        <w:tcPr>
          <w:tcW w:w="3475" w:type="dxa"/>
        </w:tcPr>
        <w:p w14:paraId="022C0BBA" w14:textId="77777777" w:rsidR="0025563C" w:rsidRPr="007E12C0" w:rsidRDefault="008A186E" w:rsidP="006D1128">
          <w:pPr>
            <w:spacing w:before="0" w:after="0"/>
            <w:jc w:val="right"/>
            <w:rPr>
              <w:rFonts w:ascii="Arial" w:hAnsi="Arial"/>
              <w:sz w:val="16"/>
            </w:rPr>
          </w:pPr>
          <w:fldSimple w:instr=" TITLE   \* MERGEFORMAT ">
            <w:r w:rsidR="0025563C">
              <w:t>Documento de Requisitos do Negócio</w:t>
            </w:r>
          </w:fldSimple>
        </w:p>
        <w:p w14:paraId="022C0BBB" w14:textId="77777777" w:rsidR="0025563C" w:rsidRPr="007E12C0" w:rsidRDefault="0025563C" w:rsidP="006D1128">
          <w:pPr>
            <w:spacing w:before="0" w:after="0"/>
            <w:jc w:val="right"/>
            <w:rPr>
              <w:rFonts w:ascii="Arial" w:hAnsi="Arial"/>
              <w:sz w:val="16"/>
            </w:rPr>
          </w:pPr>
        </w:p>
      </w:tc>
    </w:tr>
  </w:tbl>
  <w:p w14:paraId="022C0BBD" w14:textId="77777777" w:rsidR="0025563C" w:rsidRPr="007E12C0" w:rsidRDefault="0025563C" w:rsidP="001F7812">
    <w:pPr>
      <w:pStyle w:val="Rodap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223" w:type="dxa"/>
      <w:tblLook w:val="04A0" w:firstRow="1" w:lastRow="0" w:firstColumn="1" w:lastColumn="0" w:noHBand="0" w:noVBand="1"/>
    </w:tblPr>
    <w:tblGrid>
      <w:gridCol w:w="3936"/>
      <w:gridCol w:w="2409"/>
      <w:gridCol w:w="3878"/>
    </w:tblGrid>
    <w:tr w:rsidR="0025563C" w:rsidRPr="004F7702" w14:paraId="022C0BC4" w14:textId="77777777" w:rsidTr="00DB21CF">
      <w:tc>
        <w:tcPr>
          <w:tcW w:w="3936" w:type="dxa"/>
        </w:tcPr>
        <w:p w14:paraId="022C0BC0" w14:textId="3BC788A8" w:rsidR="0025563C" w:rsidRPr="007E12C0" w:rsidRDefault="0025563C" w:rsidP="006D1128">
          <w:pPr>
            <w:spacing w:before="0" w:after="0"/>
            <w:rPr>
              <w:rFonts w:ascii="Arial" w:hAnsi="Arial"/>
              <w:sz w:val="16"/>
            </w:rPr>
          </w:pPr>
          <w:r>
            <w:rPr>
              <w:rFonts w:ascii="Arial" w:hAnsi="Arial"/>
              <w:i/>
              <w:noProof/>
              <w:sz w:val="16"/>
            </w:rPr>
            <w:fldChar w:fldCharType="begin"/>
          </w:r>
          <w:r>
            <w:rPr>
              <w:rFonts w:ascii="Arial" w:hAnsi="Arial"/>
              <w:i/>
              <w:noProof/>
              <w:sz w:val="16"/>
            </w:rPr>
            <w:instrText xml:space="preserve"> AUTHOR   \* MERGEFORMAT </w:instrText>
          </w:r>
          <w:r>
            <w:rPr>
              <w:rFonts w:ascii="Arial" w:hAnsi="Arial"/>
              <w:i/>
              <w:noProof/>
              <w:sz w:val="16"/>
            </w:rPr>
            <w:fldChar w:fldCharType="separate"/>
          </w:r>
          <w:r>
            <w:rPr>
              <w:rFonts w:ascii="Arial" w:hAnsi="Arial"/>
              <w:i/>
              <w:noProof/>
              <w:sz w:val="16"/>
            </w:rPr>
            <w:t>Banco Central do Brasil</w:t>
          </w:r>
          <w:r>
            <w:rPr>
              <w:rFonts w:ascii="Arial" w:hAnsi="Arial"/>
              <w:i/>
              <w:noProof/>
              <w:sz w:val="16"/>
            </w:rPr>
            <w:fldChar w:fldCharType="end"/>
          </w:r>
          <w:r w:rsidRPr="007E12C0">
            <w:rPr>
              <w:rFonts w:ascii="Arial" w:hAnsi="Arial"/>
              <w:i/>
              <w:sz w:val="16"/>
            </w:rPr>
            <w:t xml:space="preserve">, </w:t>
          </w:r>
          <w:r w:rsidRPr="007E12C0">
            <w:rPr>
              <w:rFonts w:ascii="Arial" w:hAnsi="Arial"/>
              <w:i/>
              <w:sz w:val="16"/>
            </w:rPr>
            <w:fldChar w:fldCharType="begin"/>
          </w:r>
          <w:r w:rsidRPr="007E12C0">
            <w:rPr>
              <w:rFonts w:ascii="Arial" w:hAnsi="Arial"/>
              <w:i/>
              <w:sz w:val="16"/>
            </w:rPr>
            <w:instrText xml:space="preserve"> DATE  \@ "yyyy"  \* MERGEFORMAT </w:instrText>
          </w:r>
          <w:r w:rsidRPr="007E12C0">
            <w:rPr>
              <w:rFonts w:ascii="Arial" w:hAnsi="Arial"/>
              <w:i/>
              <w:sz w:val="16"/>
            </w:rPr>
            <w:fldChar w:fldCharType="separate"/>
          </w:r>
          <w:r w:rsidR="00230FA4">
            <w:rPr>
              <w:rFonts w:ascii="Arial" w:hAnsi="Arial"/>
              <w:i/>
              <w:noProof/>
              <w:sz w:val="16"/>
            </w:rPr>
            <w:t>2024</w:t>
          </w:r>
          <w:r w:rsidRPr="007E12C0">
            <w:rPr>
              <w:rFonts w:ascii="Arial" w:hAnsi="Arial"/>
              <w:i/>
              <w:sz w:val="16"/>
            </w:rPr>
            <w:fldChar w:fldCharType="end"/>
          </w:r>
        </w:p>
      </w:tc>
      <w:tc>
        <w:tcPr>
          <w:tcW w:w="2409" w:type="dxa"/>
        </w:tcPr>
        <w:p w14:paraId="022C0BC1" w14:textId="77777777" w:rsidR="0025563C" w:rsidRPr="007E12C0" w:rsidRDefault="0025563C" w:rsidP="006D1128">
          <w:pPr>
            <w:spacing w:before="0" w:after="0"/>
            <w:jc w:val="center"/>
            <w:rPr>
              <w:rFonts w:ascii="Arial" w:hAnsi="Arial"/>
              <w:i/>
              <w:sz w:val="16"/>
            </w:rPr>
          </w:pPr>
          <w:r w:rsidRPr="007E12C0">
            <w:rPr>
              <w:rFonts w:ascii="Arial" w:hAnsi="Arial"/>
              <w:sz w:val="16"/>
            </w:rPr>
            <w:t xml:space="preserve">Página </w:t>
          </w:r>
          <w:r w:rsidRPr="007E12C0">
            <w:rPr>
              <w:rFonts w:ascii="Arial" w:hAnsi="Arial"/>
              <w:sz w:val="16"/>
            </w:rPr>
            <w:fldChar w:fldCharType="begin"/>
          </w:r>
          <w:r w:rsidRPr="007E12C0">
            <w:rPr>
              <w:rFonts w:ascii="Arial" w:hAnsi="Arial"/>
              <w:sz w:val="16"/>
            </w:rPr>
            <w:instrText xml:space="preserve"> PAGE   \* MERGEFORMAT </w:instrText>
          </w:r>
          <w:r w:rsidRPr="007E12C0">
            <w:rPr>
              <w:rFonts w:ascii="Arial" w:hAnsi="Arial"/>
              <w:sz w:val="16"/>
            </w:rPr>
            <w:fldChar w:fldCharType="separate"/>
          </w:r>
          <w:r w:rsidR="001434F8">
            <w:rPr>
              <w:rFonts w:ascii="Arial" w:hAnsi="Arial"/>
              <w:noProof/>
              <w:sz w:val="16"/>
            </w:rPr>
            <w:t>8</w:t>
          </w:r>
          <w:r w:rsidRPr="007E12C0">
            <w:rPr>
              <w:rFonts w:ascii="Arial" w:hAnsi="Arial"/>
              <w:sz w:val="16"/>
            </w:rPr>
            <w:fldChar w:fldCharType="end"/>
          </w:r>
          <w:r w:rsidRPr="007E12C0">
            <w:rPr>
              <w:rFonts w:ascii="Arial" w:hAnsi="Arial"/>
              <w:sz w:val="16"/>
            </w:rPr>
            <w:t xml:space="preserve"> de </w:t>
          </w:r>
          <w:r>
            <w:rPr>
              <w:rFonts w:ascii="Arial" w:hAnsi="Arial"/>
              <w:noProof/>
              <w:sz w:val="16"/>
            </w:rPr>
            <w:fldChar w:fldCharType="begin"/>
          </w:r>
          <w:r>
            <w:rPr>
              <w:rFonts w:ascii="Arial" w:hAnsi="Arial"/>
              <w:noProof/>
              <w:sz w:val="16"/>
            </w:rPr>
            <w:instrText xml:space="preserve"> NUMPAGES   \* MERGEFORMAT </w:instrText>
          </w:r>
          <w:r>
            <w:rPr>
              <w:rFonts w:ascii="Arial" w:hAnsi="Arial"/>
              <w:noProof/>
              <w:sz w:val="16"/>
            </w:rPr>
            <w:fldChar w:fldCharType="separate"/>
          </w:r>
          <w:r w:rsidR="001434F8">
            <w:rPr>
              <w:rFonts w:ascii="Arial" w:hAnsi="Arial"/>
              <w:noProof/>
              <w:sz w:val="16"/>
            </w:rPr>
            <w:t>12</w:t>
          </w:r>
          <w:r>
            <w:rPr>
              <w:rFonts w:ascii="Arial" w:hAnsi="Arial"/>
              <w:noProof/>
              <w:sz w:val="16"/>
            </w:rPr>
            <w:fldChar w:fldCharType="end"/>
          </w:r>
        </w:p>
      </w:tc>
      <w:tc>
        <w:tcPr>
          <w:tcW w:w="3878" w:type="dxa"/>
        </w:tcPr>
        <w:p w14:paraId="022C0BC2" w14:textId="77777777" w:rsidR="0025563C" w:rsidRPr="007E12C0" w:rsidRDefault="008A186E" w:rsidP="006D1128">
          <w:pPr>
            <w:spacing w:before="0" w:after="0"/>
            <w:jc w:val="right"/>
            <w:rPr>
              <w:rFonts w:ascii="Arial" w:hAnsi="Arial"/>
              <w:sz w:val="16"/>
            </w:rPr>
          </w:pPr>
          <w:fldSimple w:instr=" TITLE   \* MERGEFORMAT ">
            <w:r w:rsidR="0025563C">
              <w:t>Documento de Requisitos do Negócio</w:t>
            </w:r>
          </w:fldSimple>
        </w:p>
        <w:p w14:paraId="022C0BC3" w14:textId="77777777" w:rsidR="0025563C" w:rsidRPr="007E12C0" w:rsidRDefault="0025563C" w:rsidP="006D1128">
          <w:pPr>
            <w:spacing w:before="0" w:after="0"/>
            <w:jc w:val="right"/>
            <w:rPr>
              <w:rFonts w:ascii="Arial" w:hAnsi="Arial"/>
              <w:sz w:val="16"/>
            </w:rPr>
          </w:pPr>
        </w:p>
      </w:tc>
    </w:tr>
  </w:tbl>
  <w:p w14:paraId="022C0BC5" w14:textId="77777777" w:rsidR="0025563C" w:rsidRPr="007E12C0" w:rsidRDefault="0025563C" w:rsidP="001F781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12977A" w14:textId="77777777" w:rsidR="009B2402" w:rsidRDefault="009B2402">
      <w:r>
        <w:separator/>
      </w:r>
    </w:p>
  </w:footnote>
  <w:footnote w:type="continuationSeparator" w:id="0">
    <w:p w14:paraId="116AE09B" w14:textId="77777777" w:rsidR="009B2402" w:rsidRDefault="009B24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C0BAD" w14:textId="0ADD50EA" w:rsidR="0025563C" w:rsidRDefault="00D36E19">
    <w:pPr>
      <w:pStyle w:val="Cabealho"/>
    </w:pPr>
    <w:r>
      <w:rPr>
        <w:noProof/>
        <w:lang w:eastAsia="pt-BR" w:bidi="ar-SA"/>
      </w:rPr>
      <mc:AlternateContent>
        <mc:Choice Requires="wps">
          <w:drawing>
            <wp:anchor distT="0" distB="0" distL="114300" distR="114300" simplePos="1" relativeHeight="251663872" behindDoc="0" locked="0" layoutInCell="0" allowOverlap="1" wp14:anchorId="6775CB44" wp14:editId="17C90313">
              <wp:simplePos x="0" y="19050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772400" cy="273050"/>
              <wp:effectExtent l="0" t="0" r="0" b="12700"/>
              <wp:wrapNone/>
              <wp:docPr id="2" name="MSIPCM366b4d0cb48721393f5fe488" descr="{&quot;HashCode&quot;:1103173119,&quot;Height&quot;:792.0,&quot;Width&quot;:612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E3D318C" w14:textId="5CC32B3F" w:rsidR="00D36E19" w:rsidRPr="00D36E19" w:rsidRDefault="00D36E19" w:rsidP="00D36E19">
                          <w:pPr>
                            <w:spacing w:before="0" w:after="0"/>
                            <w:jc w:val="right"/>
                            <w:rPr>
                              <w:rFonts w:cs="Calibri"/>
                              <w:color w:val="000000"/>
                            </w:rPr>
                          </w:pPr>
                          <w:r w:rsidRPr="00D36E19">
                            <w:rPr>
                              <w:rFonts w:cs="Calibri"/>
                              <w:color w:val="000000"/>
                            </w:rPr>
                            <w:t>#interna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75CB44" id="_x0000_t202" coordsize="21600,21600" o:spt="202" path="m,l,21600r21600,l21600,xe">
              <v:stroke joinstyle="miter"/>
              <v:path gradientshapeok="t" o:connecttype="rect"/>
            </v:shapetype>
            <v:shape id="MSIPCM366b4d0cb48721393f5fe488" o:spid="_x0000_s1026" type="#_x0000_t202" alt="{&quot;HashCode&quot;:1103173119,&quot;Height&quot;:792.0,&quot;Width&quot;:612.0,&quot;Placement&quot;:&quot;Header&quot;,&quot;Index&quot;:&quot;Primary&quot;,&quot;Section&quot;:1,&quot;Top&quot;:0.0,&quot;Left&quot;:0.0}" style="position:absolute;margin-left:0;margin-top:15pt;width:612pt;height:21.5pt;z-index:2516638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" o:allowincell="f" filled="f" stroked="f" strokeweight=".5pt">
              <v:textbox inset=",0,20pt,0">
                <w:txbxContent>
                  <w:p w14:paraId="3E3D318C" w14:textId="5CC32B3F" w:rsidR="00D36E19" w:rsidRPr="00D36E19" w:rsidRDefault="00D36E19" w:rsidP="00D36E19">
                    <w:pPr>
                      <w:spacing w:before="0" w:after="0"/>
                      <w:jc w:val="right"/>
                      <w:rPr>
                        <w:rFonts w:cs="Calibri"/>
                        <w:color w:val="000000"/>
                      </w:rPr>
                    </w:pPr>
                    <w:r w:rsidRPr="00D36E19">
                      <w:rPr>
                        <w:rFonts w:cs="Calibri"/>
                        <w:color w:val="000000"/>
                      </w:rPr>
                      <w:t>#interna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5563C">
      <w:rPr>
        <w:noProof/>
        <w:lang w:eastAsia="pt-BR" w:bidi="ar-SA"/>
      </w:rPr>
      <w:drawing>
        <wp:anchor distT="0" distB="0" distL="114300" distR="114300" simplePos="0" relativeHeight="251656704" behindDoc="0" locked="0" layoutInCell="0" allowOverlap="1" wp14:anchorId="022C0BC6" wp14:editId="022C0BC7">
          <wp:simplePos x="0" y="0"/>
          <wp:positionH relativeFrom="column">
            <wp:posOffset>1584325</wp:posOffset>
          </wp:positionH>
          <wp:positionV relativeFrom="paragraph">
            <wp:posOffset>-93345</wp:posOffset>
          </wp:positionV>
          <wp:extent cx="2774950" cy="712470"/>
          <wp:effectExtent l="19050" t="0" r="6350" b="0"/>
          <wp:wrapTopAndBottom/>
          <wp:docPr id="1" name="Imagem 1" descr="Figura1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gura1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4950" cy="712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C0BB6" w14:textId="11EC56E2" w:rsidR="0025563C" w:rsidRDefault="00D36E19">
    <w:pPr>
      <w:pStyle w:val="Cabealho"/>
    </w:pPr>
    <w:r>
      <w:rPr>
        <w:noProof/>
        <w:lang w:eastAsia="pt-BR" w:bidi="ar-SA"/>
      </w:rPr>
      <mc:AlternateContent>
        <mc:Choice Requires="wps">
          <w:drawing>
            <wp:anchor distT="0" distB="0" distL="114300" distR="114300" simplePos="0" relativeHeight="251664896" behindDoc="0" locked="0" layoutInCell="0" allowOverlap="1" wp14:anchorId="32CDE42F" wp14:editId="7326C7AE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772400" cy="273050"/>
              <wp:effectExtent l="0" t="0" r="0" b="12700"/>
              <wp:wrapNone/>
              <wp:docPr id="4" name="MSIPCMe41a494cb36e72c52aaa22bd" descr="{&quot;HashCode&quot;:1103173119,&quot;Height&quot;:792.0,&quot;Width&quot;:612.0,&quot;Placement&quot;:&quot;Head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0541141" w14:textId="371F873B" w:rsidR="00D36E19" w:rsidRPr="00D36E19" w:rsidRDefault="00D36E19" w:rsidP="00D36E19">
                          <w:pPr>
                            <w:spacing w:before="0" w:after="0"/>
                            <w:jc w:val="right"/>
                            <w:rPr>
                              <w:rFonts w:cs="Calibri"/>
                              <w:color w:val="000000"/>
                            </w:rPr>
                          </w:pPr>
                          <w:r w:rsidRPr="00D36E19">
                            <w:rPr>
                              <w:rFonts w:cs="Calibri"/>
                              <w:color w:val="000000"/>
                            </w:rPr>
                            <w:t>#interna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CDE42F" id="_x0000_t202" coordsize="21600,21600" o:spt="202" path="m,l,21600r21600,l21600,xe">
              <v:stroke joinstyle="miter"/>
              <v:path gradientshapeok="t" o:connecttype="rect"/>
            </v:shapetype>
            <v:shape id="MSIPCMe41a494cb36e72c52aaa22bd" o:spid="_x0000_s1027" type="#_x0000_t202" alt="{&quot;HashCode&quot;:1103173119,&quot;Height&quot;:792.0,&quot;Width&quot;:612.0,&quot;Placement&quot;:&quot;Header&quot;,&quot;Index&quot;:&quot;FirstPage&quot;,&quot;Section&quot;:1,&quot;Top&quot;:0.0,&quot;Left&quot;:0.0}" style="position:absolute;margin-left:0;margin-top:15pt;width:612pt;height:21.5pt;z-index:2516648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" o:allowincell="f" filled="f" stroked="f" strokeweight=".5pt">
              <v:textbox inset=",0,20pt,0">
                <w:txbxContent>
                  <w:p w14:paraId="30541141" w14:textId="371F873B" w:rsidR="00D36E19" w:rsidRPr="00D36E19" w:rsidRDefault="00D36E19" w:rsidP="00D36E19">
                    <w:pPr>
                      <w:spacing w:before="0" w:after="0"/>
                      <w:jc w:val="right"/>
                      <w:rPr>
                        <w:rFonts w:cs="Calibri"/>
                        <w:color w:val="000000"/>
                      </w:rPr>
                    </w:pPr>
                    <w:r w:rsidRPr="00D36E19">
                      <w:rPr>
                        <w:rFonts w:cs="Calibri"/>
                        <w:color w:val="000000"/>
                      </w:rPr>
                      <w:t>#interna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5563C">
      <w:rPr>
        <w:noProof/>
        <w:lang w:eastAsia="pt-BR" w:bidi="ar-SA"/>
      </w:rPr>
      <w:drawing>
        <wp:anchor distT="0" distB="0" distL="114300" distR="114300" simplePos="0" relativeHeight="251660800" behindDoc="0" locked="0" layoutInCell="0" allowOverlap="1" wp14:anchorId="022C0BC8" wp14:editId="022C0BC9">
          <wp:simplePos x="0" y="0"/>
          <wp:positionH relativeFrom="column">
            <wp:posOffset>1443355</wp:posOffset>
          </wp:positionH>
          <wp:positionV relativeFrom="paragraph">
            <wp:posOffset>-132715</wp:posOffset>
          </wp:positionV>
          <wp:extent cx="2771140" cy="715010"/>
          <wp:effectExtent l="19050" t="0" r="0" b="0"/>
          <wp:wrapTopAndBottom/>
          <wp:docPr id="3" name="Imagem 2" descr="Figura1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igura1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1140" cy="715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22C0BB7" w14:textId="77777777" w:rsidR="0025563C" w:rsidRDefault="0025563C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C0BBE" w14:textId="461C75AC" w:rsidR="0025563C" w:rsidRDefault="00D36E19">
    <w:pPr>
      <w:pStyle w:val="Cabealho"/>
      <w:rPr>
        <w:rFonts w:ascii="Tahoma" w:hAnsi="Tahoma" w:cs="Tahoma"/>
        <w:b/>
        <w:color w:val="C0C0C0"/>
        <w:spacing w:val="140"/>
        <w:sz w:val="22"/>
        <w:szCs w:val="22"/>
      </w:rPr>
    </w:pPr>
    <w:r>
      <w:rPr>
        <w:rFonts w:ascii="Tahoma" w:hAnsi="Tahoma" w:cs="Tahoma"/>
        <w:b/>
        <w:noProof/>
        <w:color w:val="C0C0C0"/>
        <w:spacing w:val="140"/>
        <w:sz w:val="22"/>
        <w:szCs w:val="22"/>
        <w:lang w:eastAsia="pt-BR" w:bidi="ar-SA"/>
      </w:rPr>
      <mc:AlternateContent>
        <mc:Choice Requires="wps">
          <w:drawing>
            <wp:anchor distT="0" distB="0" distL="114300" distR="114300" simplePos="0" relativeHeight="251665920" behindDoc="0" locked="0" layoutInCell="0" allowOverlap="1" wp14:anchorId="4CDB1F26" wp14:editId="37D39ADA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772400" cy="273050"/>
              <wp:effectExtent l="0" t="0" r="0" b="12700"/>
              <wp:wrapNone/>
              <wp:docPr id="6" name="MSIPCM176d4bb8a51b4a616c1bd869" descr="{&quot;HashCode&quot;:1103173119,&quot;Height&quot;:792.0,&quot;Width&quot;:612.0,&quot;Placement&quot;:&quot;Header&quot;,&quot;Index&quot;:&quot;Primary&quot;,&quot;Section&quot;:2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441A458" w14:textId="0EFDBA10" w:rsidR="00D36E19" w:rsidRPr="00D36E19" w:rsidRDefault="00D36E19" w:rsidP="00D36E19">
                          <w:pPr>
                            <w:spacing w:before="0" w:after="0"/>
                            <w:jc w:val="right"/>
                            <w:rPr>
                              <w:rFonts w:cs="Calibri"/>
                              <w:color w:val="000000"/>
                            </w:rPr>
                          </w:pPr>
                          <w:r w:rsidRPr="00D36E19">
                            <w:rPr>
                              <w:rFonts w:cs="Calibri"/>
                              <w:color w:val="000000"/>
                            </w:rPr>
                            <w:t>#interna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DB1F26" id="_x0000_t202" coordsize="21600,21600" o:spt="202" path="m,l,21600r21600,l21600,xe">
              <v:stroke joinstyle="miter"/>
              <v:path gradientshapeok="t" o:connecttype="rect"/>
            </v:shapetype>
            <v:shape id="MSIPCM176d4bb8a51b4a616c1bd869" o:spid="_x0000_s1028" type="#_x0000_t202" alt="{&quot;HashCode&quot;:1103173119,&quot;Height&quot;:792.0,&quot;Width&quot;:612.0,&quot;Placement&quot;:&quot;Header&quot;,&quot;Index&quot;:&quot;Primary&quot;,&quot;Section&quot;:2,&quot;Top&quot;:0.0,&quot;Left&quot;:0.0}" style="position:absolute;margin-left:0;margin-top:15pt;width:612pt;height:21.5pt;z-index:2516659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" o:allowincell="f" filled="f" stroked="f" strokeweight=".5pt">
              <v:textbox inset=",0,20pt,0">
                <w:txbxContent>
                  <w:p w14:paraId="0441A458" w14:textId="0EFDBA10" w:rsidR="00D36E19" w:rsidRPr="00D36E19" w:rsidRDefault="00D36E19" w:rsidP="00D36E19">
                    <w:pPr>
                      <w:spacing w:before="0" w:after="0"/>
                      <w:jc w:val="right"/>
                      <w:rPr>
                        <w:rFonts w:cs="Calibri"/>
                        <w:color w:val="000000"/>
                      </w:rPr>
                    </w:pPr>
                    <w:r w:rsidRPr="00D36E19">
                      <w:rPr>
                        <w:rFonts w:cs="Calibri"/>
                        <w:color w:val="000000"/>
                      </w:rPr>
                      <w:t>#interna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5563C">
      <w:rPr>
        <w:rFonts w:ascii="Tahoma" w:hAnsi="Tahoma" w:cs="Tahoma"/>
        <w:b/>
        <w:noProof/>
        <w:color w:val="C0C0C0"/>
        <w:spacing w:val="140"/>
        <w:sz w:val="22"/>
        <w:szCs w:val="22"/>
        <w:lang w:eastAsia="pt-BR" w:bidi="ar-SA"/>
      </w:rPr>
      <w:drawing>
        <wp:anchor distT="0" distB="0" distL="114300" distR="114300" simplePos="0" relativeHeight="251662848" behindDoc="0" locked="0" layoutInCell="0" allowOverlap="1" wp14:anchorId="022C0BCA" wp14:editId="022C0BCB">
          <wp:simplePos x="0" y="0"/>
          <wp:positionH relativeFrom="column">
            <wp:posOffset>1878330</wp:posOffset>
          </wp:positionH>
          <wp:positionV relativeFrom="paragraph">
            <wp:posOffset>-269240</wp:posOffset>
          </wp:positionV>
          <wp:extent cx="2762250" cy="714375"/>
          <wp:effectExtent l="19050" t="0" r="0" b="0"/>
          <wp:wrapTopAndBottom/>
          <wp:docPr id="5" name="Imagem 4" descr="Figura1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Figura1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2250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25563C" w:rsidRPr="00B603BE">
      <w:rPr>
        <w:rFonts w:ascii="Tahoma" w:hAnsi="Tahoma" w:cs="Tahoma"/>
        <w:b/>
        <w:color w:val="C0C0C0"/>
        <w:spacing w:val="140"/>
        <w:sz w:val="22"/>
        <w:szCs w:val="22"/>
      </w:rPr>
      <w:t xml:space="preserve"> </w:t>
    </w:r>
  </w:p>
  <w:p w14:paraId="022C0BBF" w14:textId="77777777" w:rsidR="0025563C" w:rsidRPr="00B603BE" w:rsidRDefault="0025563C">
    <w:pPr>
      <w:pStyle w:val="Cabealh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386C25"/>
    <w:multiLevelType w:val="multilevel"/>
    <w:tmpl w:val="AF3E8D8C"/>
    <w:lvl w:ilvl="0">
      <w:start w:val="1"/>
      <w:numFmt w:val="decimal"/>
      <w:pStyle w:val="Ttulo1"/>
      <w:lvlText w:val="%1."/>
      <w:lvlJc w:val="left"/>
      <w:pPr>
        <w:ind w:left="411" w:hanging="360"/>
      </w:pPr>
      <w:rPr>
        <w:rFonts w:hint="default"/>
      </w:rPr>
    </w:lvl>
    <w:lvl w:ilvl="1">
      <w:start w:val="1"/>
      <w:numFmt w:val="decimal"/>
      <w:pStyle w:val="Ttulo2"/>
      <w:isLgl/>
      <w:lvlText w:val="%1.%2"/>
      <w:lvlJc w:val="left"/>
      <w:pPr>
        <w:ind w:left="10440" w:hanging="375"/>
      </w:pPr>
      <w:rPr>
        <w:rFonts w:hint="default"/>
      </w:rPr>
    </w:lvl>
    <w:lvl w:ilvl="2">
      <w:start w:val="1"/>
      <w:numFmt w:val="decimal"/>
      <w:pStyle w:val="Ttulo3"/>
      <w:isLgl/>
      <w:lvlText w:val="%1.%2.%3"/>
      <w:lvlJc w:val="left"/>
      <w:pPr>
        <w:ind w:left="1050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7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71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31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91" w:hanging="1440"/>
      </w:pPr>
      <w:rPr>
        <w:rFonts w:hint="default"/>
      </w:rPr>
    </w:lvl>
  </w:abstractNum>
  <w:abstractNum w:abstractNumId="1" w15:restartNumberingAfterBreak="0">
    <w:nsid w:val="1DAE50F2"/>
    <w:multiLevelType w:val="hybridMultilevel"/>
    <w:tmpl w:val="25C0B318"/>
    <w:lvl w:ilvl="0" w:tplc="FFA2974E">
      <w:start w:val="1"/>
      <w:numFmt w:val="upperLetter"/>
      <w:lvlText w:val="%1."/>
      <w:lvlJc w:val="left"/>
      <w:pPr>
        <w:ind w:left="41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37" w:hanging="360"/>
      </w:pPr>
    </w:lvl>
    <w:lvl w:ilvl="2" w:tplc="0416001B" w:tentative="1">
      <w:start w:val="1"/>
      <w:numFmt w:val="lowerRoman"/>
      <w:lvlText w:val="%3."/>
      <w:lvlJc w:val="right"/>
      <w:pPr>
        <w:ind w:left="1857" w:hanging="180"/>
      </w:pPr>
    </w:lvl>
    <w:lvl w:ilvl="3" w:tplc="0416000F" w:tentative="1">
      <w:start w:val="1"/>
      <w:numFmt w:val="decimal"/>
      <w:lvlText w:val="%4."/>
      <w:lvlJc w:val="left"/>
      <w:pPr>
        <w:ind w:left="2577" w:hanging="360"/>
      </w:pPr>
    </w:lvl>
    <w:lvl w:ilvl="4" w:tplc="04160019" w:tentative="1">
      <w:start w:val="1"/>
      <w:numFmt w:val="lowerLetter"/>
      <w:lvlText w:val="%5."/>
      <w:lvlJc w:val="left"/>
      <w:pPr>
        <w:ind w:left="3297" w:hanging="360"/>
      </w:pPr>
    </w:lvl>
    <w:lvl w:ilvl="5" w:tplc="0416001B" w:tentative="1">
      <w:start w:val="1"/>
      <w:numFmt w:val="lowerRoman"/>
      <w:lvlText w:val="%6."/>
      <w:lvlJc w:val="right"/>
      <w:pPr>
        <w:ind w:left="4017" w:hanging="180"/>
      </w:pPr>
    </w:lvl>
    <w:lvl w:ilvl="6" w:tplc="0416000F" w:tentative="1">
      <w:start w:val="1"/>
      <w:numFmt w:val="decimal"/>
      <w:lvlText w:val="%7."/>
      <w:lvlJc w:val="left"/>
      <w:pPr>
        <w:ind w:left="4737" w:hanging="360"/>
      </w:pPr>
    </w:lvl>
    <w:lvl w:ilvl="7" w:tplc="04160019" w:tentative="1">
      <w:start w:val="1"/>
      <w:numFmt w:val="lowerLetter"/>
      <w:lvlText w:val="%8."/>
      <w:lvlJc w:val="left"/>
      <w:pPr>
        <w:ind w:left="5457" w:hanging="360"/>
      </w:pPr>
    </w:lvl>
    <w:lvl w:ilvl="8" w:tplc="0416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2" w15:restartNumberingAfterBreak="0">
    <w:nsid w:val="1ECA6D66"/>
    <w:multiLevelType w:val="hybridMultilevel"/>
    <w:tmpl w:val="C466FFF0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3537A8"/>
    <w:multiLevelType w:val="hybridMultilevel"/>
    <w:tmpl w:val="BBFC6310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2D1460"/>
    <w:multiLevelType w:val="hybridMultilevel"/>
    <w:tmpl w:val="58866EE2"/>
    <w:lvl w:ilvl="0" w:tplc="EBE45258">
      <w:start w:val="1"/>
      <w:numFmt w:val="upperLetter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B460AC"/>
    <w:multiLevelType w:val="hybridMultilevel"/>
    <w:tmpl w:val="2B0252B2"/>
    <w:lvl w:ilvl="0" w:tplc="1B7265EA">
      <w:start w:val="8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BC57B37"/>
    <w:multiLevelType w:val="hybridMultilevel"/>
    <w:tmpl w:val="16787CF0"/>
    <w:lvl w:ilvl="0" w:tplc="99D05AD6">
      <w:start w:val="1"/>
      <w:numFmt w:val="upperLetter"/>
      <w:lvlText w:val="%1-"/>
      <w:lvlJc w:val="left"/>
      <w:pPr>
        <w:ind w:left="720" w:hanging="360"/>
      </w:pPr>
      <w:rPr>
        <w:rFonts w:ascii="Calibri" w:hAnsi="Calibr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BB30E1"/>
    <w:multiLevelType w:val="hybridMultilevel"/>
    <w:tmpl w:val="3D762224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301C49"/>
    <w:multiLevelType w:val="hybridMultilevel"/>
    <w:tmpl w:val="B8562E6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16590B"/>
    <w:multiLevelType w:val="hybridMultilevel"/>
    <w:tmpl w:val="67F80F38"/>
    <w:lvl w:ilvl="0" w:tplc="AE94D19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BE102F3"/>
    <w:multiLevelType w:val="hybridMultilevel"/>
    <w:tmpl w:val="6AE2D3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E1009C"/>
    <w:multiLevelType w:val="hybridMultilevel"/>
    <w:tmpl w:val="770C7434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741926"/>
    <w:multiLevelType w:val="hybridMultilevel"/>
    <w:tmpl w:val="EE6E91E6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0F">
      <w:start w:val="1"/>
      <w:numFmt w:val="decimal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411E3C"/>
    <w:multiLevelType w:val="multilevel"/>
    <w:tmpl w:val="0F742404"/>
    <w:styleLink w:val="Lista1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BAF63F9"/>
    <w:multiLevelType w:val="hybridMultilevel"/>
    <w:tmpl w:val="0BAADF2C"/>
    <w:lvl w:ilvl="0" w:tplc="6AB2BA70">
      <w:start w:val="1"/>
      <w:numFmt w:val="decimal"/>
      <w:pStyle w:val="bizHeadingBAS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373A60"/>
    <w:multiLevelType w:val="hybridMultilevel"/>
    <w:tmpl w:val="CAE8A374"/>
    <w:lvl w:ilvl="0" w:tplc="D1F2ABE4">
      <w:start w:val="1"/>
      <w:numFmt w:val="upperLetter"/>
      <w:lvlText w:val="%1."/>
      <w:lvlJc w:val="left"/>
      <w:pPr>
        <w:ind w:left="2160" w:hanging="72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2520" w:hanging="360"/>
      </w:pPr>
    </w:lvl>
    <w:lvl w:ilvl="2" w:tplc="0416001B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77042B70"/>
    <w:multiLevelType w:val="hybridMultilevel"/>
    <w:tmpl w:val="4B20A2EC"/>
    <w:lvl w:ilvl="0" w:tplc="7460E060">
      <w:start w:val="1"/>
      <w:numFmt w:val="upperLetter"/>
      <w:lvlText w:val="%1."/>
      <w:lvlJc w:val="left"/>
      <w:pPr>
        <w:ind w:left="40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25" w:hanging="360"/>
      </w:pPr>
    </w:lvl>
    <w:lvl w:ilvl="2" w:tplc="0416001B" w:tentative="1">
      <w:start w:val="1"/>
      <w:numFmt w:val="lowerRoman"/>
      <w:lvlText w:val="%3."/>
      <w:lvlJc w:val="right"/>
      <w:pPr>
        <w:ind w:left="1845" w:hanging="180"/>
      </w:pPr>
    </w:lvl>
    <w:lvl w:ilvl="3" w:tplc="0416000F" w:tentative="1">
      <w:start w:val="1"/>
      <w:numFmt w:val="decimal"/>
      <w:lvlText w:val="%4."/>
      <w:lvlJc w:val="left"/>
      <w:pPr>
        <w:ind w:left="2565" w:hanging="360"/>
      </w:pPr>
    </w:lvl>
    <w:lvl w:ilvl="4" w:tplc="04160019" w:tentative="1">
      <w:start w:val="1"/>
      <w:numFmt w:val="lowerLetter"/>
      <w:lvlText w:val="%5."/>
      <w:lvlJc w:val="left"/>
      <w:pPr>
        <w:ind w:left="3285" w:hanging="360"/>
      </w:pPr>
    </w:lvl>
    <w:lvl w:ilvl="5" w:tplc="0416001B" w:tentative="1">
      <w:start w:val="1"/>
      <w:numFmt w:val="lowerRoman"/>
      <w:lvlText w:val="%6."/>
      <w:lvlJc w:val="right"/>
      <w:pPr>
        <w:ind w:left="4005" w:hanging="180"/>
      </w:pPr>
    </w:lvl>
    <w:lvl w:ilvl="6" w:tplc="0416000F" w:tentative="1">
      <w:start w:val="1"/>
      <w:numFmt w:val="decimal"/>
      <w:lvlText w:val="%7."/>
      <w:lvlJc w:val="left"/>
      <w:pPr>
        <w:ind w:left="4725" w:hanging="360"/>
      </w:pPr>
    </w:lvl>
    <w:lvl w:ilvl="7" w:tplc="04160019" w:tentative="1">
      <w:start w:val="1"/>
      <w:numFmt w:val="lowerLetter"/>
      <w:lvlText w:val="%8."/>
      <w:lvlJc w:val="left"/>
      <w:pPr>
        <w:ind w:left="5445" w:hanging="360"/>
      </w:pPr>
    </w:lvl>
    <w:lvl w:ilvl="8" w:tplc="0416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 w15:restartNumberingAfterBreak="0">
    <w:nsid w:val="78262DAD"/>
    <w:multiLevelType w:val="hybridMultilevel"/>
    <w:tmpl w:val="F4225C64"/>
    <w:lvl w:ilvl="0" w:tplc="FD2283AC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12194106">
    <w:abstractNumId w:val="13"/>
  </w:num>
  <w:num w:numId="2" w16cid:durableId="1335767628">
    <w:abstractNumId w:val="14"/>
  </w:num>
  <w:num w:numId="3" w16cid:durableId="1125123423">
    <w:abstractNumId w:val="0"/>
  </w:num>
  <w:num w:numId="4" w16cid:durableId="862745497">
    <w:abstractNumId w:val="0"/>
  </w:num>
  <w:num w:numId="5" w16cid:durableId="2120758978">
    <w:abstractNumId w:val="0"/>
  </w:num>
  <w:num w:numId="6" w16cid:durableId="1132404551">
    <w:abstractNumId w:val="0"/>
  </w:num>
  <w:num w:numId="7" w16cid:durableId="568542631">
    <w:abstractNumId w:val="0"/>
  </w:num>
  <w:num w:numId="8" w16cid:durableId="1637756409">
    <w:abstractNumId w:val="0"/>
  </w:num>
  <w:num w:numId="9" w16cid:durableId="1907497193">
    <w:abstractNumId w:val="0"/>
  </w:num>
  <w:num w:numId="10" w16cid:durableId="1488932674">
    <w:abstractNumId w:val="0"/>
  </w:num>
  <w:num w:numId="11" w16cid:durableId="2079864544">
    <w:abstractNumId w:val="0"/>
  </w:num>
  <w:num w:numId="12" w16cid:durableId="1332879241">
    <w:abstractNumId w:val="0"/>
  </w:num>
  <w:num w:numId="13" w16cid:durableId="480804316">
    <w:abstractNumId w:val="0"/>
  </w:num>
  <w:num w:numId="14" w16cid:durableId="3694574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0864327">
    <w:abstractNumId w:val="0"/>
  </w:num>
  <w:num w:numId="16" w16cid:durableId="1464498274">
    <w:abstractNumId w:val="9"/>
  </w:num>
  <w:num w:numId="17" w16cid:durableId="20326317">
    <w:abstractNumId w:val="10"/>
  </w:num>
  <w:num w:numId="18" w16cid:durableId="1620333910">
    <w:abstractNumId w:val="11"/>
  </w:num>
  <w:num w:numId="19" w16cid:durableId="1505123075">
    <w:abstractNumId w:val="4"/>
  </w:num>
  <w:num w:numId="20" w16cid:durableId="417168148">
    <w:abstractNumId w:val="7"/>
  </w:num>
  <w:num w:numId="21" w16cid:durableId="268970884">
    <w:abstractNumId w:val="3"/>
  </w:num>
  <w:num w:numId="22" w16cid:durableId="2007392111">
    <w:abstractNumId w:val="6"/>
  </w:num>
  <w:num w:numId="23" w16cid:durableId="1885214261">
    <w:abstractNumId w:val="16"/>
  </w:num>
  <w:num w:numId="24" w16cid:durableId="803616276">
    <w:abstractNumId w:val="2"/>
  </w:num>
  <w:num w:numId="25" w16cid:durableId="274794774">
    <w:abstractNumId w:val="1"/>
  </w:num>
  <w:num w:numId="26" w16cid:durableId="243489747">
    <w:abstractNumId w:val="15"/>
  </w:num>
  <w:num w:numId="27" w16cid:durableId="24017248">
    <w:abstractNumId w:val="12"/>
  </w:num>
  <w:num w:numId="28" w16cid:durableId="15653324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15089457">
    <w:abstractNumId w:val="0"/>
  </w:num>
  <w:num w:numId="30" w16cid:durableId="1750233130">
    <w:abstractNumId w:val="17"/>
  </w:num>
  <w:num w:numId="31" w16cid:durableId="204598509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760757283">
    <w:abstractNumId w:val="5"/>
  </w:num>
  <w:num w:numId="33" w16cid:durableId="545534470">
    <w:abstractNumId w:val="0"/>
  </w:num>
  <w:num w:numId="34" w16cid:durableId="54742755">
    <w:abstractNumId w:val="8"/>
  </w:num>
  <w:num w:numId="35" w16cid:durableId="4656612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391537090">
    <w:abstractNumId w:val="0"/>
  </w:num>
  <w:num w:numId="37" w16cid:durableId="7893210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7542064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764110041">
    <w:abstractNumId w:val="0"/>
  </w:num>
  <w:num w:numId="40" w16cid:durableId="1720399674">
    <w:abstractNumId w:val="0"/>
  </w:num>
  <w:num w:numId="41" w16cid:durableId="644044545">
    <w:abstractNumId w:val="0"/>
  </w:num>
  <w:num w:numId="42" w16cid:durableId="1711101344">
    <w:abstractNumId w:val="0"/>
  </w:num>
  <w:num w:numId="43" w16cid:durableId="426731369">
    <w:abstractNumId w:val="0"/>
  </w:num>
  <w:num w:numId="44" w16cid:durableId="1617442205">
    <w:abstractNumId w:val="0"/>
  </w:num>
  <w:num w:numId="45" w16cid:durableId="853421432">
    <w:abstractNumId w:val="0"/>
  </w:num>
  <w:num w:numId="46" w16cid:durableId="1260989025">
    <w:abstractNumId w:val="0"/>
  </w:num>
  <w:num w:numId="47" w16cid:durableId="1094283508">
    <w:abstractNumId w:val="0"/>
  </w:num>
  <w:num w:numId="48" w16cid:durableId="522017772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mirrorMargin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631E"/>
    <w:rsid w:val="000003E1"/>
    <w:rsid w:val="00000449"/>
    <w:rsid w:val="0000053D"/>
    <w:rsid w:val="000007FB"/>
    <w:rsid w:val="00000F1B"/>
    <w:rsid w:val="000015CD"/>
    <w:rsid w:val="00001758"/>
    <w:rsid w:val="0000191C"/>
    <w:rsid w:val="00001B34"/>
    <w:rsid w:val="000022C2"/>
    <w:rsid w:val="00002BD3"/>
    <w:rsid w:val="00003263"/>
    <w:rsid w:val="0000354F"/>
    <w:rsid w:val="0000392C"/>
    <w:rsid w:val="00003A15"/>
    <w:rsid w:val="00003B16"/>
    <w:rsid w:val="00003D77"/>
    <w:rsid w:val="00004E30"/>
    <w:rsid w:val="0000503D"/>
    <w:rsid w:val="00005406"/>
    <w:rsid w:val="00005ABC"/>
    <w:rsid w:val="00005BE9"/>
    <w:rsid w:val="00005BFE"/>
    <w:rsid w:val="00005E68"/>
    <w:rsid w:val="00006A9C"/>
    <w:rsid w:val="000070D7"/>
    <w:rsid w:val="000073B5"/>
    <w:rsid w:val="000074F6"/>
    <w:rsid w:val="00007736"/>
    <w:rsid w:val="00007782"/>
    <w:rsid w:val="00007C73"/>
    <w:rsid w:val="000102B3"/>
    <w:rsid w:val="00010C48"/>
    <w:rsid w:val="00010FFA"/>
    <w:rsid w:val="00011014"/>
    <w:rsid w:val="0001128C"/>
    <w:rsid w:val="0001155E"/>
    <w:rsid w:val="000119D5"/>
    <w:rsid w:val="00011C0A"/>
    <w:rsid w:val="00011DFA"/>
    <w:rsid w:val="000123A1"/>
    <w:rsid w:val="00012A2B"/>
    <w:rsid w:val="00012BBE"/>
    <w:rsid w:val="00012E51"/>
    <w:rsid w:val="0001325B"/>
    <w:rsid w:val="00013379"/>
    <w:rsid w:val="000133AA"/>
    <w:rsid w:val="00013DB0"/>
    <w:rsid w:val="0001419E"/>
    <w:rsid w:val="0001439C"/>
    <w:rsid w:val="0001443B"/>
    <w:rsid w:val="00014E04"/>
    <w:rsid w:val="00014F7C"/>
    <w:rsid w:val="0001524D"/>
    <w:rsid w:val="000152B5"/>
    <w:rsid w:val="00015341"/>
    <w:rsid w:val="00015A32"/>
    <w:rsid w:val="00015ACC"/>
    <w:rsid w:val="00015F64"/>
    <w:rsid w:val="00016991"/>
    <w:rsid w:val="00016D1C"/>
    <w:rsid w:val="00017400"/>
    <w:rsid w:val="00017484"/>
    <w:rsid w:val="00017762"/>
    <w:rsid w:val="00017B42"/>
    <w:rsid w:val="00017E39"/>
    <w:rsid w:val="000205E6"/>
    <w:rsid w:val="00020B8A"/>
    <w:rsid w:val="00020BCB"/>
    <w:rsid w:val="00020EEE"/>
    <w:rsid w:val="0002109C"/>
    <w:rsid w:val="000211DF"/>
    <w:rsid w:val="000214BA"/>
    <w:rsid w:val="00021707"/>
    <w:rsid w:val="00022340"/>
    <w:rsid w:val="00022421"/>
    <w:rsid w:val="000229BE"/>
    <w:rsid w:val="0002384D"/>
    <w:rsid w:val="00023B6C"/>
    <w:rsid w:val="00023FB1"/>
    <w:rsid w:val="00024487"/>
    <w:rsid w:val="000244FC"/>
    <w:rsid w:val="00024CF0"/>
    <w:rsid w:val="00024F8F"/>
    <w:rsid w:val="00025BD9"/>
    <w:rsid w:val="00026201"/>
    <w:rsid w:val="00026FE1"/>
    <w:rsid w:val="0002736B"/>
    <w:rsid w:val="00027379"/>
    <w:rsid w:val="000274B8"/>
    <w:rsid w:val="000304A2"/>
    <w:rsid w:val="00030A15"/>
    <w:rsid w:val="00030B56"/>
    <w:rsid w:val="00030B77"/>
    <w:rsid w:val="0003100E"/>
    <w:rsid w:val="00032C93"/>
    <w:rsid w:val="000338D2"/>
    <w:rsid w:val="00034BC8"/>
    <w:rsid w:val="00034F1A"/>
    <w:rsid w:val="000351CC"/>
    <w:rsid w:val="000353E9"/>
    <w:rsid w:val="000373AF"/>
    <w:rsid w:val="000379F1"/>
    <w:rsid w:val="00037EF4"/>
    <w:rsid w:val="000400C4"/>
    <w:rsid w:val="00040468"/>
    <w:rsid w:val="000413FA"/>
    <w:rsid w:val="000417EA"/>
    <w:rsid w:val="0004212F"/>
    <w:rsid w:val="000422F2"/>
    <w:rsid w:val="00042788"/>
    <w:rsid w:val="00042C67"/>
    <w:rsid w:val="000434BA"/>
    <w:rsid w:val="0004501A"/>
    <w:rsid w:val="00045C1F"/>
    <w:rsid w:val="0004630B"/>
    <w:rsid w:val="00046642"/>
    <w:rsid w:val="00046988"/>
    <w:rsid w:val="00050206"/>
    <w:rsid w:val="0005044F"/>
    <w:rsid w:val="0005097E"/>
    <w:rsid w:val="00050AE8"/>
    <w:rsid w:val="00050FE2"/>
    <w:rsid w:val="000512AA"/>
    <w:rsid w:val="00051316"/>
    <w:rsid w:val="00051342"/>
    <w:rsid w:val="00051605"/>
    <w:rsid w:val="0005189F"/>
    <w:rsid w:val="00051ED6"/>
    <w:rsid w:val="00052061"/>
    <w:rsid w:val="000533A6"/>
    <w:rsid w:val="00053B73"/>
    <w:rsid w:val="000542DE"/>
    <w:rsid w:val="00054666"/>
    <w:rsid w:val="00054BC9"/>
    <w:rsid w:val="00054CA1"/>
    <w:rsid w:val="00054E62"/>
    <w:rsid w:val="00055496"/>
    <w:rsid w:val="00055594"/>
    <w:rsid w:val="00055A6E"/>
    <w:rsid w:val="00055DBE"/>
    <w:rsid w:val="00056839"/>
    <w:rsid w:val="00056D33"/>
    <w:rsid w:val="00056DA2"/>
    <w:rsid w:val="00056F38"/>
    <w:rsid w:val="00056F47"/>
    <w:rsid w:val="000573C1"/>
    <w:rsid w:val="000575D0"/>
    <w:rsid w:val="000575F7"/>
    <w:rsid w:val="00057B30"/>
    <w:rsid w:val="00057C18"/>
    <w:rsid w:val="000606FF"/>
    <w:rsid w:val="0006085F"/>
    <w:rsid w:val="00060E84"/>
    <w:rsid w:val="0006105A"/>
    <w:rsid w:val="00061726"/>
    <w:rsid w:val="00061A3B"/>
    <w:rsid w:val="000621B4"/>
    <w:rsid w:val="000623A0"/>
    <w:rsid w:val="00062727"/>
    <w:rsid w:val="00063DE4"/>
    <w:rsid w:val="00064038"/>
    <w:rsid w:val="000642B1"/>
    <w:rsid w:val="00064376"/>
    <w:rsid w:val="00064B8D"/>
    <w:rsid w:val="00064BE5"/>
    <w:rsid w:val="0006520E"/>
    <w:rsid w:val="00065956"/>
    <w:rsid w:val="00066A51"/>
    <w:rsid w:val="00066F0A"/>
    <w:rsid w:val="00067B19"/>
    <w:rsid w:val="00071406"/>
    <w:rsid w:val="00071488"/>
    <w:rsid w:val="0007153B"/>
    <w:rsid w:val="0007163A"/>
    <w:rsid w:val="000734DA"/>
    <w:rsid w:val="000740AC"/>
    <w:rsid w:val="0007453C"/>
    <w:rsid w:val="00074D42"/>
    <w:rsid w:val="00074E36"/>
    <w:rsid w:val="000758A9"/>
    <w:rsid w:val="00075EF4"/>
    <w:rsid w:val="00076F5D"/>
    <w:rsid w:val="000774A1"/>
    <w:rsid w:val="00081265"/>
    <w:rsid w:val="000819A6"/>
    <w:rsid w:val="00081F06"/>
    <w:rsid w:val="000825FF"/>
    <w:rsid w:val="000827F8"/>
    <w:rsid w:val="000828A3"/>
    <w:rsid w:val="00082F17"/>
    <w:rsid w:val="00083A1A"/>
    <w:rsid w:val="00083A4F"/>
    <w:rsid w:val="00084033"/>
    <w:rsid w:val="00084110"/>
    <w:rsid w:val="00084C5C"/>
    <w:rsid w:val="0008501C"/>
    <w:rsid w:val="00085208"/>
    <w:rsid w:val="00085856"/>
    <w:rsid w:val="00086132"/>
    <w:rsid w:val="000866EB"/>
    <w:rsid w:val="00086B2B"/>
    <w:rsid w:val="00086D30"/>
    <w:rsid w:val="0008735C"/>
    <w:rsid w:val="0008767A"/>
    <w:rsid w:val="0008774C"/>
    <w:rsid w:val="00087B63"/>
    <w:rsid w:val="00087DCC"/>
    <w:rsid w:val="0009024A"/>
    <w:rsid w:val="000904C2"/>
    <w:rsid w:val="00090B80"/>
    <w:rsid w:val="00090E9A"/>
    <w:rsid w:val="00091358"/>
    <w:rsid w:val="00091457"/>
    <w:rsid w:val="0009156A"/>
    <w:rsid w:val="0009230D"/>
    <w:rsid w:val="000930C5"/>
    <w:rsid w:val="00093514"/>
    <w:rsid w:val="0009372C"/>
    <w:rsid w:val="000945FD"/>
    <w:rsid w:val="000946AE"/>
    <w:rsid w:val="00094745"/>
    <w:rsid w:val="00094F7A"/>
    <w:rsid w:val="000956E5"/>
    <w:rsid w:val="000958DC"/>
    <w:rsid w:val="000961D7"/>
    <w:rsid w:val="000961EB"/>
    <w:rsid w:val="0009657B"/>
    <w:rsid w:val="00096B9A"/>
    <w:rsid w:val="00096C40"/>
    <w:rsid w:val="0009717A"/>
    <w:rsid w:val="00097384"/>
    <w:rsid w:val="00097502"/>
    <w:rsid w:val="00097508"/>
    <w:rsid w:val="000A002C"/>
    <w:rsid w:val="000A053E"/>
    <w:rsid w:val="000A0EC8"/>
    <w:rsid w:val="000A1587"/>
    <w:rsid w:val="000A273C"/>
    <w:rsid w:val="000A2742"/>
    <w:rsid w:val="000A3212"/>
    <w:rsid w:val="000A34CF"/>
    <w:rsid w:val="000A35E2"/>
    <w:rsid w:val="000A3C50"/>
    <w:rsid w:val="000A3C76"/>
    <w:rsid w:val="000A3F59"/>
    <w:rsid w:val="000A46FA"/>
    <w:rsid w:val="000A4BAB"/>
    <w:rsid w:val="000A4C73"/>
    <w:rsid w:val="000A4F48"/>
    <w:rsid w:val="000A5861"/>
    <w:rsid w:val="000A5DEC"/>
    <w:rsid w:val="000A631E"/>
    <w:rsid w:val="000A71E9"/>
    <w:rsid w:val="000A7564"/>
    <w:rsid w:val="000A77B0"/>
    <w:rsid w:val="000A7BD5"/>
    <w:rsid w:val="000B000C"/>
    <w:rsid w:val="000B01AA"/>
    <w:rsid w:val="000B08B0"/>
    <w:rsid w:val="000B0F03"/>
    <w:rsid w:val="000B1CEA"/>
    <w:rsid w:val="000B20BF"/>
    <w:rsid w:val="000B21D1"/>
    <w:rsid w:val="000B25E4"/>
    <w:rsid w:val="000B269E"/>
    <w:rsid w:val="000B26D6"/>
    <w:rsid w:val="000B274F"/>
    <w:rsid w:val="000B2900"/>
    <w:rsid w:val="000B3226"/>
    <w:rsid w:val="000B3998"/>
    <w:rsid w:val="000B3A76"/>
    <w:rsid w:val="000B3C5E"/>
    <w:rsid w:val="000B4005"/>
    <w:rsid w:val="000B409C"/>
    <w:rsid w:val="000B40A5"/>
    <w:rsid w:val="000B4506"/>
    <w:rsid w:val="000B4589"/>
    <w:rsid w:val="000B47AD"/>
    <w:rsid w:val="000B4982"/>
    <w:rsid w:val="000B5018"/>
    <w:rsid w:val="000B5E99"/>
    <w:rsid w:val="000B5FA3"/>
    <w:rsid w:val="000B73B8"/>
    <w:rsid w:val="000B74F0"/>
    <w:rsid w:val="000B7648"/>
    <w:rsid w:val="000B77E4"/>
    <w:rsid w:val="000C07AA"/>
    <w:rsid w:val="000C0C81"/>
    <w:rsid w:val="000C0DAD"/>
    <w:rsid w:val="000C158A"/>
    <w:rsid w:val="000C2276"/>
    <w:rsid w:val="000C2CB8"/>
    <w:rsid w:val="000C308A"/>
    <w:rsid w:val="000C30E6"/>
    <w:rsid w:val="000C36DE"/>
    <w:rsid w:val="000C391E"/>
    <w:rsid w:val="000C3AC1"/>
    <w:rsid w:val="000C3E06"/>
    <w:rsid w:val="000C3EF9"/>
    <w:rsid w:val="000C4AB4"/>
    <w:rsid w:val="000C639A"/>
    <w:rsid w:val="000C6C07"/>
    <w:rsid w:val="000C78A1"/>
    <w:rsid w:val="000D02FD"/>
    <w:rsid w:val="000D0438"/>
    <w:rsid w:val="000D054C"/>
    <w:rsid w:val="000D0F74"/>
    <w:rsid w:val="000D1B3C"/>
    <w:rsid w:val="000D2ECA"/>
    <w:rsid w:val="000D3518"/>
    <w:rsid w:val="000D35D4"/>
    <w:rsid w:val="000D3E5C"/>
    <w:rsid w:val="000D4126"/>
    <w:rsid w:val="000D4A62"/>
    <w:rsid w:val="000D586A"/>
    <w:rsid w:val="000D58E1"/>
    <w:rsid w:val="000D5DE7"/>
    <w:rsid w:val="000D66FB"/>
    <w:rsid w:val="000D6A79"/>
    <w:rsid w:val="000D6BED"/>
    <w:rsid w:val="000D701D"/>
    <w:rsid w:val="000D74E2"/>
    <w:rsid w:val="000D7A3C"/>
    <w:rsid w:val="000E0076"/>
    <w:rsid w:val="000E03A7"/>
    <w:rsid w:val="000E0C55"/>
    <w:rsid w:val="000E1245"/>
    <w:rsid w:val="000E1260"/>
    <w:rsid w:val="000E1B5A"/>
    <w:rsid w:val="000E1F68"/>
    <w:rsid w:val="000E2A4D"/>
    <w:rsid w:val="000E2E00"/>
    <w:rsid w:val="000E39E4"/>
    <w:rsid w:val="000E3AB2"/>
    <w:rsid w:val="000E463B"/>
    <w:rsid w:val="000E4853"/>
    <w:rsid w:val="000E4AD1"/>
    <w:rsid w:val="000E4B6C"/>
    <w:rsid w:val="000E4D5B"/>
    <w:rsid w:val="000E6251"/>
    <w:rsid w:val="000E64E6"/>
    <w:rsid w:val="000E6B89"/>
    <w:rsid w:val="000E70FC"/>
    <w:rsid w:val="000E7247"/>
    <w:rsid w:val="000E79A1"/>
    <w:rsid w:val="000E7D68"/>
    <w:rsid w:val="000F07C2"/>
    <w:rsid w:val="000F08D1"/>
    <w:rsid w:val="000F0BDB"/>
    <w:rsid w:val="000F0F39"/>
    <w:rsid w:val="000F0F71"/>
    <w:rsid w:val="000F1126"/>
    <w:rsid w:val="000F1702"/>
    <w:rsid w:val="000F1A73"/>
    <w:rsid w:val="000F1B01"/>
    <w:rsid w:val="000F2754"/>
    <w:rsid w:val="000F27DD"/>
    <w:rsid w:val="000F2DD0"/>
    <w:rsid w:val="000F3106"/>
    <w:rsid w:val="000F3638"/>
    <w:rsid w:val="000F38A6"/>
    <w:rsid w:val="000F3F08"/>
    <w:rsid w:val="000F4B16"/>
    <w:rsid w:val="000F5064"/>
    <w:rsid w:val="000F5A75"/>
    <w:rsid w:val="000F5ABC"/>
    <w:rsid w:val="000F5CBC"/>
    <w:rsid w:val="000F746E"/>
    <w:rsid w:val="000F77BD"/>
    <w:rsid w:val="00100898"/>
    <w:rsid w:val="00100D75"/>
    <w:rsid w:val="00100F5E"/>
    <w:rsid w:val="0010120E"/>
    <w:rsid w:val="00101274"/>
    <w:rsid w:val="0010191B"/>
    <w:rsid w:val="001024C6"/>
    <w:rsid w:val="0010388C"/>
    <w:rsid w:val="00104413"/>
    <w:rsid w:val="00104809"/>
    <w:rsid w:val="00105188"/>
    <w:rsid w:val="00105811"/>
    <w:rsid w:val="0010586D"/>
    <w:rsid w:val="001058E9"/>
    <w:rsid w:val="001060BC"/>
    <w:rsid w:val="00106B56"/>
    <w:rsid w:val="00107377"/>
    <w:rsid w:val="00107751"/>
    <w:rsid w:val="00107816"/>
    <w:rsid w:val="0011085B"/>
    <w:rsid w:val="00110AED"/>
    <w:rsid w:val="00110C24"/>
    <w:rsid w:val="00111BB6"/>
    <w:rsid w:val="00111EA8"/>
    <w:rsid w:val="0011275A"/>
    <w:rsid w:val="00112A92"/>
    <w:rsid w:val="00112A9E"/>
    <w:rsid w:val="00112BA2"/>
    <w:rsid w:val="00112EE8"/>
    <w:rsid w:val="001136F9"/>
    <w:rsid w:val="00113D3F"/>
    <w:rsid w:val="00113E90"/>
    <w:rsid w:val="00114670"/>
    <w:rsid w:val="001148D5"/>
    <w:rsid w:val="00115201"/>
    <w:rsid w:val="00115291"/>
    <w:rsid w:val="001153C5"/>
    <w:rsid w:val="0011555F"/>
    <w:rsid w:val="0011711D"/>
    <w:rsid w:val="0011714E"/>
    <w:rsid w:val="00117CC3"/>
    <w:rsid w:val="001202B2"/>
    <w:rsid w:val="00120BD8"/>
    <w:rsid w:val="00121128"/>
    <w:rsid w:val="001211F9"/>
    <w:rsid w:val="00121B54"/>
    <w:rsid w:val="001221B7"/>
    <w:rsid w:val="00123478"/>
    <w:rsid w:val="001244D0"/>
    <w:rsid w:val="00124782"/>
    <w:rsid w:val="00124FE1"/>
    <w:rsid w:val="001251F5"/>
    <w:rsid w:val="00125520"/>
    <w:rsid w:val="00125A3E"/>
    <w:rsid w:val="001269B7"/>
    <w:rsid w:val="0012743E"/>
    <w:rsid w:val="00127BD9"/>
    <w:rsid w:val="00130572"/>
    <w:rsid w:val="00131171"/>
    <w:rsid w:val="00131735"/>
    <w:rsid w:val="001318E7"/>
    <w:rsid w:val="00132246"/>
    <w:rsid w:val="00132396"/>
    <w:rsid w:val="001324BE"/>
    <w:rsid w:val="00132629"/>
    <w:rsid w:val="00132649"/>
    <w:rsid w:val="00132D71"/>
    <w:rsid w:val="001336CC"/>
    <w:rsid w:val="001338D6"/>
    <w:rsid w:val="00133D23"/>
    <w:rsid w:val="00133DB2"/>
    <w:rsid w:val="0013447A"/>
    <w:rsid w:val="00134D59"/>
    <w:rsid w:val="00135232"/>
    <w:rsid w:val="001352D6"/>
    <w:rsid w:val="00135317"/>
    <w:rsid w:val="00135887"/>
    <w:rsid w:val="001362E8"/>
    <w:rsid w:val="00136336"/>
    <w:rsid w:val="001366BC"/>
    <w:rsid w:val="00137139"/>
    <w:rsid w:val="0013749C"/>
    <w:rsid w:val="00137F33"/>
    <w:rsid w:val="0014072A"/>
    <w:rsid w:val="0014099E"/>
    <w:rsid w:val="0014184E"/>
    <w:rsid w:val="00141C82"/>
    <w:rsid w:val="001420ED"/>
    <w:rsid w:val="00142E95"/>
    <w:rsid w:val="00143167"/>
    <w:rsid w:val="00143181"/>
    <w:rsid w:val="001431A7"/>
    <w:rsid w:val="001434F8"/>
    <w:rsid w:val="00143FB3"/>
    <w:rsid w:val="001442E7"/>
    <w:rsid w:val="001444C3"/>
    <w:rsid w:val="00145279"/>
    <w:rsid w:val="001454C5"/>
    <w:rsid w:val="0014553B"/>
    <w:rsid w:val="0014568A"/>
    <w:rsid w:val="001457FA"/>
    <w:rsid w:val="00145CC7"/>
    <w:rsid w:val="0014623C"/>
    <w:rsid w:val="001468BB"/>
    <w:rsid w:val="00146C0D"/>
    <w:rsid w:val="00146FD2"/>
    <w:rsid w:val="001470A2"/>
    <w:rsid w:val="001473AA"/>
    <w:rsid w:val="001479D6"/>
    <w:rsid w:val="00147AF0"/>
    <w:rsid w:val="0015000F"/>
    <w:rsid w:val="00150210"/>
    <w:rsid w:val="001507C2"/>
    <w:rsid w:val="00150A0A"/>
    <w:rsid w:val="00150B2D"/>
    <w:rsid w:val="00151BAC"/>
    <w:rsid w:val="00151D52"/>
    <w:rsid w:val="00151E83"/>
    <w:rsid w:val="00152EF1"/>
    <w:rsid w:val="001530AF"/>
    <w:rsid w:val="001534AA"/>
    <w:rsid w:val="00153542"/>
    <w:rsid w:val="001538DA"/>
    <w:rsid w:val="00153A11"/>
    <w:rsid w:val="00153CD4"/>
    <w:rsid w:val="00153CDC"/>
    <w:rsid w:val="00153F2C"/>
    <w:rsid w:val="00153FFB"/>
    <w:rsid w:val="00154265"/>
    <w:rsid w:val="00154373"/>
    <w:rsid w:val="0015476D"/>
    <w:rsid w:val="001547DC"/>
    <w:rsid w:val="00154C1B"/>
    <w:rsid w:val="00154FD3"/>
    <w:rsid w:val="001550D5"/>
    <w:rsid w:val="001552CD"/>
    <w:rsid w:val="00155838"/>
    <w:rsid w:val="00155A1A"/>
    <w:rsid w:val="00156246"/>
    <w:rsid w:val="0015689F"/>
    <w:rsid w:val="00157027"/>
    <w:rsid w:val="001572C1"/>
    <w:rsid w:val="00157A49"/>
    <w:rsid w:val="00157AEC"/>
    <w:rsid w:val="00157CEE"/>
    <w:rsid w:val="00157E9A"/>
    <w:rsid w:val="00160AE1"/>
    <w:rsid w:val="00160B89"/>
    <w:rsid w:val="00160F90"/>
    <w:rsid w:val="00160FC9"/>
    <w:rsid w:val="0016106E"/>
    <w:rsid w:val="0016152A"/>
    <w:rsid w:val="001619DC"/>
    <w:rsid w:val="00161BEE"/>
    <w:rsid w:val="001627A9"/>
    <w:rsid w:val="00162BDE"/>
    <w:rsid w:val="00162C00"/>
    <w:rsid w:val="001631E2"/>
    <w:rsid w:val="00163F1C"/>
    <w:rsid w:val="00164011"/>
    <w:rsid w:val="00164173"/>
    <w:rsid w:val="00164A69"/>
    <w:rsid w:val="00165B65"/>
    <w:rsid w:val="00165BDD"/>
    <w:rsid w:val="00166179"/>
    <w:rsid w:val="00166290"/>
    <w:rsid w:val="0016638B"/>
    <w:rsid w:val="00167AEC"/>
    <w:rsid w:val="00167DB2"/>
    <w:rsid w:val="00170BA9"/>
    <w:rsid w:val="00170F98"/>
    <w:rsid w:val="0017163E"/>
    <w:rsid w:val="00171884"/>
    <w:rsid w:val="00172297"/>
    <w:rsid w:val="00172EB3"/>
    <w:rsid w:val="00172F09"/>
    <w:rsid w:val="00173110"/>
    <w:rsid w:val="00173EDE"/>
    <w:rsid w:val="00174577"/>
    <w:rsid w:val="001745B2"/>
    <w:rsid w:val="00174C54"/>
    <w:rsid w:val="001755D9"/>
    <w:rsid w:val="00175724"/>
    <w:rsid w:val="00175A91"/>
    <w:rsid w:val="00175C42"/>
    <w:rsid w:val="00176858"/>
    <w:rsid w:val="001774F1"/>
    <w:rsid w:val="00177518"/>
    <w:rsid w:val="00177BCF"/>
    <w:rsid w:val="00177C45"/>
    <w:rsid w:val="00177EB9"/>
    <w:rsid w:val="0018065B"/>
    <w:rsid w:val="00180B21"/>
    <w:rsid w:val="00180C99"/>
    <w:rsid w:val="0018112E"/>
    <w:rsid w:val="00181C07"/>
    <w:rsid w:val="00181CCC"/>
    <w:rsid w:val="00182BA2"/>
    <w:rsid w:val="001830C1"/>
    <w:rsid w:val="00183A24"/>
    <w:rsid w:val="00183CE9"/>
    <w:rsid w:val="00183FC1"/>
    <w:rsid w:val="001844B3"/>
    <w:rsid w:val="00184A74"/>
    <w:rsid w:val="00184ACA"/>
    <w:rsid w:val="00184C9D"/>
    <w:rsid w:val="00184DC5"/>
    <w:rsid w:val="00184E32"/>
    <w:rsid w:val="00185175"/>
    <w:rsid w:val="0018567E"/>
    <w:rsid w:val="0018571C"/>
    <w:rsid w:val="0018582F"/>
    <w:rsid w:val="001859CF"/>
    <w:rsid w:val="00185B77"/>
    <w:rsid w:val="001860BF"/>
    <w:rsid w:val="00186487"/>
    <w:rsid w:val="001866A8"/>
    <w:rsid w:val="0018707B"/>
    <w:rsid w:val="00187368"/>
    <w:rsid w:val="00187E64"/>
    <w:rsid w:val="00187EB5"/>
    <w:rsid w:val="001909F0"/>
    <w:rsid w:val="00190EE4"/>
    <w:rsid w:val="00190FF6"/>
    <w:rsid w:val="0019109D"/>
    <w:rsid w:val="001911EC"/>
    <w:rsid w:val="00191231"/>
    <w:rsid w:val="00191D6A"/>
    <w:rsid w:val="001925B1"/>
    <w:rsid w:val="0019351A"/>
    <w:rsid w:val="001937C7"/>
    <w:rsid w:val="00193B7A"/>
    <w:rsid w:val="00193D49"/>
    <w:rsid w:val="00193E95"/>
    <w:rsid w:val="00193F7C"/>
    <w:rsid w:val="00194987"/>
    <w:rsid w:val="00194A3C"/>
    <w:rsid w:val="00194B56"/>
    <w:rsid w:val="00195BD1"/>
    <w:rsid w:val="00196006"/>
    <w:rsid w:val="001962FB"/>
    <w:rsid w:val="001967F0"/>
    <w:rsid w:val="00196CB6"/>
    <w:rsid w:val="00196DFC"/>
    <w:rsid w:val="00197508"/>
    <w:rsid w:val="00197B07"/>
    <w:rsid w:val="00197BDF"/>
    <w:rsid w:val="001A008C"/>
    <w:rsid w:val="001A0331"/>
    <w:rsid w:val="001A0D60"/>
    <w:rsid w:val="001A142C"/>
    <w:rsid w:val="001A1BAF"/>
    <w:rsid w:val="001A20DB"/>
    <w:rsid w:val="001A2B79"/>
    <w:rsid w:val="001A3225"/>
    <w:rsid w:val="001A38B7"/>
    <w:rsid w:val="001A3D5B"/>
    <w:rsid w:val="001A3F48"/>
    <w:rsid w:val="001A476E"/>
    <w:rsid w:val="001A477D"/>
    <w:rsid w:val="001A4E18"/>
    <w:rsid w:val="001A5562"/>
    <w:rsid w:val="001A5F4C"/>
    <w:rsid w:val="001A68C1"/>
    <w:rsid w:val="001A7A08"/>
    <w:rsid w:val="001B221C"/>
    <w:rsid w:val="001B286C"/>
    <w:rsid w:val="001B2C7C"/>
    <w:rsid w:val="001B3578"/>
    <w:rsid w:val="001B4CD2"/>
    <w:rsid w:val="001B5A60"/>
    <w:rsid w:val="001B6468"/>
    <w:rsid w:val="001B646A"/>
    <w:rsid w:val="001B6748"/>
    <w:rsid w:val="001B6B65"/>
    <w:rsid w:val="001B6FD7"/>
    <w:rsid w:val="001B722C"/>
    <w:rsid w:val="001B7D4F"/>
    <w:rsid w:val="001C0269"/>
    <w:rsid w:val="001C0B43"/>
    <w:rsid w:val="001C12A1"/>
    <w:rsid w:val="001C15FB"/>
    <w:rsid w:val="001C16ED"/>
    <w:rsid w:val="001C1C88"/>
    <w:rsid w:val="001C22BE"/>
    <w:rsid w:val="001C251F"/>
    <w:rsid w:val="001C26BA"/>
    <w:rsid w:val="001C2C27"/>
    <w:rsid w:val="001C2CB2"/>
    <w:rsid w:val="001C3297"/>
    <w:rsid w:val="001C3BC9"/>
    <w:rsid w:val="001C3C29"/>
    <w:rsid w:val="001C3C91"/>
    <w:rsid w:val="001C426A"/>
    <w:rsid w:val="001C4D50"/>
    <w:rsid w:val="001C4E01"/>
    <w:rsid w:val="001C517C"/>
    <w:rsid w:val="001C5609"/>
    <w:rsid w:val="001C60A9"/>
    <w:rsid w:val="001C61C1"/>
    <w:rsid w:val="001C65D2"/>
    <w:rsid w:val="001C682B"/>
    <w:rsid w:val="001C684B"/>
    <w:rsid w:val="001C6FCB"/>
    <w:rsid w:val="001C7345"/>
    <w:rsid w:val="001C7AA7"/>
    <w:rsid w:val="001D0361"/>
    <w:rsid w:val="001D0567"/>
    <w:rsid w:val="001D0723"/>
    <w:rsid w:val="001D0D57"/>
    <w:rsid w:val="001D0E0D"/>
    <w:rsid w:val="001D1FE6"/>
    <w:rsid w:val="001D2F44"/>
    <w:rsid w:val="001D33CD"/>
    <w:rsid w:val="001D3515"/>
    <w:rsid w:val="001D3A26"/>
    <w:rsid w:val="001D4726"/>
    <w:rsid w:val="001D477C"/>
    <w:rsid w:val="001D4F91"/>
    <w:rsid w:val="001D53DA"/>
    <w:rsid w:val="001D583A"/>
    <w:rsid w:val="001D59E2"/>
    <w:rsid w:val="001D63AE"/>
    <w:rsid w:val="001D77FC"/>
    <w:rsid w:val="001D7F29"/>
    <w:rsid w:val="001D7F7D"/>
    <w:rsid w:val="001E04E4"/>
    <w:rsid w:val="001E249F"/>
    <w:rsid w:val="001E2B06"/>
    <w:rsid w:val="001E2C8A"/>
    <w:rsid w:val="001E4A49"/>
    <w:rsid w:val="001E51FF"/>
    <w:rsid w:val="001E527D"/>
    <w:rsid w:val="001E52E7"/>
    <w:rsid w:val="001E5649"/>
    <w:rsid w:val="001E5D19"/>
    <w:rsid w:val="001E5FA7"/>
    <w:rsid w:val="001E6106"/>
    <w:rsid w:val="001E692F"/>
    <w:rsid w:val="001F129F"/>
    <w:rsid w:val="001F1523"/>
    <w:rsid w:val="001F1B01"/>
    <w:rsid w:val="001F1E05"/>
    <w:rsid w:val="001F232F"/>
    <w:rsid w:val="001F2942"/>
    <w:rsid w:val="001F2A4D"/>
    <w:rsid w:val="001F2EBE"/>
    <w:rsid w:val="001F39B1"/>
    <w:rsid w:val="001F3B82"/>
    <w:rsid w:val="001F3E07"/>
    <w:rsid w:val="001F4780"/>
    <w:rsid w:val="001F513E"/>
    <w:rsid w:val="001F5161"/>
    <w:rsid w:val="001F5727"/>
    <w:rsid w:val="001F5A94"/>
    <w:rsid w:val="001F659C"/>
    <w:rsid w:val="001F6991"/>
    <w:rsid w:val="001F69AF"/>
    <w:rsid w:val="001F6D81"/>
    <w:rsid w:val="001F7377"/>
    <w:rsid w:val="001F7812"/>
    <w:rsid w:val="001F7C37"/>
    <w:rsid w:val="001F7D6E"/>
    <w:rsid w:val="001F7E39"/>
    <w:rsid w:val="002017C0"/>
    <w:rsid w:val="00201FCA"/>
    <w:rsid w:val="00202043"/>
    <w:rsid w:val="0020205D"/>
    <w:rsid w:val="002020FD"/>
    <w:rsid w:val="0020212E"/>
    <w:rsid w:val="002025BA"/>
    <w:rsid w:val="00202BEB"/>
    <w:rsid w:val="00203107"/>
    <w:rsid w:val="00203170"/>
    <w:rsid w:val="00203270"/>
    <w:rsid w:val="002037AA"/>
    <w:rsid w:val="00203B5E"/>
    <w:rsid w:val="002043D8"/>
    <w:rsid w:val="0020494E"/>
    <w:rsid w:val="00204BF5"/>
    <w:rsid w:val="00204E46"/>
    <w:rsid w:val="00205379"/>
    <w:rsid w:val="00206683"/>
    <w:rsid w:val="00206D45"/>
    <w:rsid w:val="00206F07"/>
    <w:rsid w:val="00207273"/>
    <w:rsid w:val="00207BF0"/>
    <w:rsid w:val="00207EDE"/>
    <w:rsid w:val="00210628"/>
    <w:rsid w:val="002107C7"/>
    <w:rsid w:val="0021239F"/>
    <w:rsid w:val="00212A1D"/>
    <w:rsid w:val="00212B81"/>
    <w:rsid w:val="00213605"/>
    <w:rsid w:val="00213EA0"/>
    <w:rsid w:val="002143C9"/>
    <w:rsid w:val="00214640"/>
    <w:rsid w:val="0021504B"/>
    <w:rsid w:val="0021548A"/>
    <w:rsid w:val="002158A9"/>
    <w:rsid w:val="0021592F"/>
    <w:rsid w:val="00215BB0"/>
    <w:rsid w:val="00215EE0"/>
    <w:rsid w:val="002167FC"/>
    <w:rsid w:val="00216BA8"/>
    <w:rsid w:val="00217550"/>
    <w:rsid w:val="00217676"/>
    <w:rsid w:val="00217D2F"/>
    <w:rsid w:val="0022044F"/>
    <w:rsid w:val="00220BEF"/>
    <w:rsid w:val="00221020"/>
    <w:rsid w:val="00221989"/>
    <w:rsid w:val="00222259"/>
    <w:rsid w:val="00222593"/>
    <w:rsid w:val="00223468"/>
    <w:rsid w:val="00224002"/>
    <w:rsid w:val="002242D5"/>
    <w:rsid w:val="002246ED"/>
    <w:rsid w:val="002254D5"/>
    <w:rsid w:val="002254F0"/>
    <w:rsid w:val="00225EE5"/>
    <w:rsid w:val="0022603F"/>
    <w:rsid w:val="00226212"/>
    <w:rsid w:val="00226419"/>
    <w:rsid w:val="002270D7"/>
    <w:rsid w:val="00227A02"/>
    <w:rsid w:val="00230279"/>
    <w:rsid w:val="002305A4"/>
    <w:rsid w:val="0023088D"/>
    <w:rsid w:val="00230FA4"/>
    <w:rsid w:val="002311B7"/>
    <w:rsid w:val="002313AF"/>
    <w:rsid w:val="0023155F"/>
    <w:rsid w:val="00231EF5"/>
    <w:rsid w:val="0023254B"/>
    <w:rsid w:val="00232B58"/>
    <w:rsid w:val="00233629"/>
    <w:rsid w:val="00233D8B"/>
    <w:rsid w:val="00234475"/>
    <w:rsid w:val="00235174"/>
    <w:rsid w:val="002353FA"/>
    <w:rsid w:val="002358EA"/>
    <w:rsid w:val="002359C4"/>
    <w:rsid w:val="00235BDD"/>
    <w:rsid w:val="00236E67"/>
    <w:rsid w:val="0023705E"/>
    <w:rsid w:val="00237B55"/>
    <w:rsid w:val="00237C83"/>
    <w:rsid w:val="002402F1"/>
    <w:rsid w:val="002407B4"/>
    <w:rsid w:val="00240CF3"/>
    <w:rsid w:val="00240FEF"/>
    <w:rsid w:val="00241470"/>
    <w:rsid w:val="002422BE"/>
    <w:rsid w:val="00242563"/>
    <w:rsid w:val="002429BD"/>
    <w:rsid w:val="002431E4"/>
    <w:rsid w:val="002438B5"/>
    <w:rsid w:val="00243CE8"/>
    <w:rsid w:val="00244280"/>
    <w:rsid w:val="0024428A"/>
    <w:rsid w:val="002442D1"/>
    <w:rsid w:val="00244615"/>
    <w:rsid w:val="00244A26"/>
    <w:rsid w:val="00244E73"/>
    <w:rsid w:val="00245ACB"/>
    <w:rsid w:val="00245B5B"/>
    <w:rsid w:val="0024639F"/>
    <w:rsid w:val="0024677B"/>
    <w:rsid w:val="002468B7"/>
    <w:rsid w:val="00246FCD"/>
    <w:rsid w:val="002470F8"/>
    <w:rsid w:val="00250113"/>
    <w:rsid w:val="002501A6"/>
    <w:rsid w:val="00250A8A"/>
    <w:rsid w:val="00250EFB"/>
    <w:rsid w:val="00251239"/>
    <w:rsid w:val="002519D7"/>
    <w:rsid w:val="00251CAB"/>
    <w:rsid w:val="00252296"/>
    <w:rsid w:val="00252444"/>
    <w:rsid w:val="002529A0"/>
    <w:rsid w:val="002529E8"/>
    <w:rsid w:val="00253364"/>
    <w:rsid w:val="00253524"/>
    <w:rsid w:val="00253DF4"/>
    <w:rsid w:val="00255013"/>
    <w:rsid w:val="0025526D"/>
    <w:rsid w:val="0025563C"/>
    <w:rsid w:val="002557CE"/>
    <w:rsid w:val="0025587E"/>
    <w:rsid w:val="00256988"/>
    <w:rsid w:val="00256A87"/>
    <w:rsid w:val="00256AB8"/>
    <w:rsid w:val="00256D99"/>
    <w:rsid w:val="002573AB"/>
    <w:rsid w:val="00257726"/>
    <w:rsid w:val="00260853"/>
    <w:rsid w:val="00261376"/>
    <w:rsid w:val="0026196A"/>
    <w:rsid w:val="00263044"/>
    <w:rsid w:val="002631CF"/>
    <w:rsid w:val="002635CE"/>
    <w:rsid w:val="00263CE3"/>
    <w:rsid w:val="00263E06"/>
    <w:rsid w:val="00264364"/>
    <w:rsid w:val="002647F2"/>
    <w:rsid w:val="00264891"/>
    <w:rsid w:val="00264B7A"/>
    <w:rsid w:val="00265373"/>
    <w:rsid w:val="002653AA"/>
    <w:rsid w:val="0026577B"/>
    <w:rsid w:val="002658A2"/>
    <w:rsid w:val="00266AA9"/>
    <w:rsid w:val="00267564"/>
    <w:rsid w:val="00267B53"/>
    <w:rsid w:val="00267B70"/>
    <w:rsid w:val="00267E9F"/>
    <w:rsid w:val="00270424"/>
    <w:rsid w:val="0027071C"/>
    <w:rsid w:val="00270AC1"/>
    <w:rsid w:val="00270F07"/>
    <w:rsid w:val="00271F7C"/>
    <w:rsid w:val="00272AA9"/>
    <w:rsid w:val="00272B82"/>
    <w:rsid w:val="00273224"/>
    <w:rsid w:val="002732D9"/>
    <w:rsid w:val="00274585"/>
    <w:rsid w:val="00274588"/>
    <w:rsid w:val="002746DA"/>
    <w:rsid w:val="00274969"/>
    <w:rsid w:val="00274CE0"/>
    <w:rsid w:val="002755F4"/>
    <w:rsid w:val="0027569B"/>
    <w:rsid w:val="00275AA4"/>
    <w:rsid w:val="00275FC9"/>
    <w:rsid w:val="00275FCB"/>
    <w:rsid w:val="002766D8"/>
    <w:rsid w:val="0027674F"/>
    <w:rsid w:val="00276895"/>
    <w:rsid w:val="00276A1F"/>
    <w:rsid w:val="00277107"/>
    <w:rsid w:val="00277984"/>
    <w:rsid w:val="002801A8"/>
    <w:rsid w:val="002816A5"/>
    <w:rsid w:val="0028178B"/>
    <w:rsid w:val="002825FE"/>
    <w:rsid w:val="00282F78"/>
    <w:rsid w:val="00283582"/>
    <w:rsid w:val="00283F56"/>
    <w:rsid w:val="00284441"/>
    <w:rsid w:val="00284565"/>
    <w:rsid w:val="00284647"/>
    <w:rsid w:val="00284FD5"/>
    <w:rsid w:val="00285C91"/>
    <w:rsid w:val="002863E0"/>
    <w:rsid w:val="00286C62"/>
    <w:rsid w:val="002901B8"/>
    <w:rsid w:val="0029054B"/>
    <w:rsid w:val="002908CD"/>
    <w:rsid w:val="00290B74"/>
    <w:rsid w:val="002911F5"/>
    <w:rsid w:val="002916EE"/>
    <w:rsid w:val="002917B7"/>
    <w:rsid w:val="00291C71"/>
    <w:rsid w:val="002929AB"/>
    <w:rsid w:val="00292EE9"/>
    <w:rsid w:val="00293073"/>
    <w:rsid w:val="00293308"/>
    <w:rsid w:val="00293392"/>
    <w:rsid w:val="0029360B"/>
    <w:rsid w:val="0029375B"/>
    <w:rsid w:val="00293AAE"/>
    <w:rsid w:val="00294403"/>
    <w:rsid w:val="0029442F"/>
    <w:rsid w:val="002945BF"/>
    <w:rsid w:val="00294D2F"/>
    <w:rsid w:val="00295467"/>
    <w:rsid w:val="0029586A"/>
    <w:rsid w:val="0029591A"/>
    <w:rsid w:val="00295EC4"/>
    <w:rsid w:val="00295F95"/>
    <w:rsid w:val="0029631A"/>
    <w:rsid w:val="0029666D"/>
    <w:rsid w:val="0029697C"/>
    <w:rsid w:val="00296BEC"/>
    <w:rsid w:val="00297201"/>
    <w:rsid w:val="00297EB9"/>
    <w:rsid w:val="00297F42"/>
    <w:rsid w:val="002A0667"/>
    <w:rsid w:val="002A06C1"/>
    <w:rsid w:val="002A0D6F"/>
    <w:rsid w:val="002A12F0"/>
    <w:rsid w:val="002A1AF5"/>
    <w:rsid w:val="002A1B9E"/>
    <w:rsid w:val="002A1DC7"/>
    <w:rsid w:val="002A1FD5"/>
    <w:rsid w:val="002A2409"/>
    <w:rsid w:val="002A24B9"/>
    <w:rsid w:val="002A2BD4"/>
    <w:rsid w:val="002A2BE2"/>
    <w:rsid w:val="002A325F"/>
    <w:rsid w:val="002A395C"/>
    <w:rsid w:val="002A3A47"/>
    <w:rsid w:val="002A3D2C"/>
    <w:rsid w:val="002A443A"/>
    <w:rsid w:val="002A4478"/>
    <w:rsid w:val="002A533A"/>
    <w:rsid w:val="002A56D9"/>
    <w:rsid w:val="002A5FD0"/>
    <w:rsid w:val="002A5FFD"/>
    <w:rsid w:val="002A6D15"/>
    <w:rsid w:val="002A74F7"/>
    <w:rsid w:val="002A779D"/>
    <w:rsid w:val="002B0497"/>
    <w:rsid w:val="002B0A00"/>
    <w:rsid w:val="002B0EAF"/>
    <w:rsid w:val="002B15F6"/>
    <w:rsid w:val="002B169A"/>
    <w:rsid w:val="002B172E"/>
    <w:rsid w:val="002B1739"/>
    <w:rsid w:val="002B20A6"/>
    <w:rsid w:val="002B2F2F"/>
    <w:rsid w:val="002B39B4"/>
    <w:rsid w:val="002B3AD9"/>
    <w:rsid w:val="002B3E7C"/>
    <w:rsid w:val="002B3EFE"/>
    <w:rsid w:val="002B40B7"/>
    <w:rsid w:val="002B4503"/>
    <w:rsid w:val="002B4B73"/>
    <w:rsid w:val="002B54C9"/>
    <w:rsid w:val="002B61A2"/>
    <w:rsid w:val="002B65BB"/>
    <w:rsid w:val="002B6810"/>
    <w:rsid w:val="002B7464"/>
    <w:rsid w:val="002B7F64"/>
    <w:rsid w:val="002C044C"/>
    <w:rsid w:val="002C07C7"/>
    <w:rsid w:val="002C0B98"/>
    <w:rsid w:val="002C0FF2"/>
    <w:rsid w:val="002C1621"/>
    <w:rsid w:val="002C16EC"/>
    <w:rsid w:val="002C1C34"/>
    <w:rsid w:val="002C2062"/>
    <w:rsid w:val="002C252E"/>
    <w:rsid w:val="002C265A"/>
    <w:rsid w:val="002C2B05"/>
    <w:rsid w:val="002C30F9"/>
    <w:rsid w:val="002C3100"/>
    <w:rsid w:val="002C3345"/>
    <w:rsid w:val="002C4021"/>
    <w:rsid w:val="002C449B"/>
    <w:rsid w:val="002C4B5D"/>
    <w:rsid w:val="002C507C"/>
    <w:rsid w:val="002C5532"/>
    <w:rsid w:val="002C5E71"/>
    <w:rsid w:val="002C6201"/>
    <w:rsid w:val="002C7688"/>
    <w:rsid w:val="002C7E85"/>
    <w:rsid w:val="002D0ECD"/>
    <w:rsid w:val="002D1BCB"/>
    <w:rsid w:val="002D1BDD"/>
    <w:rsid w:val="002D1D12"/>
    <w:rsid w:val="002D20D0"/>
    <w:rsid w:val="002D20E4"/>
    <w:rsid w:val="002D255B"/>
    <w:rsid w:val="002D288E"/>
    <w:rsid w:val="002D2BC7"/>
    <w:rsid w:val="002D2DB1"/>
    <w:rsid w:val="002D3AFA"/>
    <w:rsid w:val="002D3F56"/>
    <w:rsid w:val="002D42E4"/>
    <w:rsid w:val="002D5047"/>
    <w:rsid w:val="002D555B"/>
    <w:rsid w:val="002D5D45"/>
    <w:rsid w:val="002D6001"/>
    <w:rsid w:val="002D673C"/>
    <w:rsid w:val="002D6A48"/>
    <w:rsid w:val="002D6FCB"/>
    <w:rsid w:val="002D71B2"/>
    <w:rsid w:val="002D7417"/>
    <w:rsid w:val="002E026A"/>
    <w:rsid w:val="002E0F27"/>
    <w:rsid w:val="002E19DA"/>
    <w:rsid w:val="002E1B66"/>
    <w:rsid w:val="002E1E81"/>
    <w:rsid w:val="002E2296"/>
    <w:rsid w:val="002E24C7"/>
    <w:rsid w:val="002E2509"/>
    <w:rsid w:val="002E31A4"/>
    <w:rsid w:val="002E3AF0"/>
    <w:rsid w:val="002E53EF"/>
    <w:rsid w:val="002E5EED"/>
    <w:rsid w:val="002E6955"/>
    <w:rsid w:val="002E6C90"/>
    <w:rsid w:val="002E6D5A"/>
    <w:rsid w:val="002E70C7"/>
    <w:rsid w:val="002E7AEF"/>
    <w:rsid w:val="002E7C7C"/>
    <w:rsid w:val="002F08ED"/>
    <w:rsid w:val="002F0F69"/>
    <w:rsid w:val="002F0FB6"/>
    <w:rsid w:val="002F1073"/>
    <w:rsid w:val="002F1706"/>
    <w:rsid w:val="002F2395"/>
    <w:rsid w:val="002F2536"/>
    <w:rsid w:val="002F2558"/>
    <w:rsid w:val="002F2C81"/>
    <w:rsid w:val="002F2FA2"/>
    <w:rsid w:val="002F36AD"/>
    <w:rsid w:val="002F3A7A"/>
    <w:rsid w:val="002F49DB"/>
    <w:rsid w:val="002F4ED5"/>
    <w:rsid w:val="002F54CE"/>
    <w:rsid w:val="002F5B8B"/>
    <w:rsid w:val="002F5FCB"/>
    <w:rsid w:val="002F6206"/>
    <w:rsid w:val="002F6B90"/>
    <w:rsid w:val="002F6E53"/>
    <w:rsid w:val="002F7077"/>
    <w:rsid w:val="002F7A43"/>
    <w:rsid w:val="003002BC"/>
    <w:rsid w:val="0030066A"/>
    <w:rsid w:val="00301A7A"/>
    <w:rsid w:val="00301B50"/>
    <w:rsid w:val="003020C1"/>
    <w:rsid w:val="0030241C"/>
    <w:rsid w:val="00302D16"/>
    <w:rsid w:val="00304F11"/>
    <w:rsid w:val="003056AA"/>
    <w:rsid w:val="00305783"/>
    <w:rsid w:val="00305B53"/>
    <w:rsid w:val="00306596"/>
    <w:rsid w:val="003067A3"/>
    <w:rsid w:val="00306AD0"/>
    <w:rsid w:val="00306B58"/>
    <w:rsid w:val="00306D3F"/>
    <w:rsid w:val="00307014"/>
    <w:rsid w:val="003076C5"/>
    <w:rsid w:val="00310088"/>
    <w:rsid w:val="003103E5"/>
    <w:rsid w:val="00310467"/>
    <w:rsid w:val="00310AF2"/>
    <w:rsid w:val="0031109C"/>
    <w:rsid w:val="003116BA"/>
    <w:rsid w:val="00311891"/>
    <w:rsid w:val="00311995"/>
    <w:rsid w:val="00311F05"/>
    <w:rsid w:val="003120A1"/>
    <w:rsid w:val="00312616"/>
    <w:rsid w:val="00312CD5"/>
    <w:rsid w:val="00312DEA"/>
    <w:rsid w:val="00313F3D"/>
    <w:rsid w:val="00313FDB"/>
    <w:rsid w:val="00314E37"/>
    <w:rsid w:val="00314E49"/>
    <w:rsid w:val="003156D5"/>
    <w:rsid w:val="00315710"/>
    <w:rsid w:val="003159ED"/>
    <w:rsid w:val="00315A15"/>
    <w:rsid w:val="00316D70"/>
    <w:rsid w:val="00316D7E"/>
    <w:rsid w:val="003176DB"/>
    <w:rsid w:val="00317ADD"/>
    <w:rsid w:val="00317CC6"/>
    <w:rsid w:val="003201C8"/>
    <w:rsid w:val="00320E46"/>
    <w:rsid w:val="00321058"/>
    <w:rsid w:val="00321197"/>
    <w:rsid w:val="003223AD"/>
    <w:rsid w:val="00322C84"/>
    <w:rsid w:val="003247EA"/>
    <w:rsid w:val="00324DC7"/>
    <w:rsid w:val="00325411"/>
    <w:rsid w:val="003256F2"/>
    <w:rsid w:val="00325B3F"/>
    <w:rsid w:val="003263B4"/>
    <w:rsid w:val="00326B56"/>
    <w:rsid w:val="00326C34"/>
    <w:rsid w:val="00326F94"/>
    <w:rsid w:val="00330BB5"/>
    <w:rsid w:val="00330DE7"/>
    <w:rsid w:val="00330E4C"/>
    <w:rsid w:val="00330EB2"/>
    <w:rsid w:val="00331169"/>
    <w:rsid w:val="003315CC"/>
    <w:rsid w:val="00331D5D"/>
    <w:rsid w:val="0033261A"/>
    <w:rsid w:val="0033264A"/>
    <w:rsid w:val="00333651"/>
    <w:rsid w:val="00333A43"/>
    <w:rsid w:val="00333FFE"/>
    <w:rsid w:val="00334236"/>
    <w:rsid w:val="00334A0C"/>
    <w:rsid w:val="00334FDE"/>
    <w:rsid w:val="00335276"/>
    <w:rsid w:val="003356FB"/>
    <w:rsid w:val="003358BB"/>
    <w:rsid w:val="00335952"/>
    <w:rsid w:val="00335A6A"/>
    <w:rsid w:val="00335B8B"/>
    <w:rsid w:val="00336E95"/>
    <w:rsid w:val="003370C8"/>
    <w:rsid w:val="003371E9"/>
    <w:rsid w:val="0033799F"/>
    <w:rsid w:val="00337F0E"/>
    <w:rsid w:val="00341706"/>
    <w:rsid w:val="00341A46"/>
    <w:rsid w:val="00341DB6"/>
    <w:rsid w:val="00341E27"/>
    <w:rsid w:val="00342534"/>
    <w:rsid w:val="0034294D"/>
    <w:rsid w:val="00342A47"/>
    <w:rsid w:val="003434AD"/>
    <w:rsid w:val="0034360F"/>
    <w:rsid w:val="00343854"/>
    <w:rsid w:val="00343D30"/>
    <w:rsid w:val="003441A8"/>
    <w:rsid w:val="00344887"/>
    <w:rsid w:val="003448C0"/>
    <w:rsid w:val="00344999"/>
    <w:rsid w:val="00344C90"/>
    <w:rsid w:val="003450B8"/>
    <w:rsid w:val="003453C8"/>
    <w:rsid w:val="00345CA5"/>
    <w:rsid w:val="00345DA2"/>
    <w:rsid w:val="00346684"/>
    <w:rsid w:val="00346CCC"/>
    <w:rsid w:val="00346DE6"/>
    <w:rsid w:val="0034722C"/>
    <w:rsid w:val="00347C0D"/>
    <w:rsid w:val="00350036"/>
    <w:rsid w:val="003508DA"/>
    <w:rsid w:val="00350EA4"/>
    <w:rsid w:val="0035105E"/>
    <w:rsid w:val="00351162"/>
    <w:rsid w:val="00351359"/>
    <w:rsid w:val="003515A3"/>
    <w:rsid w:val="003516E5"/>
    <w:rsid w:val="0035205D"/>
    <w:rsid w:val="0035292C"/>
    <w:rsid w:val="00352DF7"/>
    <w:rsid w:val="0035350A"/>
    <w:rsid w:val="00353FC8"/>
    <w:rsid w:val="003543AC"/>
    <w:rsid w:val="00355461"/>
    <w:rsid w:val="0035566A"/>
    <w:rsid w:val="003557D6"/>
    <w:rsid w:val="00355BEC"/>
    <w:rsid w:val="00355F11"/>
    <w:rsid w:val="0035615B"/>
    <w:rsid w:val="0035653B"/>
    <w:rsid w:val="0035660C"/>
    <w:rsid w:val="0036002C"/>
    <w:rsid w:val="00360C2E"/>
    <w:rsid w:val="00361D84"/>
    <w:rsid w:val="00361FAD"/>
    <w:rsid w:val="00362342"/>
    <w:rsid w:val="003625C8"/>
    <w:rsid w:val="003626BF"/>
    <w:rsid w:val="00362811"/>
    <w:rsid w:val="00362B4D"/>
    <w:rsid w:val="00362E19"/>
    <w:rsid w:val="003638D8"/>
    <w:rsid w:val="00363906"/>
    <w:rsid w:val="00363A14"/>
    <w:rsid w:val="00363A2B"/>
    <w:rsid w:val="00363F2F"/>
    <w:rsid w:val="00364137"/>
    <w:rsid w:val="003641B7"/>
    <w:rsid w:val="0036421F"/>
    <w:rsid w:val="0036453B"/>
    <w:rsid w:val="0036490C"/>
    <w:rsid w:val="00365035"/>
    <w:rsid w:val="003650D9"/>
    <w:rsid w:val="003657D8"/>
    <w:rsid w:val="00366630"/>
    <w:rsid w:val="00366E47"/>
    <w:rsid w:val="0036727A"/>
    <w:rsid w:val="00367883"/>
    <w:rsid w:val="00367F5E"/>
    <w:rsid w:val="00370ABF"/>
    <w:rsid w:val="003715DB"/>
    <w:rsid w:val="00372970"/>
    <w:rsid w:val="00372E7E"/>
    <w:rsid w:val="00372ED7"/>
    <w:rsid w:val="00373550"/>
    <w:rsid w:val="00373E3C"/>
    <w:rsid w:val="003752EC"/>
    <w:rsid w:val="00375445"/>
    <w:rsid w:val="003755FD"/>
    <w:rsid w:val="00375C4D"/>
    <w:rsid w:val="00376439"/>
    <w:rsid w:val="00376582"/>
    <w:rsid w:val="00376C9A"/>
    <w:rsid w:val="00376F9B"/>
    <w:rsid w:val="00377C22"/>
    <w:rsid w:val="00380320"/>
    <w:rsid w:val="00380329"/>
    <w:rsid w:val="0038071A"/>
    <w:rsid w:val="00380C88"/>
    <w:rsid w:val="00380DF4"/>
    <w:rsid w:val="003811D8"/>
    <w:rsid w:val="00381A18"/>
    <w:rsid w:val="00382042"/>
    <w:rsid w:val="003826C0"/>
    <w:rsid w:val="00382A35"/>
    <w:rsid w:val="00382F51"/>
    <w:rsid w:val="003832E9"/>
    <w:rsid w:val="00383F77"/>
    <w:rsid w:val="003844C5"/>
    <w:rsid w:val="00384D6B"/>
    <w:rsid w:val="00384D6D"/>
    <w:rsid w:val="003859E7"/>
    <w:rsid w:val="00386FC6"/>
    <w:rsid w:val="0039034B"/>
    <w:rsid w:val="003905D4"/>
    <w:rsid w:val="003918EB"/>
    <w:rsid w:val="00391E0E"/>
    <w:rsid w:val="00391F7E"/>
    <w:rsid w:val="003920B4"/>
    <w:rsid w:val="0039224E"/>
    <w:rsid w:val="003922D2"/>
    <w:rsid w:val="0039259E"/>
    <w:rsid w:val="00392687"/>
    <w:rsid w:val="003926AD"/>
    <w:rsid w:val="00392DB8"/>
    <w:rsid w:val="00393AA3"/>
    <w:rsid w:val="00393D40"/>
    <w:rsid w:val="003941DA"/>
    <w:rsid w:val="00394625"/>
    <w:rsid w:val="00394779"/>
    <w:rsid w:val="00395332"/>
    <w:rsid w:val="00395870"/>
    <w:rsid w:val="00395A01"/>
    <w:rsid w:val="00396A74"/>
    <w:rsid w:val="00396E9B"/>
    <w:rsid w:val="00397184"/>
    <w:rsid w:val="00397F68"/>
    <w:rsid w:val="003A010E"/>
    <w:rsid w:val="003A04AA"/>
    <w:rsid w:val="003A087B"/>
    <w:rsid w:val="003A0927"/>
    <w:rsid w:val="003A0F76"/>
    <w:rsid w:val="003A1073"/>
    <w:rsid w:val="003A1380"/>
    <w:rsid w:val="003A193A"/>
    <w:rsid w:val="003A19EE"/>
    <w:rsid w:val="003A201F"/>
    <w:rsid w:val="003A22FB"/>
    <w:rsid w:val="003A26CF"/>
    <w:rsid w:val="003A2D0F"/>
    <w:rsid w:val="003A2D12"/>
    <w:rsid w:val="003A2E11"/>
    <w:rsid w:val="003A34EE"/>
    <w:rsid w:val="003A36F5"/>
    <w:rsid w:val="003A39C5"/>
    <w:rsid w:val="003A4311"/>
    <w:rsid w:val="003A486F"/>
    <w:rsid w:val="003A48AA"/>
    <w:rsid w:val="003A57D5"/>
    <w:rsid w:val="003A6B66"/>
    <w:rsid w:val="003A6CC4"/>
    <w:rsid w:val="003A6EDD"/>
    <w:rsid w:val="003A7F5C"/>
    <w:rsid w:val="003B0396"/>
    <w:rsid w:val="003B08A4"/>
    <w:rsid w:val="003B1DA8"/>
    <w:rsid w:val="003B23DB"/>
    <w:rsid w:val="003B3098"/>
    <w:rsid w:val="003B3A1A"/>
    <w:rsid w:val="003B4925"/>
    <w:rsid w:val="003B58C5"/>
    <w:rsid w:val="003B623D"/>
    <w:rsid w:val="003B6324"/>
    <w:rsid w:val="003B6A84"/>
    <w:rsid w:val="003B70FC"/>
    <w:rsid w:val="003B7168"/>
    <w:rsid w:val="003B7ACC"/>
    <w:rsid w:val="003C0E73"/>
    <w:rsid w:val="003C1198"/>
    <w:rsid w:val="003C18D3"/>
    <w:rsid w:val="003C1C42"/>
    <w:rsid w:val="003C1DB1"/>
    <w:rsid w:val="003C2CB3"/>
    <w:rsid w:val="003C30D6"/>
    <w:rsid w:val="003C383E"/>
    <w:rsid w:val="003C3F0A"/>
    <w:rsid w:val="003C434B"/>
    <w:rsid w:val="003C4867"/>
    <w:rsid w:val="003C527B"/>
    <w:rsid w:val="003C53E4"/>
    <w:rsid w:val="003C5434"/>
    <w:rsid w:val="003C5D6F"/>
    <w:rsid w:val="003C5ECD"/>
    <w:rsid w:val="003C7A13"/>
    <w:rsid w:val="003D043B"/>
    <w:rsid w:val="003D0883"/>
    <w:rsid w:val="003D0A59"/>
    <w:rsid w:val="003D10BF"/>
    <w:rsid w:val="003D130C"/>
    <w:rsid w:val="003D155F"/>
    <w:rsid w:val="003D258B"/>
    <w:rsid w:val="003D2D31"/>
    <w:rsid w:val="003D2DE1"/>
    <w:rsid w:val="003D3015"/>
    <w:rsid w:val="003D32DA"/>
    <w:rsid w:val="003D33C4"/>
    <w:rsid w:val="003D33E4"/>
    <w:rsid w:val="003D35F3"/>
    <w:rsid w:val="003D3D30"/>
    <w:rsid w:val="003D4E20"/>
    <w:rsid w:val="003D5CEE"/>
    <w:rsid w:val="003D5D82"/>
    <w:rsid w:val="003D68FB"/>
    <w:rsid w:val="003D699F"/>
    <w:rsid w:val="003D6D06"/>
    <w:rsid w:val="003D6EFA"/>
    <w:rsid w:val="003D7A3F"/>
    <w:rsid w:val="003D7DE5"/>
    <w:rsid w:val="003E0728"/>
    <w:rsid w:val="003E0D9D"/>
    <w:rsid w:val="003E123E"/>
    <w:rsid w:val="003E170B"/>
    <w:rsid w:val="003E2026"/>
    <w:rsid w:val="003E244F"/>
    <w:rsid w:val="003E26FC"/>
    <w:rsid w:val="003E28A5"/>
    <w:rsid w:val="003E37B3"/>
    <w:rsid w:val="003E3AC3"/>
    <w:rsid w:val="003E3D48"/>
    <w:rsid w:val="003E3FC0"/>
    <w:rsid w:val="003E404E"/>
    <w:rsid w:val="003E48D4"/>
    <w:rsid w:val="003E545C"/>
    <w:rsid w:val="003E5F9A"/>
    <w:rsid w:val="003E6048"/>
    <w:rsid w:val="003E62C2"/>
    <w:rsid w:val="003E694B"/>
    <w:rsid w:val="003E738B"/>
    <w:rsid w:val="003E7AC4"/>
    <w:rsid w:val="003E7B7A"/>
    <w:rsid w:val="003E7CC3"/>
    <w:rsid w:val="003F0027"/>
    <w:rsid w:val="003F0FB0"/>
    <w:rsid w:val="003F1371"/>
    <w:rsid w:val="003F1939"/>
    <w:rsid w:val="003F1E2E"/>
    <w:rsid w:val="003F2042"/>
    <w:rsid w:val="003F2E72"/>
    <w:rsid w:val="003F34B5"/>
    <w:rsid w:val="003F36E3"/>
    <w:rsid w:val="003F38B5"/>
    <w:rsid w:val="003F3DB1"/>
    <w:rsid w:val="003F5719"/>
    <w:rsid w:val="003F6411"/>
    <w:rsid w:val="003F6A8B"/>
    <w:rsid w:val="003F6C46"/>
    <w:rsid w:val="003F6DCF"/>
    <w:rsid w:val="003F75D0"/>
    <w:rsid w:val="003F7CCF"/>
    <w:rsid w:val="003F7F47"/>
    <w:rsid w:val="00400064"/>
    <w:rsid w:val="0040021E"/>
    <w:rsid w:val="0040063B"/>
    <w:rsid w:val="004013F3"/>
    <w:rsid w:val="00401995"/>
    <w:rsid w:val="00402100"/>
    <w:rsid w:val="0040222E"/>
    <w:rsid w:val="004029F8"/>
    <w:rsid w:val="00402D5B"/>
    <w:rsid w:val="00403125"/>
    <w:rsid w:val="00403829"/>
    <w:rsid w:val="004039D3"/>
    <w:rsid w:val="004045DB"/>
    <w:rsid w:val="0040507F"/>
    <w:rsid w:val="00405F35"/>
    <w:rsid w:val="00405FEA"/>
    <w:rsid w:val="004061E0"/>
    <w:rsid w:val="00406323"/>
    <w:rsid w:val="0040655A"/>
    <w:rsid w:val="004068FA"/>
    <w:rsid w:val="00406B05"/>
    <w:rsid w:val="00406D4D"/>
    <w:rsid w:val="0040727B"/>
    <w:rsid w:val="004073CE"/>
    <w:rsid w:val="00407415"/>
    <w:rsid w:val="00407728"/>
    <w:rsid w:val="0041038A"/>
    <w:rsid w:val="00410C70"/>
    <w:rsid w:val="00410D0B"/>
    <w:rsid w:val="00410F10"/>
    <w:rsid w:val="00411297"/>
    <w:rsid w:val="00411733"/>
    <w:rsid w:val="0041190A"/>
    <w:rsid w:val="00411CE1"/>
    <w:rsid w:val="004120DE"/>
    <w:rsid w:val="0041231D"/>
    <w:rsid w:val="004123F7"/>
    <w:rsid w:val="00412E81"/>
    <w:rsid w:val="00413836"/>
    <w:rsid w:val="004141B3"/>
    <w:rsid w:val="00414332"/>
    <w:rsid w:val="004145CA"/>
    <w:rsid w:val="00414DCE"/>
    <w:rsid w:val="0041672F"/>
    <w:rsid w:val="00416804"/>
    <w:rsid w:val="00416E77"/>
    <w:rsid w:val="0042064B"/>
    <w:rsid w:val="00420F43"/>
    <w:rsid w:val="004210B2"/>
    <w:rsid w:val="00421F8D"/>
    <w:rsid w:val="004228A1"/>
    <w:rsid w:val="00422C9A"/>
    <w:rsid w:val="00423024"/>
    <w:rsid w:val="0042404D"/>
    <w:rsid w:val="0042443D"/>
    <w:rsid w:val="004245ED"/>
    <w:rsid w:val="00424AA7"/>
    <w:rsid w:val="00424B81"/>
    <w:rsid w:val="004255C7"/>
    <w:rsid w:val="00425E09"/>
    <w:rsid w:val="00427433"/>
    <w:rsid w:val="0042748D"/>
    <w:rsid w:val="00427F85"/>
    <w:rsid w:val="0043032A"/>
    <w:rsid w:val="0043079E"/>
    <w:rsid w:val="00430B5B"/>
    <w:rsid w:val="00430FE5"/>
    <w:rsid w:val="00431178"/>
    <w:rsid w:val="00431BD0"/>
    <w:rsid w:val="00431C63"/>
    <w:rsid w:val="00432AF8"/>
    <w:rsid w:val="0043331B"/>
    <w:rsid w:val="00433352"/>
    <w:rsid w:val="00433843"/>
    <w:rsid w:val="00434303"/>
    <w:rsid w:val="0043430A"/>
    <w:rsid w:val="0043525C"/>
    <w:rsid w:val="00435940"/>
    <w:rsid w:val="004359FC"/>
    <w:rsid w:val="00435B5E"/>
    <w:rsid w:val="00436369"/>
    <w:rsid w:val="00436AFA"/>
    <w:rsid w:val="00436B6B"/>
    <w:rsid w:val="00437470"/>
    <w:rsid w:val="00437555"/>
    <w:rsid w:val="00437A2D"/>
    <w:rsid w:val="0044004A"/>
    <w:rsid w:val="00440553"/>
    <w:rsid w:val="00440F2D"/>
    <w:rsid w:val="004410BD"/>
    <w:rsid w:val="004411AE"/>
    <w:rsid w:val="00441912"/>
    <w:rsid w:val="00441ABF"/>
    <w:rsid w:val="0044274C"/>
    <w:rsid w:val="00442EA7"/>
    <w:rsid w:val="00443780"/>
    <w:rsid w:val="004444ED"/>
    <w:rsid w:val="00444DB4"/>
    <w:rsid w:val="00444E0B"/>
    <w:rsid w:val="00444EEF"/>
    <w:rsid w:val="0044504F"/>
    <w:rsid w:val="00445177"/>
    <w:rsid w:val="004456E9"/>
    <w:rsid w:val="00445BFF"/>
    <w:rsid w:val="00445DAE"/>
    <w:rsid w:val="00446D2D"/>
    <w:rsid w:val="00446FA6"/>
    <w:rsid w:val="00447241"/>
    <w:rsid w:val="00447313"/>
    <w:rsid w:val="004476F5"/>
    <w:rsid w:val="004478F1"/>
    <w:rsid w:val="00447FB2"/>
    <w:rsid w:val="00450B29"/>
    <w:rsid w:val="00451BB4"/>
    <w:rsid w:val="0045204F"/>
    <w:rsid w:val="00452C30"/>
    <w:rsid w:val="00452E75"/>
    <w:rsid w:val="00452FE9"/>
    <w:rsid w:val="00453940"/>
    <w:rsid w:val="00453955"/>
    <w:rsid w:val="00454467"/>
    <w:rsid w:val="004546E8"/>
    <w:rsid w:val="00454BA3"/>
    <w:rsid w:val="00454E9B"/>
    <w:rsid w:val="00455061"/>
    <w:rsid w:val="0045509B"/>
    <w:rsid w:val="004550E1"/>
    <w:rsid w:val="004551F0"/>
    <w:rsid w:val="0045578C"/>
    <w:rsid w:val="004560EE"/>
    <w:rsid w:val="0045675A"/>
    <w:rsid w:val="00456D07"/>
    <w:rsid w:val="00456DF1"/>
    <w:rsid w:val="004572A2"/>
    <w:rsid w:val="004572CC"/>
    <w:rsid w:val="00457A2C"/>
    <w:rsid w:val="00457AC1"/>
    <w:rsid w:val="00457E39"/>
    <w:rsid w:val="00460EB2"/>
    <w:rsid w:val="004611D2"/>
    <w:rsid w:val="00461849"/>
    <w:rsid w:val="00461A0E"/>
    <w:rsid w:val="00462A90"/>
    <w:rsid w:val="0046332F"/>
    <w:rsid w:val="00463FAD"/>
    <w:rsid w:val="00463FF9"/>
    <w:rsid w:val="004645FE"/>
    <w:rsid w:val="00464802"/>
    <w:rsid w:val="00464C4D"/>
    <w:rsid w:val="00465366"/>
    <w:rsid w:val="00465769"/>
    <w:rsid w:val="00466156"/>
    <w:rsid w:val="00466CA5"/>
    <w:rsid w:val="00466CFA"/>
    <w:rsid w:val="00466E77"/>
    <w:rsid w:val="00466F55"/>
    <w:rsid w:val="00467707"/>
    <w:rsid w:val="004679B6"/>
    <w:rsid w:val="0047038E"/>
    <w:rsid w:val="00470429"/>
    <w:rsid w:val="00470AC2"/>
    <w:rsid w:val="0047135D"/>
    <w:rsid w:val="00471761"/>
    <w:rsid w:val="0047180C"/>
    <w:rsid w:val="00471AA0"/>
    <w:rsid w:val="00471C1E"/>
    <w:rsid w:val="004728BD"/>
    <w:rsid w:val="00472979"/>
    <w:rsid w:val="00472EFA"/>
    <w:rsid w:val="00473150"/>
    <w:rsid w:val="004732B9"/>
    <w:rsid w:val="00473903"/>
    <w:rsid w:val="004739C7"/>
    <w:rsid w:val="004743E3"/>
    <w:rsid w:val="00475711"/>
    <w:rsid w:val="00475C1C"/>
    <w:rsid w:val="00475D6C"/>
    <w:rsid w:val="00476041"/>
    <w:rsid w:val="00476B9D"/>
    <w:rsid w:val="00476FCF"/>
    <w:rsid w:val="004773FD"/>
    <w:rsid w:val="00477DED"/>
    <w:rsid w:val="0048085A"/>
    <w:rsid w:val="0048085E"/>
    <w:rsid w:val="004810B7"/>
    <w:rsid w:val="0048142F"/>
    <w:rsid w:val="0048261A"/>
    <w:rsid w:val="00483285"/>
    <w:rsid w:val="00483741"/>
    <w:rsid w:val="0048465D"/>
    <w:rsid w:val="00484B4D"/>
    <w:rsid w:val="004851F7"/>
    <w:rsid w:val="0048608A"/>
    <w:rsid w:val="0048663E"/>
    <w:rsid w:val="00486705"/>
    <w:rsid w:val="00486992"/>
    <w:rsid w:val="00486A25"/>
    <w:rsid w:val="00486FFE"/>
    <w:rsid w:val="0048707B"/>
    <w:rsid w:val="00487133"/>
    <w:rsid w:val="004878EF"/>
    <w:rsid w:val="004878F1"/>
    <w:rsid w:val="00487AB6"/>
    <w:rsid w:val="00487BB8"/>
    <w:rsid w:val="0049023A"/>
    <w:rsid w:val="00490365"/>
    <w:rsid w:val="0049117B"/>
    <w:rsid w:val="004916F3"/>
    <w:rsid w:val="00491D57"/>
    <w:rsid w:val="00492121"/>
    <w:rsid w:val="00492182"/>
    <w:rsid w:val="00492659"/>
    <w:rsid w:val="004927B7"/>
    <w:rsid w:val="00493588"/>
    <w:rsid w:val="00493A45"/>
    <w:rsid w:val="004945BA"/>
    <w:rsid w:val="00494A66"/>
    <w:rsid w:val="00494F77"/>
    <w:rsid w:val="00495668"/>
    <w:rsid w:val="0049613E"/>
    <w:rsid w:val="00496A61"/>
    <w:rsid w:val="00496CD8"/>
    <w:rsid w:val="00496E98"/>
    <w:rsid w:val="004971D2"/>
    <w:rsid w:val="004972D9"/>
    <w:rsid w:val="00497467"/>
    <w:rsid w:val="00497515"/>
    <w:rsid w:val="00497E14"/>
    <w:rsid w:val="004A0359"/>
    <w:rsid w:val="004A0592"/>
    <w:rsid w:val="004A06FF"/>
    <w:rsid w:val="004A1000"/>
    <w:rsid w:val="004A16C4"/>
    <w:rsid w:val="004A1B04"/>
    <w:rsid w:val="004A1B31"/>
    <w:rsid w:val="004A1D9E"/>
    <w:rsid w:val="004A1E67"/>
    <w:rsid w:val="004A28FE"/>
    <w:rsid w:val="004A338C"/>
    <w:rsid w:val="004A4250"/>
    <w:rsid w:val="004A4303"/>
    <w:rsid w:val="004A4E83"/>
    <w:rsid w:val="004A5322"/>
    <w:rsid w:val="004A54D2"/>
    <w:rsid w:val="004A5515"/>
    <w:rsid w:val="004A587B"/>
    <w:rsid w:val="004A5942"/>
    <w:rsid w:val="004A5B6B"/>
    <w:rsid w:val="004A5C76"/>
    <w:rsid w:val="004A6063"/>
    <w:rsid w:val="004A60A6"/>
    <w:rsid w:val="004A7000"/>
    <w:rsid w:val="004A74C0"/>
    <w:rsid w:val="004A7AA5"/>
    <w:rsid w:val="004A7BD4"/>
    <w:rsid w:val="004A7C89"/>
    <w:rsid w:val="004A7FC1"/>
    <w:rsid w:val="004B08A3"/>
    <w:rsid w:val="004B0A52"/>
    <w:rsid w:val="004B1BE3"/>
    <w:rsid w:val="004B2B5E"/>
    <w:rsid w:val="004B2BA8"/>
    <w:rsid w:val="004B2F90"/>
    <w:rsid w:val="004B309A"/>
    <w:rsid w:val="004B411D"/>
    <w:rsid w:val="004B433E"/>
    <w:rsid w:val="004B44DC"/>
    <w:rsid w:val="004B452D"/>
    <w:rsid w:val="004B4633"/>
    <w:rsid w:val="004B4BD2"/>
    <w:rsid w:val="004B4DF4"/>
    <w:rsid w:val="004B5537"/>
    <w:rsid w:val="004B58E6"/>
    <w:rsid w:val="004B5A6B"/>
    <w:rsid w:val="004B5BD4"/>
    <w:rsid w:val="004B6543"/>
    <w:rsid w:val="004B66E5"/>
    <w:rsid w:val="004B6B31"/>
    <w:rsid w:val="004B6C12"/>
    <w:rsid w:val="004B6D7A"/>
    <w:rsid w:val="004B6EBE"/>
    <w:rsid w:val="004B6FAB"/>
    <w:rsid w:val="004B7A63"/>
    <w:rsid w:val="004B7BCB"/>
    <w:rsid w:val="004B7CEC"/>
    <w:rsid w:val="004C0EE9"/>
    <w:rsid w:val="004C1418"/>
    <w:rsid w:val="004C1428"/>
    <w:rsid w:val="004C1453"/>
    <w:rsid w:val="004C1AB3"/>
    <w:rsid w:val="004C1B4C"/>
    <w:rsid w:val="004C1BCD"/>
    <w:rsid w:val="004C1CE3"/>
    <w:rsid w:val="004C2375"/>
    <w:rsid w:val="004C259C"/>
    <w:rsid w:val="004C2A9C"/>
    <w:rsid w:val="004C2B22"/>
    <w:rsid w:val="004C37FE"/>
    <w:rsid w:val="004C4903"/>
    <w:rsid w:val="004C4950"/>
    <w:rsid w:val="004C4C22"/>
    <w:rsid w:val="004C54D6"/>
    <w:rsid w:val="004C6492"/>
    <w:rsid w:val="004C64F2"/>
    <w:rsid w:val="004C65CE"/>
    <w:rsid w:val="004C6F3A"/>
    <w:rsid w:val="004C738F"/>
    <w:rsid w:val="004C7605"/>
    <w:rsid w:val="004C789A"/>
    <w:rsid w:val="004D0C1C"/>
    <w:rsid w:val="004D0F66"/>
    <w:rsid w:val="004D1614"/>
    <w:rsid w:val="004D16DF"/>
    <w:rsid w:val="004D2257"/>
    <w:rsid w:val="004D27B7"/>
    <w:rsid w:val="004D295A"/>
    <w:rsid w:val="004D34EA"/>
    <w:rsid w:val="004D4A47"/>
    <w:rsid w:val="004D4C64"/>
    <w:rsid w:val="004D4F27"/>
    <w:rsid w:val="004D50F1"/>
    <w:rsid w:val="004D555D"/>
    <w:rsid w:val="004D6150"/>
    <w:rsid w:val="004D7B3B"/>
    <w:rsid w:val="004E00D4"/>
    <w:rsid w:val="004E0E25"/>
    <w:rsid w:val="004E0F18"/>
    <w:rsid w:val="004E12E8"/>
    <w:rsid w:val="004E1503"/>
    <w:rsid w:val="004E165E"/>
    <w:rsid w:val="004E17F1"/>
    <w:rsid w:val="004E18F8"/>
    <w:rsid w:val="004E2B8B"/>
    <w:rsid w:val="004E3A89"/>
    <w:rsid w:val="004E3B5D"/>
    <w:rsid w:val="004E3B96"/>
    <w:rsid w:val="004E430C"/>
    <w:rsid w:val="004E4C3A"/>
    <w:rsid w:val="004E4C52"/>
    <w:rsid w:val="004E4D0B"/>
    <w:rsid w:val="004E5378"/>
    <w:rsid w:val="004E5ABB"/>
    <w:rsid w:val="004E5D77"/>
    <w:rsid w:val="004E6C15"/>
    <w:rsid w:val="004E6C9A"/>
    <w:rsid w:val="004E7457"/>
    <w:rsid w:val="004E75B0"/>
    <w:rsid w:val="004E7B83"/>
    <w:rsid w:val="004E7BB0"/>
    <w:rsid w:val="004F02D2"/>
    <w:rsid w:val="004F034F"/>
    <w:rsid w:val="004F0689"/>
    <w:rsid w:val="004F0C28"/>
    <w:rsid w:val="004F1338"/>
    <w:rsid w:val="004F1444"/>
    <w:rsid w:val="004F1515"/>
    <w:rsid w:val="004F15E8"/>
    <w:rsid w:val="004F1991"/>
    <w:rsid w:val="004F20AC"/>
    <w:rsid w:val="004F2342"/>
    <w:rsid w:val="004F2565"/>
    <w:rsid w:val="004F281D"/>
    <w:rsid w:val="004F2D9C"/>
    <w:rsid w:val="004F3312"/>
    <w:rsid w:val="004F3AEE"/>
    <w:rsid w:val="004F4105"/>
    <w:rsid w:val="004F48B3"/>
    <w:rsid w:val="004F48F2"/>
    <w:rsid w:val="004F4FF8"/>
    <w:rsid w:val="004F658F"/>
    <w:rsid w:val="004F6DA2"/>
    <w:rsid w:val="004F7086"/>
    <w:rsid w:val="004F71F9"/>
    <w:rsid w:val="004F74CE"/>
    <w:rsid w:val="004F7702"/>
    <w:rsid w:val="004F78FF"/>
    <w:rsid w:val="004F7C4F"/>
    <w:rsid w:val="004F7CED"/>
    <w:rsid w:val="00500120"/>
    <w:rsid w:val="00500AD7"/>
    <w:rsid w:val="00500C1F"/>
    <w:rsid w:val="005012CE"/>
    <w:rsid w:val="005012D5"/>
    <w:rsid w:val="0050181E"/>
    <w:rsid w:val="005020DF"/>
    <w:rsid w:val="0050212C"/>
    <w:rsid w:val="00502607"/>
    <w:rsid w:val="00502F44"/>
    <w:rsid w:val="00503EE8"/>
    <w:rsid w:val="00503FF1"/>
    <w:rsid w:val="00504BCD"/>
    <w:rsid w:val="005051E0"/>
    <w:rsid w:val="00505459"/>
    <w:rsid w:val="00505A16"/>
    <w:rsid w:val="00505C1C"/>
    <w:rsid w:val="00506039"/>
    <w:rsid w:val="005063EF"/>
    <w:rsid w:val="00506422"/>
    <w:rsid w:val="0050649F"/>
    <w:rsid w:val="00506984"/>
    <w:rsid w:val="005071F5"/>
    <w:rsid w:val="00507477"/>
    <w:rsid w:val="00507764"/>
    <w:rsid w:val="00510499"/>
    <w:rsid w:val="00510894"/>
    <w:rsid w:val="00510B2F"/>
    <w:rsid w:val="00510EDA"/>
    <w:rsid w:val="0051101F"/>
    <w:rsid w:val="0051162C"/>
    <w:rsid w:val="00511DCE"/>
    <w:rsid w:val="0051212B"/>
    <w:rsid w:val="0051237A"/>
    <w:rsid w:val="00512CF7"/>
    <w:rsid w:val="005133AB"/>
    <w:rsid w:val="005136CE"/>
    <w:rsid w:val="00514BCC"/>
    <w:rsid w:val="0051560B"/>
    <w:rsid w:val="005156C3"/>
    <w:rsid w:val="00515799"/>
    <w:rsid w:val="00516AEA"/>
    <w:rsid w:val="00517BC3"/>
    <w:rsid w:val="00517D50"/>
    <w:rsid w:val="00517E7E"/>
    <w:rsid w:val="005205ED"/>
    <w:rsid w:val="00520A9D"/>
    <w:rsid w:val="00521815"/>
    <w:rsid w:val="00522410"/>
    <w:rsid w:val="00522973"/>
    <w:rsid w:val="0052297F"/>
    <w:rsid w:val="00523D3B"/>
    <w:rsid w:val="00523E00"/>
    <w:rsid w:val="00523E79"/>
    <w:rsid w:val="005253FA"/>
    <w:rsid w:val="00525450"/>
    <w:rsid w:val="005263B1"/>
    <w:rsid w:val="00526E1F"/>
    <w:rsid w:val="00526F65"/>
    <w:rsid w:val="005270FE"/>
    <w:rsid w:val="00527129"/>
    <w:rsid w:val="0052740D"/>
    <w:rsid w:val="005276E3"/>
    <w:rsid w:val="00527B0F"/>
    <w:rsid w:val="00527B13"/>
    <w:rsid w:val="00527EDB"/>
    <w:rsid w:val="005302AA"/>
    <w:rsid w:val="00530F44"/>
    <w:rsid w:val="005315AC"/>
    <w:rsid w:val="00531713"/>
    <w:rsid w:val="0053243F"/>
    <w:rsid w:val="00534223"/>
    <w:rsid w:val="00534239"/>
    <w:rsid w:val="0053486F"/>
    <w:rsid w:val="00534956"/>
    <w:rsid w:val="00534EC1"/>
    <w:rsid w:val="00534FEE"/>
    <w:rsid w:val="00535629"/>
    <w:rsid w:val="0053580E"/>
    <w:rsid w:val="0053592A"/>
    <w:rsid w:val="00535A4C"/>
    <w:rsid w:val="00535E45"/>
    <w:rsid w:val="00535FAF"/>
    <w:rsid w:val="005362AC"/>
    <w:rsid w:val="005362E0"/>
    <w:rsid w:val="005367BF"/>
    <w:rsid w:val="00536A5F"/>
    <w:rsid w:val="00536CE9"/>
    <w:rsid w:val="00536E17"/>
    <w:rsid w:val="00536EB9"/>
    <w:rsid w:val="0053785C"/>
    <w:rsid w:val="005379D0"/>
    <w:rsid w:val="00537B75"/>
    <w:rsid w:val="00540059"/>
    <w:rsid w:val="00540156"/>
    <w:rsid w:val="0054015D"/>
    <w:rsid w:val="005402E4"/>
    <w:rsid w:val="005405A3"/>
    <w:rsid w:val="00540C87"/>
    <w:rsid w:val="0054155A"/>
    <w:rsid w:val="00541F39"/>
    <w:rsid w:val="00541F81"/>
    <w:rsid w:val="005427E6"/>
    <w:rsid w:val="00542860"/>
    <w:rsid w:val="00543C2F"/>
    <w:rsid w:val="0054415D"/>
    <w:rsid w:val="00545381"/>
    <w:rsid w:val="00545436"/>
    <w:rsid w:val="00545C58"/>
    <w:rsid w:val="00545EE7"/>
    <w:rsid w:val="005461A0"/>
    <w:rsid w:val="00546673"/>
    <w:rsid w:val="005469D6"/>
    <w:rsid w:val="00550072"/>
    <w:rsid w:val="005507E9"/>
    <w:rsid w:val="00550839"/>
    <w:rsid w:val="00550BDA"/>
    <w:rsid w:val="005510C9"/>
    <w:rsid w:val="005518A7"/>
    <w:rsid w:val="00551EEA"/>
    <w:rsid w:val="00552326"/>
    <w:rsid w:val="005528B4"/>
    <w:rsid w:val="005529B3"/>
    <w:rsid w:val="00552FFA"/>
    <w:rsid w:val="00553E0B"/>
    <w:rsid w:val="00554973"/>
    <w:rsid w:val="00554DC9"/>
    <w:rsid w:val="00555169"/>
    <w:rsid w:val="00555511"/>
    <w:rsid w:val="0055561C"/>
    <w:rsid w:val="00555694"/>
    <w:rsid w:val="00555812"/>
    <w:rsid w:val="00556655"/>
    <w:rsid w:val="005569E5"/>
    <w:rsid w:val="005578A1"/>
    <w:rsid w:val="0055797B"/>
    <w:rsid w:val="00560B40"/>
    <w:rsid w:val="00560B57"/>
    <w:rsid w:val="00560D4F"/>
    <w:rsid w:val="005610D3"/>
    <w:rsid w:val="005611DA"/>
    <w:rsid w:val="0056238D"/>
    <w:rsid w:val="005624B2"/>
    <w:rsid w:val="00562BBE"/>
    <w:rsid w:val="00562BDA"/>
    <w:rsid w:val="00562F39"/>
    <w:rsid w:val="00563060"/>
    <w:rsid w:val="00563B59"/>
    <w:rsid w:val="005640C6"/>
    <w:rsid w:val="00564898"/>
    <w:rsid w:val="00564D6D"/>
    <w:rsid w:val="00564F89"/>
    <w:rsid w:val="00565631"/>
    <w:rsid w:val="00566728"/>
    <w:rsid w:val="00567311"/>
    <w:rsid w:val="005676E5"/>
    <w:rsid w:val="00567FA0"/>
    <w:rsid w:val="005708F8"/>
    <w:rsid w:val="00570FA0"/>
    <w:rsid w:val="005711FB"/>
    <w:rsid w:val="005715CC"/>
    <w:rsid w:val="005719B7"/>
    <w:rsid w:val="00571F5D"/>
    <w:rsid w:val="00572196"/>
    <w:rsid w:val="005725A6"/>
    <w:rsid w:val="00572CD1"/>
    <w:rsid w:val="0057396C"/>
    <w:rsid w:val="00574223"/>
    <w:rsid w:val="005743C3"/>
    <w:rsid w:val="00574BF6"/>
    <w:rsid w:val="00574C69"/>
    <w:rsid w:val="00574F23"/>
    <w:rsid w:val="0057524F"/>
    <w:rsid w:val="00575753"/>
    <w:rsid w:val="00575955"/>
    <w:rsid w:val="00576704"/>
    <w:rsid w:val="00576752"/>
    <w:rsid w:val="00576AAC"/>
    <w:rsid w:val="005779B0"/>
    <w:rsid w:val="00577CF2"/>
    <w:rsid w:val="00577FE4"/>
    <w:rsid w:val="00580B22"/>
    <w:rsid w:val="0058111B"/>
    <w:rsid w:val="00581230"/>
    <w:rsid w:val="005818FD"/>
    <w:rsid w:val="0058200C"/>
    <w:rsid w:val="005822C8"/>
    <w:rsid w:val="0058389F"/>
    <w:rsid w:val="005849D5"/>
    <w:rsid w:val="00584B09"/>
    <w:rsid w:val="0058506A"/>
    <w:rsid w:val="005850F6"/>
    <w:rsid w:val="0058590B"/>
    <w:rsid w:val="005868D8"/>
    <w:rsid w:val="00586BD6"/>
    <w:rsid w:val="00587591"/>
    <w:rsid w:val="00590F2A"/>
    <w:rsid w:val="00591299"/>
    <w:rsid w:val="00591489"/>
    <w:rsid w:val="005921FA"/>
    <w:rsid w:val="0059236D"/>
    <w:rsid w:val="00592551"/>
    <w:rsid w:val="0059266B"/>
    <w:rsid w:val="00592B3E"/>
    <w:rsid w:val="00592FFD"/>
    <w:rsid w:val="00593710"/>
    <w:rsid w:val="005938AC"/>
    <w:rsid w:val="00593D1A"/>
    <w:rsid w:val="005951D9"/>
    <w:rsid w:val="0059535F"/>
    <w:rsid w:val="0059662B"/>
    <w:rsid w:val="00596651"/>
    <w:rsid w:val="00596832"/>
    <w:rsid w:val="00596F77"/>
    <w:rsid w:val="005A025A"/>
    <w:rsid w:val="005A05DE"/>
    <w:rsid w:val="005A076A"/>
    <w:rsid w:val="005A131D"/>
    <w:rsid w:val="005A1748"/>
    <w:rsid w:val="005A177F"/>
    <w:rsid w:val="005A2132"/>
    <w:rsid w:val="005A2C10"/>
    <w:rsid w:val="005A2F8F"/>
    <w:rsid w:val="005A2FF2"/>
    <w:rsid w:val="005A330A"/>
    <w:rsid w:val="005A3510"/>
    <w:rsid w:val="005A3EA4"/>
    <w:rsid w:val="005A42DB"/>
    <w:rsid w:val="005A4937"/>
    <w:rsid w:val="005A4BE5"/>
    <w:rsid w:val="005A4E87"/>
    <w:rsid w:val="005A510A"/>
    <w:rsid w:val="005A5A33"/>
    <w:rsid w:val="005A65B6"/>
    <w:rsid w:val="005A67C9"/>
    <w:rsid w:val="005A6BC7"/>
    <w:rsid w:val="005A6DCB"/>
    <w:rsid w:val="005A70BD"/>
    <w:rsid w:val="005A7459"/>
    <w:rsid w:val="005A7A34"/>
    <w:rsid w:val="005A7FF6"/>
    <w:rsid w:val="005B05AB"/>
    <w:rsid w:val="005B05E7"/>
    <w:rsid w:val="005B0E65"/>
    <w:rsid w:val="005B13E0"/>
    <w:rsid w:val="005B1833"/>
    <w:rsid w:val="005B1892"/>
    <w:rsid w:val="005B1C25"/>
    <w:rsid w:val="005B1D20"/>
    <w:rsid w:val="005B230C"/>
    <w:rsid w:val="005B2A70"/>
    <w:rsid w:val="005B2C72"/>
    <w:rsid w:val="005B2E39"/>
    <w:rsid w:val="005B3993"/>
    <w:rsid w:val="005B3C15"/>
    <w:rsid w:val="005B3C98"/>
    <w:rsid w:val="005B5B76"/>
    <w:rsid w:val="005B5CE2"/>
    <w:rsid w:val="005B60DC"/>
    <w:rsid w:val="005B6108"/>
    <w:rsid w:val="005B69D7"/>
    <w:rsid w:val="005B77C6"/>
    <w:rsid w:val="005B7C1D"/>
    <w:rsid w:val="005C029F"/>
    <w:rsid w:val="005C033B"/>
    <w:rsid w:val="005C0810"/>
    <w:rsid w:val="005C1BD1"/>
    <w:rsid w:val="005C25E2"/>
    <w:rsid w:val="005C274A"/>
    <w:rsid w:val="005C3197"/>
    <w:rsid w:val="005C4628"/>
    <w:rsid w:val="005C469C"/>
    <w:rsid w:val="005C4CE9"/>
    <w:rsid w:val="005C5167"/>
    <w:rsid w:val="005C61D2"/>
    <w:rsid w:val="005C6998"/>
    <w:rsid w:val="005C6A5A"/>
    <w:rsid w:val="005C6DEA"/>
    <w:rsid w:val="005C7A83"/>
    <w:rsid w:val="005C7F9C"/>
    <w:rsid w:val="005D0648"/>
    <w:rsid w:val="005D0836"/>
    <w:rsid w:val="005D0C82"/>
    <w:rsid w:val="005D0E90"/>
    <w:rsid w:val="005D0FE7"/>
    <w:rsid w:val="005D2361"/>
    <w:rsid w:val="005D26CC"/>
    <w:rsid w:val="005D2C50"/>
    <w:rsid w:val="005D38CD"/>
    <w:rsid w:val="005D3F29"/>
    <w:rsid w:val="005D3FD8"/>
    <w:rsid w:val="005D4149"/>
    <w:rsid w:val="005D48EF"/>
    <w:rsid w:val="005D4CD2"/>
    <w:rsid w:val="005D5116"/>
    <w:rsid w:val="005D5239"/>
    <w:rsid w:val="005D53E9"/>
    <w:rsid w:val="005D59E7"/>
    <w:rsid w:val="005D5CDE"/>
    <w:rsid w:val="005D69C1"/>
    <w:rsid w:val="005D7071"/>
    <w:rsid w:val="005D720A"/>
    <w:rsid w:val="005D7657"/>
    <w:rsid w:val="005D7F3F"/>
    <w:rsid w:val="005D7F90"/>
    <w:rsid w:val="005E0066"/>
    <w:rsid w:val="005E038C"/>
    <w:rsid w:val="005E050E"/>
    <w:rsid w:val="005E0794"/>
    <w:rsid w:val="005E0801"/>
    <w:rsid w:val="005E0A18"/>
    <w:rsid w:val="005E0A2F"/>
    <w:rsid w:val="005E13D2"/>
    <w:rsid w:val="005E1DEA"/>
    <w:rsid w:val="005E21A4"/>
    <w:rsid w:val="005E26C0"/>
    <w:rsid w:val="005E294D"/>
    <w:rsid w:val="005E2A63"/>
    <w:rsid w:val="005E31F9"/>
    <w:rsid w:val="005E32F6"/>
    <w:rsid w:val="005E3993"/>
    <w:rsid w:val="005E3C68"/>
    <w:rsid w:val="005E41EC"/>
    <w:rsid w:val="005E4DD4"/>
    <w:rsid w:val="005E4FDA"/>
    <w:rsid w:val="005E5E12"/>
    <w:rsid w:val="005E611E"/>
    <w:rsid w:val="005E618E"/>
    <w:rsid w:val="005E62E1"/>
    <w:rsid w:val="005E65D8"/>
    <w:rsid w:val="005E67B7"/>
    <w:rsid w:val="005E6E61"/>
    <w:rsid w:val="005E734C"/>
    <w:rsid w:val="005F02EF"/>
    <w:rsid w:val="005F0EBC"/>
    <w:rsid w:val="005F1DEA"/>
    <w:rsid w:val="005F22B9"/>
    <w:rsid w:val="005F2B96"/>
    <w:rsid w:val="005F3002"/>
    <w:rsid w:val="005F323A"/>
    <w:rsid w:val="005F340C"/>
    <w:rsid w:val="005F3465"/>
    <w:rsid w:val="005F3878"/>
    <w:rsid w:val="005F3913"/>
    <w:rsid w:val="005F3E2D"/>
    <w:rsid w:val="005F4C08"/>
    <w:rsid w:val="005F4F0A"/>
    <w:rsid w:val="005F5018"/>
    <w:rsid w:val="005F545C"/>
    <w:rsid w:val="005F558C"/>
    <w:rsid w:val="005F5923"/>
    <w:rsid w:val="005F5B29"/>
    <w:rsid w:val="005F6069"/>
    <w:rsid w:val="005F683B"/>
    <w:rsid w:val="005F6CA6"/>
    <w:rsid w:val="005F6D8B"/>
    <w:rsid w:val="005F6D8C"/>
    <w:rsid w:val="006006E7"/>
    <w:rsid w:val="00600CBB"/>
    <w:rsid w:val="00600F65"/>
    <w:rsid w:val="00601609"/>
    <w:rsid w:val="0060177D"/>
    <w:rsid w:val="00601905"/>
    <w:rsid w:val="00601CAC"/>
    <w:rsid w:val="00601D3E"/>
    <w:rsid w:val="00602116"/>
    <w:rsid w:val="0060217D"/>
    <w:rsid w:val="00602728"/>
    <w:rsid w:val="0060291E"/>
    <w:rsid w:val="00603279"/>
    <w:rsid w:val="00603929"/>
    <w:rsid w:val="00603AA9"/>
    <w:rsid w:val="00603E0F"/>
    <w:rsid w:val="00604786"/>
    <w:rsid w:val="00604DFA"/>
    <w:rsid w:val="0060500B"/>
    <w:rsid w:val="0060571A"/>
    <w:rsid w:val="006059D4"/>
    <w:rsid w:val="0060613E"/>
    <w:rsid w:val="006061D7"/>
    <w:rsid w:val="00607C62"/>
    <w:rsid w:val="00607C96"/>
    <w:rsid w:val="00607DE3"/>
    <w:rsid w:val="00610AE6"/>
    <w:rsid w:val="00610D4D"/>
    <w:rsid w:val="00611774"/>
    <w:rsid w:val="00612426"/>
    <w:rsid w:val="0061253E"/>
    <w:rsid w:val="006128B8"/>
    <w:rsid w:val="00612A48"/>
    <w:rsid w:val="00612FC9"/>
    <w:rsid w:val="006133CD"/>
    <w:rsid w:val="0061359C"/>
    <w:rsid w:val="00613750"/>
    <w:rsid w:val="006138D2"/>
    <w:rsid w:val="006138E0"/>
    <w:rsid w:val="00614907"/>
    <w:rsid w:val="00614C5A"/>
    <w:rsid w:val="00614E2B"/>
    <w:rsid w:val="0061512B"/>
    <w:rsid w:val="00615649"/>
    <w:rsid w:val="0061576E"/>
    <w:rsid w:val="00615946"/>
    <w:rsid w:val="00616FE9"/>
    <w:rsid w:val="0061753D"/>
    <w:rsid w:val="00617BF5"/>
    <w:rsid w:val="006200A0"/>
    <w:rsid w:val="00620B26"/>
    <w:rsid w:val="00621106"/>
    <w:rsid w:val="00621168"/>
    <w:rsid w:val="0062189D"/>
    <w:rsid w:val="00621EDF"/>
    <w:rsid w:val="0062247B"/>
    <w:rsid w:val="00623270"/>
    <w:rsid w:val="0062581F"/>
    <w:rsid w:val="006258E4"/>
    <w:rsid w:val="00625DFF"/>
    <w:rsid w:val="00626A83"/>
    <w:rsid w:val="0062708D"/>
    <w:rsid w:val="0062788F"/>
    <w:rsid w:val="00627A7F"/>
    <w:rsid w:val="00630A56"/>
    <w:rsid w:val="00630CE2"/>
    <w:rsid w:val="00630DDB"/>
    <w:rsid w:val="006316CF"/>
    <w:rsid w:val="006316F3"/>
    <w:rsid w:val="00631873"/>
    <w:rsid w:val="00632637"/>
    <w:rsid w:val="00632787"/>
    <w:rsid w:val="006327D2"/>
    <w:rsid w:val="00632DD3"/>
    <w:rsid w:val="00632F46"/>
    <w:rsid w:val="006337F5"/>
    <w:rsid w:val="00633F11"/>
    <w:rsid w:val="006348BE"/>
    <w:rsid w:val="00634FAF"/>
    <w:rsid w:val="0063566D"/>
    <w:rsid w:val="00636834"/>
    <w:rsid w:val="00636FCF"/>
    <w:rsid w:val="00637A85"/>
    <w:rsid w:val="00637DB5"/>
    <w:rsid w:val="006406AE"/>
    <w:rsid w:val="00640821"/>
    <w:rsid w:val="00641130"/>
    <w:rsid w:val="00643898"/>
    <w:rsid w:val="006439D7"/>
    <w:rsid w:val="00644303"/>
    <w:rsid w:val="00644598"/>
    <w:rsid w:val="006445A8"/>
    <w:rsid w:val="00644816"/>
    <w:rsid w:val="00644F35"/>
    <w:rsid w:val="00645AD4"/>
    <w:rsid w:val="00645B52"/>
    <w:rsid w:val="00645F7D"/>
    <w:rsid w:val="00646BCB"/>
    <w:rsid w:val="00646DCA"/>
    <w:rsid w:val="00646F2D"/>
    <w:rsid w:val="006478FA"/>
    <w:rsid w:val="00647F3E"/>
    <w:rsid w:val="006500C5"/>
    <w:rsid w:val="006509B9"/>
    <w:rsid w:val="006509DE"/>
    <w:rsid w:val="00650A21"/>
    <w:rsid w:val="00650FC4"/>
    <w:rsid w:val="006510EA"/>
    <w:rsid w:val="00651335"/>
    <w:rsid w:val="00651C3A"/>
    <w:rsid w:val="00651D81"/>
    <w:rsid w:val="00652723"/>
    <w:rsid w:val="00652A5F"/>
    <w:rsid w:val="00652DD8"/>
    <w:rsid w:val="00653872"/>
    <w:rsid w:val="00653ADA"/>
    <w:rsid w:val="00654367"/>
    <w:rsid w:val="006551FC"/>
    <w:rsid w:val="0065533F"/>
    <w:rsid w:val="00655DE3"/>
    <w:rsid w:val="006568B9"/>
    <w:rsid w:val="006574C4"/>
    <w:rsid w:val="00657B45"/>
    <w:rsid w:val="00660FBF"/>
    <w:rsid w:val="006616FC"/>
    <w:rsid w:val="00661A3F"/>
    <w:rsid w:val="00661BA6"/>
    <w:rsid w:val="00661D5D"/>
    <w:rsid w:val="00663848"/>
    <w:rsid w:val="006638D2"/>
    <w:rsid w:val="00663B7C"/>
    <w:rsid w:val="00663E6A"/>
    <w:rsid w:val="00664081"/>
    <w:rsid w:val="0066431A"/>
    <w:rsid w:val="006647E3"/>
    <w:rsid w:val="006648C5"/>
    <w:rsid w:val="006650D7"/>
    <w:rsid w:val="00665673"/>
    <w:rsid w:val="006658BA"/>
    <w:rsid w:val="00665EFB"/>
    <w:rsid w:val="00666CA6"/>
    <w:rsid w:val="00666EE4"/>
    <w:rsid w:val="00667186"/>
    <w:rsid w:val="006671A9"/>
    <w:rsid w:val="0066722C"/>
    <w:rsid w:val="00667BB6"/>
    <w:rsid w:val="00667DED"/>
    <w:rsid w:val="0067146D"/>
    <w:rsid w:val="006720A7"/>
    <w:rsid w:val="0067221D"/>
    <w:rsid w:val="00672520"/>
    <w:rsid w:val="0067311F"/>
    <w:rsid w:val="00673817"/>
    <w:rsid w:val="0067436A"/>
    <w:rsid w:val="00674D25"/>
    <w:rsid w:val="00675761"/>
    <w:rsid w:val="0067578A"/>
    <w:rsid w:val="0067685E"/>
    <w:rsid w:val="006778C4"/>
    <w:rsid w:val="00677999"/>
    <w:rsid w:val="00677AB2"/>
    <w:rsid w:val="00680408"/>
    <w:rsid w:val="00680539"/>
    <w:rsid w:val="00680789"/>
    <w:rsid w:val="00680B6C"/>
    <w:rsid w:val="00680CF5"/>
    <w:rsid w:val="00681219"/>
    <w:rsid w:val="0068157C"/>
    <w:rsid w:val="00681E3A"/>
    <w:rsid w:val="006825F1"/>
    <w:rsid w:val="00682B73"/>
    <w:rsid w:val="00682EC2"/>
    <w:rsid w:val="00682ED7"/>
    <w:rsid w:val="00682F80"/>
    <w:rsid w:val="00683689"/>
    <w:rsid w:val="00683772"/>
    <w:rsid w:val="006837BE"/>
    <w:rsid w:val="00683BC6"/>
    <w:rsid w:val="00684128"/>
    <w:rsid w:val="006843E0"/>
    <w:rsid w:val="00684EE7"/>
    <w:rsid w:val="0068509F"/>
    <w:rsid w:val="006854D0"/>
    <w:rsid w:val="006856E0"/>
    <w:rsid w:val="00685CAF"/>
    <w:rsid w:val="006871AC"/>
    <w:rsid w:val="00687A2E"/>
    <w:rsid w:val="00687C20"/>
    <w:rsid w:val="00687D51"/>
    <w:rsid w:val="00687FA6"/>
    <w:rsid w:val="00690542"/>
    <w:rsid w:val="0069082C"/>
    <w:rsid w:val="00690CC6"/>
    <w:rsid w:val="0069120D"/>
    <w:rsid w:val="006917FE"/>
    <w:rsid w:val="006918BB"/>
    <w:rsid w:val="00692104"/>
    <w:rsid w:val="00692B0C"/>
    <w:rsid w:val="00692EF6"/>
    <w:rsid w:val="00693AB3"/>
    <w:rsid w:val="00693B44"/>
    <w:rsid w:val="00693E40"/>
    <w:rsid w:val="006942DD"/>
    <w:rsid w:val="00694467"/>
    <w:rsid w:val="006948ED"/>
    <w:rsid w:val="0069525C"/>
    <w:rsid w:val="006955F8"/>
    <w:rsid w:val="0069582F"/>
    <w:rsid w:val="006958E0"/>
    <w:rsid w:val="00695E1D"/>
    <w:rsid w:val="006961E8"/>
    <w:rsid w:val="00697144"/>
    <w:rsid w:val="006972B9"/>
    <w:rsid w:val="006973C7"/>
    <w:rsid w:val="0069770B"/>
    <w:rsid w:val="006A01F4"/>
    <w:rsid w:val="006A056A"/>
    <w:rsid w:val="006A116A"/>
    <w:rsid w:val="006A12A7"/>
    <w:rsid w:val="006A1A43"/>
    <w:rsid w:val="006A1F8F"/>
    <w:rsid w:val="006A30AE"/>
    <w:rsid w:val="006A3BF8"/>
    <w:rsid w:val="006A3C7D"/>
    <w:rsid w:val="006A3FB1"/>
    <w:rsid w:val="006A4058"/>
    <w:rsid w:val="006A51AA"/>
    <w:rsid w:val="006A577B"/>
    <w:rsid w:val="006A5910"/>
    <w:rsid w:val="006A5E5F"/>
    <w:rsid w:val="006A6448"/>
    <w:rsid w:val="006A66FD"/>
    <w:rsid w:val="006A70B2"/>
    <w:rsid w:val="006A7278"/>
    <w:rsid w:val="006A75F5"/>
    <w:rsid w:val="006A7C59"/>
    <w:rsid w:val="006B0876"/>
    <w:rsid w:val="006B0908"/>
    <w:rsid w:val="006B09A4"/>
    <w:rsid w:val="006B0CBF"/>
    <w:rsid w:val="006B0CF6"/>
    <w:rsid w:val="006B2A95"/>
    <w:rsid w:val="006B2D8A"/>
    <w:rsid w:val="006B3018"/>
    <w:rsid w:val="006B3143"/>
    <w:rsid w:val="006B32F1"/>
    <w:rsid w:val="006B3A7D"/>
    <w:rsid w:val="006B42BD"/>
    <w:rsid w:val="006B571C"/>
    <w:rsid w:val="006B5829"/>
    <w:rsid w:val="006B5F86"/>
    <w:rsid w:val="006B75DC"/>
    <w:rsid w:val="006C0449"/>
    <w:rsid w:val="006C0978"/>
    <w:rsid w:val="006C0B99"/>
    <w:rsid w:val="006C115E"/>
    <w:rsid w:val="006C1B5D"/>
    <w:rsid w:val="006C2187"/>
    <w:rsid w:val="006C283F"/>
    <w:rsid w:val="006C37D0"/>
    <w:rsid w:val="006C38C7"/>
    <w:rsid w:val="006C3AE1"/>
    <w:rsid w:val="006C462B"/>
    <w:rsid w:val="006C4BAB"/>
    <w:rsid w:val="006C50A6"/>
    <w:rsid w:val="006C5BC9"/>
    <w:rsid w:val="006C6135"/>
    <w:rsid w:val="006C623D"/>
    <w:rsid w:val="006C648F"/>
    <w:rsid w:val="006C6677"/>
    <w:rsid w:val="006C6995"/>
    <w:rsid w:val="006C770E"/>
    <w:rsid w:val="006C7AAF"/>
    <w:rsid w:val="006C7BE7"/>
    <w:rsid w:val="006D01F3"/>
    <w:rsid w:val="006D08A3"/>
    <w:rsid w:val="006D0C52"/>
    <w:rsid w:val="006D1128"/>
    <w:rsid w:val="006D2663"/>
    <w:rsid w:val="006D2756"/>
    <w:rsid w:val="006D318C"/>
    <w:rsid w:val="006D3401"/>
    <w:rsid w:val="006D34AE"/>
    <w:rsid w:val="006D3A00"/>
    <w:rsid w:val="006D3AC5"/>
    <w:rsid w:val="006D4529"/>
    <w:rsid w:val="006D49A9"/>
    <w:rsid w:val="006D4AE3"/>
    <w:rsid w:val="006D4BB4"/>
    <w:rsid w:val="006D5125"/>
    <w:rsid w:val="006D542D"/>
    <w:rsid w:val="006D5C50"/>
    <w:rsid w:val="006D60AF"/>
    <w:rsid w:val="006D6C2E"/>
    <w:rsid w:val="006D6CF6"/>
    <w:rsid w:val="006D74CD"/>
    <w:rsid w:val="006E0189"/>
    <w:rsid w:val="006E0689"/>
    <w:rsid w:val="006E0D73"/>
    <w:rsid w:val="006E1195"/>
    <w:rsid w:val="006E2112"/>
    <w:rsid w:val="006E23B3"/>
    <w:rsid w:val="006E2B36"/>
    <w:rsid w:val="006E2C21"/>
    <w:rsid w:val="006E3120"/>
    <w:rsid w:val="006E3EA1"/>
    <w:rsid w:val="006E40F5"/>
    <w:rsid w:val="006E4979"/>
    <w:rsid w:val="006E4AB3"/>
    <w:rsid w:val="006E50A3"/>
    <w:rsid w:val="006E51E2"/>
    <w:rsid w:val="006E5397"/>
    <w:rsid w:val="006E57A1"/>
    <w:rsid w:val="006E57B6"/>
    <w:rsid w:val="006E5B21"/>
    <w:rsid w:val="006E5BFA"/>
    <w:rsid w:val="006E7AD2"/>
    <w:rsid w:val="006E7E3C"/>
    <w:rsid w:val="006F015B"/>
    <w:rsid w:val="006F0496"/>
    <w:rsid w:val="006F1FAB"/>
    <w:rsid w:val="006F2607"/>
    <w:rsid w:val="006F263F"/>
    <w:rsid w:val="006F264E"/>
    <w:rsid w:val="006F2AD4"/>
    <w:rsid w:val="006F2B09"/>
    <w:rsid w:val="006F2F79"/>
    <w:rsid w:val="006F3834"/>
    <w:rsid w:val="006F390D"/>
    <w:rsid w:val="006F408F"/>
    <w:rsid w:val="006F44CE"/>
    <w:rsid w:val="006F5152"/>
    <w:rsid w:val="006F590A"/>
    <w:rsid w:val="006F5EAF"/>
    <w:rsid w:val="006F68FB"/>
    <w:rsid w:val="006F7C51"/>
    <w:rsid w:val="006F7D34"/>
    <w:rsid w:val="007004E4"/>
    <w:rsid w:val="00700823"/>
    <w:rsid w:val="00701BDC"/>
    <w:rsid w:val="00701F8D"/>
    <w:rsid w:val="007022D8"/>
    <w:rsid w:val="007033BD"/>
    <w:rsid w:val="00703508"/>
    <w:rsid w:val="0070473B"/>
    <w:rsid w:val="00704C34"/>
    <w:rsid w:val="00704F4F"/>
    <w:rsid w:val="0070512E"/>
    <w:rsid w:val="00705381"/>
    <w:rsid w:val="007056B0"/>
    <w:rsid w:val="0070627C"/>
    <w:rsid w:val="007072DC"/>
    <w:rsid w:val="0070756E"/>
    <w:rsid w:val="007079E4"/>
    <w:rsid w:val="00707D94"/>
    <w:rsid w:val="00707E5E"/>
    <w:rsid w:val="007102DA"/>
    <w:rsid w:val="00710CE4"/>
    <w:rsid w:val="00710D8A"/>
    <w:rsid w:val="0071129D"/>
    <w:rsid w:val="00711358"/>
    <w:rsid w:val="00711AA1"/>
    <w:rsid w:val="00711DCE"/>
    <w:rsid w:val="00712254"/>
    <w:rsid w:val="007122F4"/>
    <w:rsid w:val="0071230D"/>
    <w:rsid w:val="00712F51"/>
    <w:rsid w:val="00713062"/>
    <w:rsid w:val="00713454"/>
    <w:rsid w:val="00714568"/>
    <w:rsid w:val="00714691"/>
    <w:rsid w:val="00714B19"/>
    <w:rsid w:val="00714B67"/>
    <w:rsid w:val="0071539B"/>
    <w:rsid w:val="00715D38"/>
    <w:rsid w:val="007167C2"/>
    <w:rsid w:val="00716A74"/>
    <w:rsid w:val="007204AA"/>
    <w:rsid w:val="00720590"/>
    <w:rsid w:val="007208A7"/>
    <w:rsid w:val="00720AB8"/>
    <w:rsid w:val="00720C7B"/>
    <w:rsid w:val="00721609"/>
    <w:rsid w:val="0072193E"/>
    <w:rsid w:val="007227CC"/>
    <w:rsid w:val="00722BDE"/>
    <w:rsid w:val="00722C7B"/>
    <w:rsid w:val="00722EFA"/>
    <w:rsid w:val="00722FFC"/>
    <w:rsid w:val="00723E6B"/>
    <w:rsid w:val="007241BB"/>
    <w:rsid w:val="00725767"/>
    <w:rsid w:val="00725796"/>
    <w:rsid w:val="0072609F"/>
    <w:rsid w:val="00726326"/>
    <w:rsid w:val="00727280"/>
    <w:rsid w:val="00730064"/>
    <w:rsid w:val="00730568"/>
    <w:rsid w:val="007305BF"/>
    <w:rsid w:val="007308D9"/>
    <w:rsid w:val="00731D62"/>
    <w:rsid w:val="00731E8C"/>
    <w:rsid w:val="00731F48"/>
    <w:rsid w:val="00732224"/>
    <w:rsid w:val="007324B1"/>
    <w:rsid w:val="007328B4"/>
    <w:rsid w:val="00732C60"/>
    <w:rsid w:val="00732D0B"/>
    <w:rsid w:val="007332A3"/>
    <w:rsid w:val="007333BE"/>
    <w:rsid w:val="0073350D"/>
    <w:rsid w:val="00733A6C"/>
    <w:rsid w:val="00733A83"/>
    <w:rsid w:val="00733F0D"/>
    <w:rsid w:val="00733F4F"/>
    <w:rsid w:val="00734243"/>
    <w:rsid w:val="0073425B"/>
    <w:rsid w:val="007342C9"/>
    <w:rsid w:val="00734389"/>
    <w:rsid w:val="00734F19"/>
    <w:rsid w:val="0073656D"/>
    <w:rsid w:val="00737BCE"/>
    <w:rsid w:val="00740073"/>
    <w:rsid w:val="00740273"/>
    <w:rsid w:val="00740410"/>
    <w:rsid w:val="007408D2"/>
    <w:rsid w:val="00740A92"/>
    <w:rsid w:val="00740D58"/>
    <w:rsid w:val="00740F6B"/>
    <w:rsid w:val="00743452"/>
    <w:rsid w:val="007434F8"/>
    <w:rsid w:val="00743611"/>
    <w:rsid w:val="007439C7"/>
    <w:rsid w:val="007446A3"/>
    <w:rsid w:val="00744B5C"/>
    <w:rsid w:val="00744F14"/>
    <w:rsid w:val="0074557C"/>
    <w:rsid w:val="00745870"/>
    <w:rsid w:val="007461BD"/>
    <w:rsid w:val="0074669F"/>
    <w:rsid w:val="00746E7E"/>
    <w:rsid w:val="0074763F"/>
    <w:rsid w:val="0075032D"/>
    <w:rsid w:val="0075055A"/>
    <w:rsid w:val="0075137D"/>
    <w:rsid w:val="00751505"/>
    <w:rsid w:val="007517D0"/>
    <w:rsid w:val="00751893"/>
    <w:rsid w:val="00751D58"/>
    <w:rsid w:val="0075204A"/>
    <w:rsid w:val="007525F5"/>
    <w:rsid w:val="00752BC0"/>
    <w:rsid w:val="00752CA9"/>
    <w:rsid w:val="00753075"/>
    <w:rsid w:val="00753E90"/>
    <w:rsid w:val="0075406B"/>
    <w:rsid w:val="00754D30"/>
    <w:rsid w:val="00755847"/>
    <w:rsid w:val="00755D51"/>
    <w:rsid w:val="00755F18"/>
    <w:rsid w:val="00755F37"/>
    <w:rsid w:val="007560AF"/>
    <w:rsid w:val="00756401"/>
    <w:rsid w:val="007565BF"/>
    <w:rsid w:val="00756E5F"/>
    <w:rsid w:val="00757DA9"/>
    <w:rsid w:val="0076052C"/>
    <w:rsid w:val="00760A58"/>
    <w:rsid w:val="00760B39"/>
    <w:rsid w:val="00760CEA"/>
    <w:rsid w:val="00760DBC"/>
    <w:rsid w:val="007615E6"/>
    <w:rsid w:val="00762BF8"/>
    <w:rsid w:val="007630D0"/>
    <w:rsid w:val="007631BF"/>
    <w:rsid w:val="0076324C"/>
    <w:rsid w:val="007633D2"/>
    <w:rsid w:val="007633E1"/>
    <w:rsid w:val="007633F7"/>
    <w:rsid w:val="00763DFD"/>
    <w:rsid w:val="00764749"/>
    <w:rsid w:val="00765379"/>
    <w:rsid w:val="00765F9F"/>
    <w:rsid w:val="007661A8"/>
    <w:rsid w:val="007663F1"/>
    <w:rsid w:val="00766934"/>
    <w:rsid w:val="00766C7D"/>
    <w:rsid w:val="00766EF4"/>
    <w:rsid w:val="00766FDD"/>
    <w:rsid w:val="00767852"/>
    <w:rsid w:val="0076794D"/>
    <w:rsid w:val="00770141"/>
    <w:rsid w:val="007702E8"/>
    <w:rsid w:val="007703AE"/>
    <w:rsid w:val="0077071A"/>
    <w:rsid w:val="00771060"/>
    <w:rsid w:val="00771992"/>
    <w:rsid w:val="007720ED"/>
    <w:rsid w:val="00772995"/>
    <w:rsid w:val="00772C5D"/>
    <w:rsid w:val="00772DF6"/>
    <w:rsid w:val="0077304D"/>
    <w:rsid w:val="007731C1"/>
    <w:rsid w:val="00773D98"/>
    <w:rsid w:val="00773DEB"/>
    <w:rsid w:val="0077417B"/>
    <w:rsid w:val="007741DF"/>
    <w:rsid w:val="00774214"/>
    <w:rsid w:val="00774636"/>
    <w:rsid w:val="00774C42"/>
    <w:rsid w:val="00774CFB"/>
    <w:rsid w:val="0077530C"/>
    <w:rsid w:val="0077592E"/>
    <w:rsid w:val="00776248"/>
    <w:rsid w:val="007766DF"/>
    <w:rsid w:val="00776A92"/>
    <w:rsid w:val="00776FCE"/>
    <w:rsid w:val="0077786F"/>
    <w:rsid w:val="0078019C"/>
    <w:rsid w:val="0078086F"/>
    <w:rsid w:val="00780E8E"/>
    <w:rsid w:val="00781243"/>
    <w:rsid w:val="00781487"/>
    <w:rsid w:val="007816BC"/>
    <w:rsid w:val="00781CC7"/>
    <w:rsid w:val="00781DB9"/>
    <w:rsid w:val="00781FD1"/>
    <w:rsid w:val="00782016"/>
    <w:rsid w:val="00782D32"/>
    <w:rsid w:val="007830BE"/>
    <w:rsid w:val="00783831"/>
    <w:rsid w:val="00783C9A"/>
    <w:rsid w:val="00783D75"/>
    <w:rsid w:val="00783EC0"/>
    <w:rsid w:val="0078415B"/>
    <w:rsid w:val="007851E8"/>
    <w:rsid w:val="0078527F"/>
    <w:rsid w:val="007854F2"/>
    <w:rsid w:val="007859E5"/>
    <w:rsid w:val="00786308"/>
    <w:rsid w:val="0078654C"/>
    <w:rsid w:val="007865B4"/>
    <w:rsid w:val="00786E45"/>
    <w:rsid w:val="007870FC"/>
    <w:rsid w:val="0078732B"/>
    <w:rsid w:val="00787681"/>
    <w:rsid w:val="00787BEB"/>
    <w:rsid w:val="00787C3E"/>
    <w:rsid w:val="00787DA9"/>
    <w:rsid w:val="00787E0A"/>
    <w:rsid w:val="007914A3"/>
    <w:rsid w:val="007914A8"/>
    <w:rsid w:val="00791B0A"/>
    <w:rsid w:val="00791F60"/>
    <w:rsid w:val="007922EF"/>
    <w:rsid w:val="00792324"/>
    <w:rsid w:val="00792716"/>
    <w:rsid w:val="007945E8"/>
    <w:rsid w:val="00796B90"/>
    <w:rsid w:val="00796C84"/>
    <w:rsid w:val="007977AA"/>
    <w:rsid w:val="00797C4D"/>
    <w:rsid w:val="007A0951"/>
    <w:rsid w:val="007A1504"/>
    <w:rsid w:val="007A16AF"/>
    <w:rsid w:val="007A17FC"/>
    <w:rsid w:val="007A2CFF"/>
    <w:rsid w:val="007A2E6D"/>
    <w:rsid w:val="007A373D"/>
    <w:rsid w:val="007A3BD8"/>
    <w:rsid w:val="007A3D25"/>
    <w:rsid w:val="007A4A52"/>
    <w:rsid w:val="007A4EE8"/>
    <w:rsid w:val="007A5700"/>
    <w:rsid w:val="007A5759"/>
    <w:rsid w:val="007A5C16"/>
    <w:rsid w:val="007A624E"/>
    <w:rsid w:val="007A63A3"/>
    <w:rsid w:val="007A681C"/>
    <w:rsid w:val="007B080A"/>
    <w:rsid w:val="007B1026"/>
    <w:rsid w:val="007B15D9"/>
    <w:rsid w:val="007B1B8C"/>
    <w:rsid w:val="007B1C0F"/>
    <w:rsid w:val="007B1F74"/>
    <w:rsid w:val="007B3056"/>
    <w:rsid w:val="007B3313"/>
    <w:rsid w:val="007B3AA5"/>
    <w:rsid w:val="007B435A"/>
    <w:rsid w:val="007B4379"/>
    <w:rsid w:val="007B4DD0"/>
    <w:rsid w:val="007B4E3D"/>
    <w:rsid w:val="007B51BA"/>
    <w:rsid w:val="007B525F"/>
    <w:rsid w:val="007B60BC"/>
    <w:rsid w:val="007B6359"/>
    <w:rsid w:val="007B641A"/>
    <w:rsid w:val="007B663B"/>
    <w:rsid w:val="007B6660"/>
    <w:rsid w:val="007B6907"/>
    <w:rsid w:val="007B69C3"/>
    <w:rsid w:val="007B6A0A"/>
    <w:rsid w:val="007B6E39"/>
    <w:rsid w:val="007B6FC6"/>
    <w:rsid w:val="007B71F9"/>
    <w:rsid w:val="007B783E"/>
    <w:rsid w:val="007B7A2A"/>
    <w:rsid w:val="007B7ABB"/>
    <w:rsid w:val="007B7BE6"/>
    <w:rsid w:val="007B7C9C"/>
    <w:rsid w:val="007C0E70"/>
    <w:rsid w:val="007C0F3B"/>
    <w:rsid w:val="007C11C3"/>
    <w:rsid w:val="007C13B1"/>
    <w:rsid w:val="007C13E9"/>
    <w:rsid w:val="007C282E"/>
    <w:rsid w:val="007C2921"/>
    <w:rsid w:val="007C304A"/>
    <w:rsid w:val="007C3881"/>
    <w:rsid w:val="007C3968"/>
    <w:rsid w:val="007C3CA7"/>
    <w:rsid w:val="007C3D63"/>
    <w:rsid w:val="007C3D85"/>
    <w:rsid w:val="007C3F54"/>
    <w:rsid w:val="007C4D01"/>
    <w:rsid w:val="007C56E2"/>
    <w:rsid w:val="007C5868"/>
    <w:rsid w:val="007C5A5C"/>
    <w:rsid w:val="007C652C"/>
    <w:rsid w:val="007C6794"/>
    <w:rsid w:val="007C6E02"/>
    <w:rsid w:val="007C6ED0"/>
    <w:rsid w:val="007C7239"/>
    <w:rsid w:val="007C7736"/>
    <w:rsid w:val="007C7B08"/>
    <w:rsid w:val="007C7FC1"/>
    <w:rsid w:val="007D0122"/>
    <w:rsid w:val="007D08EF"/>
    <w:rsid w:val="007D0B95"/>
    <w:rsid w:val="007D0BB4"/>
    <w:rsid w:val="007D107F"/>
    <w:rsid w:val="007D1A3F"/>
    <w:rsid w:val="007D1BCC"/>
    <w:rsid w:val="007D24F8"/>
    <w:rsid w:val="007D25D9"/>
    <w:rsid w:val="007D2A1C"/>
    <w:rsid w:val="007D2DE4"/>
    <w:rsid w:val="007D2E87"/>
    <w:rsid w:val="007D4C53"/>
    <w:rsid w:val="007D4C61"/>
    <w:rsid w:val="007D4E3E"/>
    <w:rsid w:val="007D587D"/>
    <w:rsid w:val="007D5A99"/>
    <w:rsid w:val="007D62F0"/>
    <w:rsid w:val="007D63D4"/>
    <w:rsid w:val="007D668F"/>
    <w:rsid w:val="007D699C"/>
    <w:rsid w:val="007D6E74"/>
    <w:rsid w:val="007D6EE7"/>
    <w:rsid w:val="007D74A7"/>
    <w:rsid w:val="007D768B"/>
    <w:rsid w:val="007D7C07"/>
    <w:rsid w:val="007E042D"/>
    <w:rsid w:val="007E0C01"/>
    <w:rsid w:val="007E0E94"/>
    <w:rsid w:val="007E12C0"/>
    <w:rsid w:val="007E1623"/>
    <w:rsid w:val="007E1939"/>
    <w:rsid w:val="007E2047"/>
    <w:rsid w:val="007E25DA"/>
    <w:rsid w:val="007E26EF"/>
    <w:rsid w:val="007E2D59"/>
    <w:rsid w:val="007E3153"/>
    <w:rsid w:val="007E3AF1"/>
    <w:rsid w:val="007E3DE9"/>
    <w:rsid w:val="007E3F4A"/>
    <w:rsid w:val="007E401B"/>
    <w:rsid w:val="007E4A49"/>
    <w:rsid w:val="007E4AD0"/>
    <w:rsid w:val="007E4C04"/>
    <w:rsid w:val="007E4D42"/>
    <w:rsid w:val="007E5008"/>
    <w:rsid w:val="007E60C9"/>
    <w:rsid w:val="007E6221"/>
    <w:rsid w:val="007E64F7"/>
    <w:rsid w:val="007E6729"/>
    <w:rsid w:val="007E6C98"/>
    <w:rsid w:val="007E737A"/>
    <w:rsid w:val="007E74C7"/>
    <w:rsid w:val="007E75F0"/>
    <w:rsid w:val="007E7944"/>
    <w:rsid w:val="007E7B1D"/>
    <w:rsid w:val="007E7B92"/>
    <w:rsid w:val="007F0537"/>
    <w:rsid w:val="007F07E7"/>
    <w:rsid w:val="007F1877"/>
    <w:rsid w:val="007F20AE"/>
    <w:rsid w:val="007F2371"/>
    <w:rsid w:val="007F2693"/>
    <w:rsid w:val="007F294C"/>
    <w:rsid w:val="007F2F7F"/>
    <w:rsid w:val="007F2FE1"/>
    <w:rsid w:val="007F3EED"/>
    <w:rsid w:val="007F4500"/>
    <w:rsid w:val="007F52E8"/>
    <w:rsid w:val="007F5560"/>
    <w:rsid w:val="007F55E3"/>
    <w:rsid w:val="007F58E3"/>
    <w:rsid w:val="007F5B87"/>
    <w:rsid w:val="007F69A3"/>
    <w:rsid w:val="007F70B1"/>
    <w:rsid w:val="007F710C"/>
    <w:rsid w:val="007F79D7"/>
    <w:rsid w:val="007F7A46"/>
    <w:rsid w:val="007F7E25"/>
    <w:rsid w:val="00800DF3"/>
    <w:rsid w:val="00800F36"/>
    <w:rsid w:val="00802C39"/>
    <w:rsid w:val="00802D8B"/>
    <w:rsid w:val="00803056"/>
    <w:rsid w:val="0080329D"/>
    <w:rsid w:val="0080331E"/>
    <w:rsid w:val="008033ED"/>
    <w:rsid w:val="0080386A"/>
    <w:rsid w:val="0080438C"/>
    <w:rsid w:val="0080452B"/>
    <w:rsid w:val="00804846"/>
    <w:rsid w:val="00804999"/>
    <w:rsid w:val="00805940"/>
    <w:rsid w:val="0080594F"/>
    <w:rsid w:val="00805CF9"/>
    <w:rsid w:val="0080601A"/>
    <w:rsid w:val="00806B69"/>
    <w:rsid w:val="00806D15"/>
    <w:rsid w:val="008070C2"/>
    <w:rsid w:val="008072C6"/>
    <w:rsid w:val="0080733B"/>
    <w:rsid w:val="00807D14"/>
    <w:rsid w:val="00807F84"/>
    <w:rsid w:val="00810B05"/>
    <w:rsid w:val="00810CD8"/>
    <w:rsid w:val="00810D28"/>
    <w:rsid w:val="00811821"/>
    <w:rsid w:val="00811E5D"/>
    <w:rsid w:val="0081337F"/>
    <w:rsid w:val="00813544"/>
    <w:rsid w:val="00813BD7"/>
    <w:rsid w:val="00813C9B"/>
    <w:rsid w:val="00814691"/>
    <w:rsid w:val="0081478D"/>
    <w:rsid w:val="00814AB0"/>
    <w:rsid w:val="00814BCE"/>
    <w:rsid w:val="0081518B"/>
    <w:rsid w:val="00815938"/>
    <w:rsid w:val="00815B26"/>
    <w:rsid w:val="00815E27"/>
    <w:rsid w:val="00816C12"/>
    <w:rsid w:val="00816EBA"/>
    <w:rsid w:val="0081724C"/>
    <w:rsid w:val="00817794"/>
    <w:rsid w:val="00817B75"/>
    <w:rsid w:val="00820A37"/>
    <w:rsid w:val="00820B48"/>
    <w:rsid w:val="00820BA9"/>
    <w:rsid w:val="00820D89"/>
    <w:rsid w:val="008212F5"/>
    <w:rsid w:val="008216B8"/>
    <w:rsid w:val="008224DE"/>
    <w:rsid w:val="008226DD"/>
    <w:rsid w:val="00822B78"/>
    <w:rsid w:val="00823735"/>
    <w:rsid w:val="008237F3"/>
    <w:rsid w:val="00823FEB"/>
    <w:rsid w:val="00824149"/>
    <w:rsid w:val="008241BA"/>
    <w:rsid w:val="00824D1C"/>
    <w:rsid w:val="00824E1B"/>
    <w:rsid w:val="008261D1"/>
    <w:rsid w:val="0082646C"/>
    <w:rsid w:val="00826570"/>
    <w:rsid w:val="00827A83"/>
    <w:rsid w:val="008301E7"/>
    <w:rsid w:val="008304D4"/>
    <w:rsid w:val="00830565"/>
    <w:rsid w:val="008305AB"/>
    <w:rsid w:val="00830C0D"/>
    <w:rsid w:val="00830E50"/>
    <w:rsid w:val="00830F8F"/>
    <w:rsid w:val="00830FAB"/>
    <w:rsid w:val="00831268"/>
    <w:rsid w:val="00831E87"/>
    <w:rsid w:val="0083210B"/>
    <w:rsid w:val="008326BF"/>
    <w:rsid w:val="00833113"/>
    <w:rsid w:val="0083343E"/>
    <w:rsid w:val="008337E7"/>
    <w:rsid w:val="00834011"/>
    <w:rsid w:val="00834343"/>
    <w:rsid w:val="008350F4"/>
    <w:rsid w:val="0083534E"/>
    <w:rsid w:val="008354A8"/>
    <w:rsid w:val="00835500"/>
    <w:rsid w:val="00835D00"/>
    <w:rsid w:val="00835FA9"/>
    <w:rsid w:val="00836164"/>
    <w:rsid w:val="008361B0"/>
    <w:rsid w:val="0083668B"/>
    <w:rsid w:val="00836D3F"/>
    <w:rsid w:val="008374AB"/>
    <w:rsid w:val="0083782B"/>
    <w:rsid w:val="00837859"/>
    <w:rsid w:val="00837E4C"/>
    <w:rsid w:val="00840222"/>
    <w:rsid w:val="008404A3"/>
    <w:rsid w:val="00840511"/>
    <w:rsid w:val="008411FE"/>
    <w:rsid w:val="008412A6"/>
    <w:rsid w:val="008414C3"/>
    <w:rsid w:val="008416BE"/>
    <w:rsid w:val="0084172A"/>
    <w:rsid w:val="008418FE"/>
    <w:rsid w:val="00841B84"/>
    <w:rsid w:val="008422E2"/>
    <w:rsid w:val="00842AE3"/>
    <w:rsid w:val="00842AFE"/>
    <w:rsid w:val="00843241"/>
    <w:rsid w:val="00843316"/>
    <w:rsid w:val="0084353E"/>
    <w:rsid w:val="008439F7"/>
    <w:rsid w:val="00843B34"/>
    <w:rsid w:val="00844092"/>
    <w:rsid w:val="0084434C"/>
    <w:rsid w:val="008445B6"/>
    <w:rsid w:val="00845528"/>
    <w:rsid w:val="00845694"/>
    <w:rsid w:val="008459D3"/>
    <w:rsid w:val="0084637F"/>
    <w:rsid w:val="00846999"/>
    <w:rsid w:val="00846E73"/>
    <w:rsid w:val="00847582"/>
    <w:rsid w:val="008478DE"/>
    <w:rsid w:val="008501D6"/>
    <w:rsid w:val="008507B0"/>
    <w:rsid w:val="00851200"/>
    <w:rsid w:val="00851574"/>
    <w:rsid w:val="0085343B"/>
    <w:rsid w:val="00853E24"/>
    <w:rsid w:val="00854218"/>
    <w:rsid w:val="00854827"/>
    <w:rsid w:val="008549F5"/>
    <w:rsid w:val="008553F3"/>
    <w:rsid w:val="008558DE"/>
    <w:rsid w:val="0085615B"/>
    <w:rsid w:val="00856630"/>
    <w:rsid w:val="0085683B"/>
    <w:rsid w:val="00856B68"/>
    <w:rsid w:val="00856F90"/>
    <w:rsid w:val="00857311"/>
    <w:rsid w:val="00857BFB"/>
    <w:rsid w:val="008606E1"/>
    <w:rsid w:val="00861142"/>
    <w:rsid w:val="00862648"/>
    <w:rsid w:val="00862D46"/>
    <w:rsid w:val="00863DB2"/>
    <w:rsid w:val="00864649"/>
    <w:rsid w:val="008651AA"/>
    <w:rsid w:val="00865284"/>
    <w:rsid w:val="00865299"/>
    <w:rsid w:val="0086587C"/>
    <w:rsid w:val="00865B98"/>
    <w:rsid w:val="0086682B"/>
    <w:rsid w:val="00867021"/>
    <w:rsid w:val="00870107"/>
    <w:rsid w:val="00870610"/>
    <w:rsid w:val="00870862"/>
    <w:rsid w:val="00870CC3"/>
    <w:rsid w:val="00871406"/>
    <w:rsid w:val="00871F1E"/>
    <w:rsid w:val="008720D8"/>
    <w:rsid w:val="00872543"/>
    <w:rsid w:val="0087318C"/>
    <w:rsid w:val="008736A6"/>
    <w:rsid w:val="00873AEC"/>
    <w:rsid w:val="00873DEB"/>
    <w:rsid w:val="00873FF2"/>
    <w:rsid w:val="00874129"/>
    <w:rsid w:val="00874812"/>
    <w:rsid w:val="00874B63"/>
    <w:rsid w:val="00874C7D"/>
    <w:rsid w:val="00874F1C"/>
    <w:rsid w:val="008752A8"/>
    <w:rsid w:val="00876176"/>
    <w:rsid w:val="00876E5D"/>
    <w:rsid w:val="00877B5B"/>
    <w:rsid w:val="00877C56"/>
    <w:rsid w:val="00877FF3"/>
    <w:rsid w:val="008802E7"/>
    <w:rsid w:val="00881398"/>
    <w:rsid w:val="00881675"/>
    <w:rsid w:val="00881D10"/>
    <w:rsid w:val="008829A5"/>
    <w:rsid w:val="00882ED8"/>
    <w:rsid w:val="00883035"/>
    <w:rsid w:val="00883A31"/>
    <w:rsid w:val="008845CC"/>
    <w:rsid w:val="008847A7"/>
    <w:rsid w:val="00884BE6"/>
    <w:rsid w:val="00884EB9"/>
    <w:rsid w:val="00884F97"/>
    <w:rsid w:val="0088539E"/>
    <w:rsid w:val="00885444"/>
    <w:rsid w:val="0088559E"/>
    <w:rsid w:val="00885706"/>
    <w:rsid w:val="00885AC9"/>
    <w:rsid w:val="00886626"/>
    <w:rsid w:val="008869C4"/>
    <w:rsid w:val="00886F38"/>
    <w:rsid w:val="008870BD"/>
    <w:rsid w:val="00890311"/>
    <w:rsid w:val="00890369"/>
    <w:rsid w:val="0089084A"/>
    <w:rsid w:val="008910C2"/>
    <w:rsid w:val="00891880"/>
    <w:rsid w:val="00891BFE"/>
    <w:rsid w:val="00891F6B"/>
    <w:rsid w:val="00892E0E"/>
    <w:rsid w:val="00893038"/>
    <w:rsid w:val="008937D0"/>
    <w:rsid w:val="008943A9"/>
    <w:rsid w:val="008943B9"/>
    <w:rsid w:val="00894783"/>
    <w:rsid w:val="00894A6C"/>
    <w:rsid w:val="00894F02"/>
    <w:rsid w:val="008950DE"/>
    <w:rsid w:val="008952E7"/>
    <w:rsid w:val="00895D19"/>
    <w:rsid w:val="0089723E"/>
    <w:rsid w:val="008972D5"/>
    <w:rsid w:val="00897789"/>
    <w:rsid w:val="008A015E"/>
    <w:rsid w:val="008A06D1"/>
    <w:rsid w:val="008A0A87"/>
    <w:rsid w:val="008A0BD3"/>
    <w:rsid w:val="008A123D"/>
    <w:rsid w:val="008A186E"/>
    <w:rsid w:val="008A1B57"/>
    <w:rsid w:val="008A2932"/>
    <w:rsid w:val="008A2AC2"/>
    <w:rsid w:val="008A2CCD"/>
    <w:rsid w:val="008A3802"/>
    <w:rsid w:val="008A3941"/>
    <w:rsid w:val="008A39B5"/>
    <w:rsid w:val="008A4CAF"/>
    <w:rsid w:val="008A4EF7"/>
    <w:rsid w:val="008A4FC7"/>
    <w:rsid w:val="008A6588"/>
    <w:rsid w:val="008A7673"/>
    <w:rsid w:val="008A769C"/>
    <w:rsid w:val="008A76E2"/>
    <w:rsid w:val="008A7A45"/>
    <w:rsid w:val="008A7D75"/>
    <w:rsid w:val="008A7F98"/>
    <w:rsid w:val="008B0387"/>
    <w:rsid w:val="008B0AC3"/>
    <w:rsid w:val="008B0B3C"/>
    <w:rsid w:val="008B0CB5"/>
    <w:rsid w:val="008B0D30"/>
    <w:rsid w:val="008B1AC7"/>
    <w:rsid w:val="008B1B5E"/>
    <w:rsid w:val="008B2470"/>
    <w:rsid w:val="008B24D6"/>
    <w:rsid w:val="008B3702"/>
    <w:rsid w:val="008B3F4A"/>
    <w:rsid w:val="008B4131"/>
    <w:rsid w:val="008B45D7"/>
    <w:rsid w:val="008B4E1F"/>
    <w:rsid w:val="008B56E1"/>
    <w:rsid w:val="008B5EE3"/>
    <w:rsid w:val="008B6144"/>
    <w:rsid w:val="008B6511"/>
    <w:rsid w:val="008B6D98"/>
    <w:rsid w:val="008B6F33"/>
    <w:rsid w:val="008B726C"/>
    <w:rsid w:val="008B76D5"/>
    <w:rsid w:val="008B780C"/>
    <w:rsid w:val="008B7D2D"/>
    <w:rsid w:val="008B7E59"/>
    <w:rsid w:val="008C02A5"/>
    <w:rsid w:val="008C04DD"/>
    <w:rsid w:val="008C196B"/>
    <w:rsid w:val="008C1F7A"/>
    <w:rsid w:val="008C2240"/>
    <w:rsid w:val="008C2CEA"/>
    <w:rsid w:val="008C3BC9"/>
    <w:rsid w:val="008C3BE7"/>
    <w:rsid w:val="008C3EEC"/>
    <w:rsid w:val="008C4173"/>
    <w:rsid w:val="008C44F9"/>
    <w:rsid w:val="008C4717"/>
    <w:rsid w:val="008C4920"/>
    <w:rsid w:val="008C4B92"/>
    <w:rsid w:val="008C5329"/>
    <w:rsid w:val="008C5AEC"/>
    <w:rsid w:val="008C610F"/>
    <w:rsid w:val="008C638F"/>
    <w:rsid w:val="008C6765"/>
    <w:rsid w:val="008C6778"/>
    <w:rsid w:val="008C67AD"/>
    <w:rsid w:val="008C75EB"/>
    <w:rsid w:val="008C7821"/>
    <w:rsid w:val="008C7F4D"/>
    <w:rsid w:val="008D0A6D"/>
    <w:rsid w:val="008D27FA"/>
    <w:rsid w:val="008D2CAB"/>
    <w:rsid w:val="008D2D31"/>
    <w:rsid w:val="008D3354"/>
    <w:rsid w:val="008D3A35"/>
    <w:rsid w:val="008D3BCC"/>
    <w:rsid w:val="008D3C6E"/>
    <w:rsid w:val="008D3C7D"/>
    <w:rsid w:val="008D5A54"/>
    <w:rsid w:val="008D5B7E"/>
    <w:rsid w:val="008D6883"/>
    <w:rsid w:val="008D7137"/>
    <w:rsid w:val="008D720B"/>
    <w:rsid w:val="008D7250"/>
    <w:rsid w:val="008E0201"/>
    <w:rsid w:val="008E0DE5"/>
    <w:rsid w:val="008E1746"/>
    <w:rsid w:val="008E186C"/>
    <w:rsid w:val="008E1BD1"/>
    <w:rsid w:val="008E1C85"/>
    <w:rsid w:val="008E1DF7"/>
    <w:rsid w:val="008E2584"/>
    <w:rsid w:val="008E27A9"/>
    <w:rsid w:val="008E2AAB"/>
    <w:rsid w:val="008E2DF9"/>
    <w:rsid w:val="008E38D5"/>
    <w:rsid w:val="008E3EA6"/>
    <w:rsid w:val="008E40CD"/>
    <w:rsid w:val="008E4133"/>
    <w:rsid w:val="008E43F6"/>
    <w:rsid w:val="008E49BF"/>
    <w:rsid w:val="008E521F"/>
    <w:rsid w:val="008E529A"/>
    <w:rsid w:val="008E5907"/>
    <w:rsid w:val="008E5958"/>
    <w:rsid w:val="008E5B66"/>
    <w:rsid w:val="008E600D"/>
    <w:rsid w:val="008E6167"/>
    <w:rsid w:val="008E6E2D"/>
    <w:rsid w:val="008E7432"/>
    <w:rsid w:val="008E75A4"/>
    <w:rsid w:val="008E7768"/>
    <w:rsid w:val="008F057E"/>
    <w:rsid w:val="008F0800"/>
    <w:rsid w:val="008F0801"/>
    <w:rsid w:val="008F0AE7"/>
    <w:rsid w:val="008F1510"/>
    <w:rsid w:val="008F203B"/>
    <w:rsid w:val="008F24E1"/>
    <w:rsid w:val="008F2997"/>
    <w:rsid w:val="008F328B"/>
    <w:rsid w:val="008F336E"/>
    <w:rsid w:val="008F35D8"/>
    <w:rsid w:val="008F40E9"/>
    <w:rsid w:val="008F41CB"/>
    <w:rsid w:val="008F4328"/>
    <w:rsid w:val="008F4378"/>
    <w:rsid w:val="008F4C06"/>
    <w:rsid w:val="008F4CA1"/>
    <w:rsid w:val="008F524D"/>
    <w:rsid w:val="008F5307"/>
    <w:rsid w:val="008F562D"/>
    <w:rsid w:val="008F5647"/>
    <w:rsid w:val="008F5771"/>
    <w:rsid w:val="008F65D2"/>
    <w:rsid w:val="008F7820"/>
    <w:rsid w:val="0090003C"/>
    <w:rsid w:val="00900650"/>
    <w:rsid w:val="009007D9"/>
    <w:rsid w:val="00900E30"/>
    <w:rsid w:val="009010B5"/>
    <w:rsid w:val="0090112B"/>
    <w:rsid w:val="00901866"/>
    <w:rsid w:val="00901B25"/>
    <w:rsid w:val="00901CF9"/>
    <w:rsid w:val="00903337"/>
    <w:rsid w:val="00903421"/>
    <w:rsid w:val="0090387E"/>
    <w:rsid w:val="00903B41"/>
    <w:rsid w:val="00903F39"/>
    <w:rsid w:val="00904172"/>
    <w:rsid w:val="00904244"/>
    <w:rsid w:val="00904C6B"/>
    <w:rsid w:val="00904F5B"/>
    <w:rsid w:val="0090545F"/>
    <w:rsid w:val="00905718"/>
    <w:rsid w:val="0090580F"/>
    <w:rsid w:val="009071C0"/>
    <w:rsid w:val="009078C4"/>
    <w:rsid w:val="00907A50"/>
    <w:rsid w:val="00907AF1"/>
    <w:rsid w:val="00907DD9"/>
    <w:rsid w:val="009100DA"/>
    <w:rsid w:val="009108FB"/>
    <w:rsid w:val="00911A56"/>
    <w:rsid w:val="00911D85"/>
    <w:rsid w:val="00911DF8"/>
    <w:rsid w:val="00912202"/>
    <w:rsid w:val="00912D28"/>
    <w:rsid w:val="00913444"/>
    <w:rsid w:val="009134AC"/>
    <w:rsid w:val="00914576"/>
    <w:rsid w:val="009145B6"/>
    <w:rsid w:val="00914BC2"/>
    <w:rsid w:val="0091615F"/>
    <w:rsid w:val="009168BF"/>
    <w:rsid w:val="009171A4"/>
    <w:rsid w:val="00917C22"/>
    <w:rsid w:val="009200F0"/>
    <w:rsid w:val="009210B6"/>
    <w:rsid w:val="00921C77"/>
    <w:rsid w:val="0092273E"/>
    <w:rsid w:val="00923871"/>
    <w:rsid w:val="00923DF6"/>
    <w:rsid w:val="00924200"/>
    <w:rsid w:val="009244FB"/>
    <w:rsid w:val="009247AF"/>
    <w:rsid w:val="009248D5"/>
    <w:rsid w:val="00925A62"/>
    <w:rsid w:val="00925E39"/>
    <w:rsid w:val="009266AC"/>
    <w:rsid w:val="009271B7"/>
    <w:rsid w:val="00927AFA"/>
    <w:rsid w:val="00927E60"/>
    <w:rsid w:val="00930873"/>
    <w:rsid w:val="009315CD"/>
    <w:rsid w:val="00931B93"/>
    <w:rsid w:val="00932049"/>
    <w:rsid w:val="009323D4"/>
    <w:rsid w:val="0093251F"/>
    <w:rsid w:val="00932618"/>
    <w:rsid w:val="009330E3"/>
    <w:rsid w:val="009331D1"/>
    <w:rsid w:val="00933901"/>
    <w:rsid w:val="00935257"/>
    <w:rsid w:val="009355E8"/>
    <w:rsid w:val="009357D6"/>
    <w:rsid w:val="0093589D"/>
    <w:rsid w:val="00935C7F"/>
    <w:rsid w:val="009360A9"/>
    <w:rsid w:val="00936A5D"/>
    <w:rsid w:val="00936D7E"/>
    <w:rsid w:val="00936F53"/>
    <w:rsid w:val="0093782E"/>
    <w:rsid w:val="00937863"/>
    <w:rsid w:val="00940264"/>
    <w:rsid w:val="00940E14"/>
    <w:rsid w:val="00940F45"/>
    <w:rsid w:val="009412D9"/>
    <w:rsid w:val="00941795"/>
    <w:rsid w:val="00941A50"/>
    <w:rsid w:val="00941D64"/>
    <w:rsid w:val="00942121"/>
    <w:rsid w:val="00942861"/>
    <w:rsid w:val="009432A7"/>
    <w:rsid w:val="009436D9"/>
    <w:rsid w:val="00943849"/>
    <w:rsid w:val="00943A19"/>
    <w:rsid w:val="00943CBE"/>
    <w:rsid w:val="00944520"/>
    <w:rsid w:val="00944639"/>
    <w:rsid w:val="00944B43"/>
    <w:rsid w:val="00944B50"/>
    <w:rsid w:val="00945081"/>
    <w:rsid w:val="0094509A"/>
    <w:rsid w:val="00945AC7"/>
    <w:rsid w:val="00945D6F"/>
    <w:rsid w:val="009460D2"/>
    <w:rsid w:val="00946BED"/>
    <w:rsid w:val="009473D5"/>
    <w:rsid w:val="00947C04"/>
    <w:rsid w:val="00947EAD"/>
    <w:rsid w:val="00947FAB"/>
    <w:rsid w:val="00950A97"/>
    <w:rsid w:val="009511C2"/>
    <w:rsid w:val="00951A26"/>
    <w:rsid w:val="00952F61"/>
    <w:rsid w:val="00952FB4"/>
    <w:rsid w:val="00953102"/>
    <w:rsid w:val="009532B2"/>
    <w:rsid w:val="009537C0"/>
    <w:rsid w:val="00954793"/>
    <w:rsid w:val="00954CC2"/>
    <w:rsid w:val="00954F81"/>
    <w:rsid w:val="00955D97"/>
    <w:rsid w:val="00955DC1"/>
    <w:rsid w:val="00955E2C"/>
    <w:rsid w:val="00956531"/>
    <w:rsid w:val="009568C4"/>
    <w:rsid w:val="0095709A"/>
    <w:rsid w:val="0095744B"/>
    <w:rsid w:val="009576C1"/>
    <w:rsid w:val="00957D44"/>
    <w:rsid w:val="00957E7C"/>
    <w:rsid w:val="00957FB0"/>
    <w:rsid w:val="00960AB4"/>
    <w:rsid w:val="00960EE7"/>
    <w:rsid w:val="00960F53"/>
    <w:rsid w:val="00960F57"/>
    <w:rsid w:val="009611E9"/>
    <w:rsid w:val="00961F84"/>
    <w:rsid w:val="0096276E"/>
    <w:rsid w:val="00962A4C"/>
    <w:rsid w:val="00962AE0"/>
    <w:rsid w:val="00963467"/>
    <w:rsid w:val="00963B08"/>
    <w:rsid w:val="00964BA8"/>
    <w:rsid w:val="00964C4F"/>
    <w:rsid w:val="009653CA"/>
    <w:rsid w:val="00965534"/>
    <w:rsid w:val="00965559"/>
    <w:rsid w:val="0096568C"/>
    <w:rsid w:val="00965C06"/>
    <w:rsid w:val="009660CF"/>
    <w:rsid w:val="009668ED"/>
    <w:rsid w:val="009670DB"/>
    <w:rsid w:val="009676EE"/>
    <w:rsid w:val="00967C12"/>
    <w:rsid w:val="009707E2"/>
    <w:rsid w:val="00970A21"/>
    <w:rsid w:val="00970EC0"/>
    <w:rsid w:val="00971300"/>
    <w:rsid w:val="00971307"/>
    <w:rsid w:val="00971969"/>
    <w:rsid w:val="00971AB0"/>
    <w:rsid w:val="0097271F"/>
    <w:rsid w:val="0097351B"/>
    <w:rsid w:val="009739E1"/>
    <w:rsid w:val="00974098"/>
    <w:rsid w:val="00974413"/>
    <w:rsid w:val="00974798"/>
    <w:rsid w:val="00974A9E"/>
    <w:rsid w:val="0097532A"/>
    <w:rsid w:val="00975361"/>
    <w:rsid w:val="00975C89"/>
    <w:rsid w:val="00975C8B"/>
    <w:rsid w:val="00976326"/>
    <w:rsid w:val="00976892"/>
    <w:rsid w:val="00976B69"/>
    <w:rsid w:val="00976B89"/>
    <w:rsid w:val="00976C6C"/>
    <w:rsid w:val="00977587"/>
    <w:rsid w:val="00977B26"/>
    <w:rsid w:val="00977C3D"/>
    <w:rsid w:val="009814B5"/>
    <w:rsid w:val="009819BA"/>
    <w:rsid w:val="00981DA4"/>
    <w:rsid w:val="00981ED4"/>
    <w:rsid w:val="00982A2E"/>
    <w:rsid w:val="00983651"/>
    <w:rsid w:val="00983902"/>
    <w:rsid w:val="00983916"/>
    <w:rsid w:val="00984AF5"/>
    <w:rsid w:val="00984E29"/>
    <w:rsid w:val="00984E7D"/>
    <w:rsid w:val="0098514B"/>
    <w:rsid w:val="009854E2"/>
    <w:rsid w:val="00985516"/>
    <w:rsid w:val="00985707"/>
    <w:rsid w:val="00985992"/>
    <w:rsid w:val="00985EE0"/>
    <w:rsid w:val="00987047"/>
    <w:rsid w:val="00987828"/>
    <w:rsid w:val="00987E96"/>
    <w:rsid w:val="00987EC1"/>
    <w:rsid w:val="00990095"/>
    <w:rsid w:val="009903C1"/>
    <w:rsid w:val="00991009"/>
    <w:rsid w:val="00991AF8"/>
    <w:rsid w:val="0099256F"/>
    <w:rsid w:val="00992784"/>
    <w:rsid w:val="00992927"/>
    <w:rsid w:val="00992F6D"/>
    <w:rsid w:val="00993335"/>
    <w:rsid w:val="00993440"/>
    <w:rsid w:val="009934E2"/>
    <w:rsid w:val="00993893"/>
    <w:rsid w:val="00993CEE"/>
    <w:rsid w:val="00993FBB"/>
    <w:rsid w:val="009942E7"/>
    <w:rsid w:val="00994433"/>
    <w:rsid w:val="009947CE"/>
    <w:rsid w:val="009949A4"/>
    <w:rsid w:val="00994A58"/>
    <w:rsid w:val="00995B20"/>
    <w:rsid w:val="00995FDF"/>
    <w:rsid w:val="009961BE"/>
    <w:rsid w:val="00996318"/>
    <w:rsid w:val="009963A4"/>
    <w:rsid w:val="0099749A"/>
    <w:rsid w:val="00997566"/>
    <w:rsid w:val="00997574"/>
    <w:rsid w:val="00997E75"/>
    <w:rsid w:val="009A0589"/>
    <w:rsid w:val="009A0DBF"/>
    <w:rsid w:val="009A114C"/>
    <w:rsid w:val="009A12E5"/>
    <w:rsid w:val="009A1C89"/>
    <w:rsid w:val="009A2DBD"/>
    <w:rsid w:val="009A37C0"/>
    <w:rsid w:val="009A3A6A"/>
    <w:rsid w:val="009A3E39"/>
    <w:rsid w:val="009A3E90"/>
    <w:rsid w:val="009A41B7"/>
    <w:rsid w:val="009A4204"/>
    <w:rsid w:val="009A4238"/>
    <w:rsid w:val="009A48A6"/>
    <w:rsid w:val="009A48AF"/>
    <w:rsid w:val="009A6AA7"/>
    <w:rsid w:val="009A6F62"/>
    <w:rsid w:val="009A6FCF"/>
    <w:rsid w:val="009A73CA"/>
    <w:rsid w:val="009A7691"/>
    <w:rsid w:val="009A79D4"/>
    <w:rsid w:val="009B07F2"/>
    <w:rsid w:val="009B19D5"/>
    <w:rsid w:val="009B1C78"/>
    <w:rsid w:val="009B1F9B"/>
    <w:rsid w:val="009B21E1"/>
    <w:rsid w:val="009B2402"/>
    <w:rsid w:val="009B2520"/>
    <w:rsid w:val="009B2C0E"/>
    <w:rsid w:val="009B3FBD"/>
    <w:rsid w:val="009B3FCA"/>
    <w:rsid w:val="009B4476"/>
    <w:rsid w:val="009B4A1F"/>
    <w:rsid w:val="009B4A4C"/>
    <w:rsid w:val="009B4DE3"/>
    <w:rsid w:val="009B5309"/>
    <w:rsid w:val="009B5391"/>
    <w:rsid w:val="009B6CA4"/>
    <w:rsid w:val="009B6CF9"/>
    <w:rsid w:val="009B6F2E"/>
    <w:rsid w:val="009B7D86"/>
    <w:rsid w:val="009B7DFE"/>
    <w:rsid w:val="009C06B5"/>
    <w:rsid w:val="009C0B39"/>
    <w:rsid w:val="009C122E"/>
    <w:rsid w:val="009C13A8"/>
    <w:rsid w:val="009C14AE"/>
    <w:rsid w:val="009C14E7"/>
    <w:rsid w:val="009C1D57"/>
    <w:rsid w:val="009C1DF0"/>
    <w:rsid w:val="009C210E"/>
    <w:rsid w:val="009C2C93"/>
    <w:rsid w:val="009C2D72"/>
    <w:rsid w:val="009C30ED"/>
    <w:rsid w:val="009C3145"/>
    <w:rsid w:val="009C3890"/>
    <w:rsid w:val="009C3AE4"/>
    <w:rsid w:val="009C3B6C"/>
    <w:rsid w:val="009C465E"/>
    <w:rsid w:val="009C4857"/>
    <w:rsid w:val="009C4F90"/>
    <w:rsid w:val="009C50A9"/>
    <w:rsid w:val="009C573F"/>
    <w:rsid w:val="009C5E8D"/>
    <w:rsid w:val="009C6919"/>
    <w:rsid w:val="009C72BB"/>
    <w:rsid w:val="009C75F3"/>
    <w:rsid w:val="009D0011"/>
    <w:rsid w:val="009D024D"/>
    <w:rsid w:val="009D08BD"/>
    <w:rsid w:val="009D0AA0"/>
    <w:rsid w:val="009D17E3"/>
    <w:rsid w:val="009D1D09"/>
    <w:rsid w:val="009D250F"/>
    <w:rsid w:val="009D3790"/>
    <w:rsid w:val="009D3AAC"/>
    <w:rsid w:val="009D3F70"/>
    <w:rsid w:val="009D45B1"/>
    <w:rsid w:val="009D56A1"/>
    <w:rsid w:val="009D5DB2"/>
    <w:rsid w:val="009D5FC2"/>
    <w:rsid w:val="009D626D"/>
    <w:rsid w:val="009D6CF2"/>
    <w:rsid w:val="009D75DC"/>
    <w:rsid w:val="009D7C9B"/>
    <w:rsid w:val="009D7E03"/>
    <w:rsid w:val="009E02AD"/>
    <w:rsid w:val="009E06D4"/>
    <w:rsid w:val="009E09DF"/>
    <w:rsid w:val="009E0DAE"/>
    <w:rsid w:val="009E13A6"/>
    <w:rsid w:val="009E17CE"/>
    <w:rsid w:val="009E1866"/>
    <w:rsid w:val="009E18EB"/>
    <w:rsid w:val="009E209A"/>
    <w:rsid w:val="009E30A1"/>
    <w:rsid w:val="009E3453"/>
    <w:rsid w:val="009E3B3D"/>
    <w:rsid w:val="009E426D"/>
    <w:rsid w:val="009E4367"/>
    <w:rsid w:val="009E4F48"/>
    <w:rsid w:val="009E5FBF"/>
    <w:rsid w:val="009E66D3"/>
    <w:rsid w:val="009E6932"/>
    <w:rsid w:val="009E6AAA"/>
    <w:rsid w:val="009E6BA6"/>
    <w:rsid w:val="009E6DE8"/>
    <w:rsid w:val="009E700B"/>
    <w:rsid w:val="009E73FF"/>
    <w:rsid w:val="009E7B77"/>
    <w:rsid w:val="009E7D11"/>
    <w:rsid w:val="009E7EC6"/>
    <w:rsid w:val="009F1800"/>
    <w:rsid w:val="009F1B17"/>
    <w:rsid w:val="009F22D7"/>
    <w:rsid w:val="009F238F"/>
    <w:rsid w:val="009F2725"/>
    <w:rsid w:val="009F3D56"/>
    <w:rsid w:val="009F403C"/>
    <w:rsid w:val="009F467D"/>
    <w:rsid w:val="009F5920"/>
    <w:rsid w:val="009F653F"/>
    <w:rsid w:val="009F67BA"/>
    <w:rsid w:val="009F68B4"/>
    <w:rsid w:val="009F6F5C"/>
    <w:rsid w:val="009F71EB"/>
    <w:rsid w:val="009F7951"/>
    <w:rsid w:val="009F79E0"/>
    <w:rsid w:val="009F7A0D"/>
    <w:rsid w:val="00A003B3"/>
    <w:rsid w:val="00A003F2"/>
    <w:rsid w:val="00A005B1"/>
    <w:rsid w:val="00A008E0"/>
    <w:rsid w:val="00A00E21"/>
    <w:rsid w:val="00A00EFF"/>
    <w:rsid w:val="00A010A2"/>
    <w:rsid w:val="00A0141D"/>
    <w:rsid w:val="00A01509"/>
    <w:rsid w:val="00A01538"/>
    <w:rsid w:val="00A019E8"/>
    <w:rsid w:val="00A02099"/>
    <w:rsid w:val="00A023AC"/>
    <w:rsid w:val="00A0321C"/>
    <w:rsid w:val="00A03BEB"/>
    <w:rsid w:val="00A05562"/>
    <w:rsid w:val="00A05840"/>
    <w:rsid w:val="00A05F51"/>
    <w:rsid w:val="00A06153"/>
    <w:rsid w:val="00A07604"/>
    <w:rsid w:val="00A07B88"/>
    <w:rsid w:val="00A07C68"/>
    <w:rsid w:val="00A07FA6"/>
    <w:rsid w:val="00A106A8"/>
    <w:rsid w:val="00A11017"/>
    <w:rsid w:val="00A11A0F"/>
    <w:rsid w:val="00A11B95"/>
    <w:rsid w:val="00A12719"/>
    <w:rsid w:val="00A12C69"/>
    <w:rsid w:val="00A12FC0"/>
    <w:rsid w:val="00A1351A"/>
    <w:rsid w:val="00A13634"/>
    <w:rsid w:val="00A13865"/>
    <w:rsid w:val="00A13A23"/>
    <w:rsid w:val="00A13C82"/>
    <w:rsid w:val="00A13DE1"/>
    <w:rsid w:val="00A14358"/>
    <w:rsid w:val="00A14878"/>
    <w:rsid w:val="00A14A32"/>
    <w:rsid w:val="00A14FBF"/>
    <w:rsid w:val="00A15E07"/>
    <w:rsid w:val="00A1604D"/>
    <w:rsid w:val="00A162DB"/>
    <w:rsid w:val="00A16446"/>
    <w:rsid w:val="00A16A98"/>
    <w:rsid w:val="00A16D44"/>
    <w:rsid w:val="00A20C4F"/>
    <w:rsid w:val="00A21283"/>
    <w:rsid w:val="00A21393"/>
    <w:rsid w:val="00A21888"/>
    <w:rsid w:val="00A2192D"/>
    <w:rsid w:val="00A21E7B"/>
    <w:rsid w:val="00A221E1"/>
    <w:rsid w:val="00A22213"/>
    <w:rsid w:val="00A22560"/>
    <w:rsid w:val="00A23C39"/>
    <w:rsid w:val="00A256B1"/>
    <w:rsid w:val="00A262B2"/>
    <w:rsid w:val="00A264C6"/>
    <w:rsid w:val="00A267CE"/>
    <w:rsid w:val="00A27C7F"/>
    <w:rsid w:val="00A308D1"/>
    <w:rsid w:val="00A3102F"/>
    <w:rsid w:val="00A31484"/>
    <w:rsid w:val="00A31B8D"/>
    <w:rsid w:val="00A322A2"/>
    <w:rsid w:val="00A3280B"/>
    <w:rsid w:val="00A32AD6"/>
    <w:rsid w:val="00A344B0"/>
    <w:rsid w:val="00A34643"/>
    <w:rsid w:val="00A34C5D"/>
    <w:rsid w:val="00A363ED"/>
    <w:rsid w:val="00A3683D"/>
    <w:rsid w:val="00A36CD9"/>
    <w:rsid w:val="00A36E33"/>
    <w:rsid w:val="00A37131"/>
    <w:rsid w:val="00A407A6"/>
    <w:rsid w:val="00A4096C"/>
    <w:rsid w:val="00A40C1F"/>
    <w:rsid w:val="00A41587"/>
    <w:rsid w:val="00A42058"/>
    <w:rsid w:val="00A427E7"/>
    <w:rsid w:val="00A42C85"/>
    <w:rsid w:val="00A43458"/>
    <w:rsid w:val="00A43511"/>
    <w:rsid w:val="00A43736"/>
    <w:rsid w:val="00A438AB"/>
    <w:rsid w:val="00A43E9E"/>
    <w:rsid w:val="00A456B6"/>
    <w:rsid w:val="00A4592D"/>
    <w:rsid w:val="00A46AC6"/>
    <w:rsid w:val="00A47565"/>
    <w:rsid w:val="00A47B9C"/>
    <w:rsid w:val="00A50CAC"/>
    <w:rsid w:val="00A50F5B"/>
    <w:rsid w:val="00A51234"/>
    <w:rsid w:val="00A521DE"/>
    <w:rsid w:val="00A52BFA"/>
    <w:rsid w:val="00A530F3"/>
    <w:rsid w:val="00A53768"/>
    <w:rsid w:val="00A53B00"/>
    <w:rsid w:val="00A54097"/>
    <w:rsid w:val="00A54B1E"/>
    <w:rsid w:val="00A5502E"/>
    <w:rsid w:val="00A55404"/>
    <w:rsid w:val="00A5596C"/>
    <w:rsid w:val="00A55A7D"/>
    <w:rsid w:val="00A55D18"/>
    <w:rsid w:val="00A56324"/>
    <w:rsid w:val="00A5671B"/>
    <w:rsid w:val="00A56BF7"/>
    <w:rsid w:val="00A56EE0"/>
    <w:rsid w:val="00A5722B"/>
    <w:rsid w:val="00A577DB"/>
    <w:rsid w:val="00A57D90"/>
    <w:rsid w:val="00A601D8"/>
    <w:rsid w:val="00A605C1"/>
    <w:rsid w:val="00A60FAD"/>
    <w:rsid w:val="00A6110A"/>
    <w:rsid w:val="00A61739"/>
    <w:rsid w:val="00A61A3D"/>
    <w:rsid w:val="00A626EB"/>
    <w:rsid w:val="00A627C7"/>
    <w:rsid w:val="00A62A0B"/>
    <w:rsid w:val="00A62DD3"/>
    <w:rsid w:val="00A63E79"/>
    <w:rsid w:val="00A644CF"/>
    <w:rsid w:val="00A64A28"/>
    <w:rsid w:val="00A64E49"/>
    <w:rsid w:val="00A64F3A"/>
    <w:rsid w:val="00A65310"/>
    <w:rsid w:val="00A65943"/>
    <w:rsid w:val="00A6638B"/>
    <w:rsid w:val="00A66502"/>
    <w:rsid w:val="00A66741"/>
    <w:rsid w:val="00A669CB"/>
    <w:rsid w:val="00A674B8"/>
    <w:rsid w:val="00A6763D"/>
    <w:rsid w:val="00A67ACE"/>
    <w:rsid w:val="00A67AFC"/>
    <w:rsid w:val="00A71478"/>
    <w:rsid w:val="00A715BD"/>
    <w:rsid w:val="00A720E6"/>
    <w:rsid w:val="00A7231C"/>
    <w:rsid w:val="00A729E8"/>
    <w:rsid w:val="00A72C53"/>
    <w:rsid w:val="00A732E9"/>
    <w:rsid w:val="00A7343E"/>
    <w:rsid w:val="00A73571"/>
    <w:rsid w:val="00A73634"/>
    <w:rsid w:val="00A73FC5"/>
    <w:rsid w:val="00A749B5"/>
    <w:rsid w:val="00A74B3A"/>
    <w:rsid w:val="00A74CBD"/>
    <w:rsid w:val="00A74CF8"/>
    <w:rsid w:val="00A74E0A"/>
    <w:rsid w:val="00A74E40"/>
    <w:rsid w:val="00A74F07"/>
    <w:rsid w:val="00A75B87"/>
    <w:rsid w:val="00A7673B"/>
    <w:rsid w:val="00A76B9E"/>
    <w:rsid w:val="00A76D8A"/>
    <w:rsid w:val="00A770D3"/>
    <w:rsid w:val="00A77A74"/>
    <w:rsid w:val="00A8028E"/>
    <w:rsid w:val="00A8032B"/>
    <w:rsid w:val="00A807CA"/>
    <w:rsid w:val="00A81375"/>
    <w:rsid w:val="00A813B2"/>
    <w:rsid w:val="00A81907"/>
    <w:rsid w:val="00A81A00"/>
    <w:rsid w:val="00A81E94"/>
    <w:rsid w:val="00A81FBB"/>
    <w:rsid w:val="00A820C2"/>
    <w:rsid w:val="00A8255E"/>
    <w:rsid w:val="00A828E0"/>
    <w:rsid w:val="00A82FF5"/>
    <w:rsid w:val="00A83032"/>
    <w:rsid w:val="00A8345E"/>
    <w:rsid w:val="00A84046"/>
    <w:rsid w:val="00A84419"/>
    <w:rsid w:val="00A84AB8"/>
    <w:rsid w:val="00A84E44"/>
    <w:rsid w:val="00A854EA"/>
    <w:rsid w:val="00A8595B"/>
    <w:rsid w:val="00A85F1E"/>
    <w:rsid w:val="00A8644F"/>
    <w:rsid w:val="00A86D2D"/>
    <w:rsid w:val="00A86E66"/>
    <w:rsid w:val="00A87182"/>
    <w:rsid w:val="00A9061A"/>
    <w:rsid w:val="00A90710"/>
    <w:rsid w:val="00A9115F"/>
    <w:rsid w:val="00A919BB"/>
    <w:rsid w:val="00A91BA4"/>
    <w:rsid w:val="00A91EBE"/>
    <w:rsid w:val="00A9206B"/>
    <w:rsid w:val="00A92D16"/>
    <w:rsid w:val="00A930CB"/>
    <w:rsid w:val="00A9312C"/>
    <w:rsid w:val="00A939DB"/>
    <w:rsid w:val="00A93ACC"/>
    <w:rsid w:val="00A93B0A"/>
    <w:rsid w:val="00A94FD1"/>
    <w:rsid w:val="00A959D9"/>
    <w:rsid w:val="00A961B8"/>
    <w:rsid w:val="00A9667F"/>
    <w:rsid w:val="00AA005B"/>
    <w:rsid w:val="00AA04D0"/>
    <w:rsid w:val="00AA05F2"/>
    <w:rsid w:val="00AA0C83"/>
    <w:rsid w:val="00AA11B9"/>
    <w:rsid w:val="00AA147C"/>
    <w:rsid w:val="00AA1CDF"/>
    <w:rsid w:val="00AA1E0A"/>
    <w:rsid w:val="00AA1FA1"/>
    <w:rsid w:val="00AA1FC3"/>
    <w:rsid w:val="00AA2266"/>
    <w:rsid w:val="00AA2267"/>
    <w:rsid w:val="00AA321C"/>
    <w:rsid w:val="00AA3792"/>
    <w:rsid w:val="00AA3A9C"/>
    <w:rsid w:val="00AA3D16"/>
    <w:rsid w:val="00AA3F89"/>
    <w:rsid w:val="00AA43C0"/>
    <w:rsid w:val="00AA4981"/>
    <w:rsid w:val="00AA559D"/>
    <w:rsid w:val="00AA5EEB"/>
    <w:rsid w:val="00AA6FC8"/>
    <w:rsid w:val="00AA71D0"/>
    <w:rsid w:val="00AA7436"/>
    <w:rsid w:val="00AA74D7"/>
    <w:rsid w:val="00AA77F7"/>
    <w:rsid w:val="00AA7820"/>
    <w:rsid w:val="00AA7C5E"/>
    <w:rsid w:val="00AB037B"/>
    <w:rsid w:val="00AB0C7C"/>
    <w:rsid w:val="00AB0CBA"/>
    <w:rsid w:val="00AB1404"/>
    <w:rsid w:val="00AB17F0"/>
    <w:rsid w:val="00AB17F9"/>
    <w:rsid w:val="00AB1927"/>
    <w:rsid w:val="00AB21CF"/>
    <w:rsid w:val="00AB2210"/>
    <w:rsid w:val="00AB2523"/>
    <w:rsid w:val="00AB26B4"/>
    <w:rsid w:val="00AB2A68"/>
    <w:rsid w:val="00AB2CF3"/>
    <w:rsid w:val="00AB2E54"/>
    <w:rsid w:val="00AB2F59"/>
    <w:rsid w:val="00AB353E"/>
    <w:rsid w:val="00AB3C24"/>
    <w:rsid w:val="00AB3C9E"/>
    <w:rsid w:val="00AB3D86"/>
    <w:rsid w:val="00AB40D4"/>
    <w:rsid w:val="00AB48F0"/>
    <w:rsid w:val="00AB5EF5"/>
    <w:rsid w:val="00AB621F"/>
    <w:rsid w:val="00AB7325"/>
    <w:rsid w:val="00AC04B5"/>
    <w:rsid w:val="00AC0A8C"/>
    <w:rsid w:val="00AC0BD3"/>
    <w:rsid w:val="00AC0CBB"/>
    <w:rsid w:val="00AC0D34"/>
    <w:rsid w:val="00AC0F88"/>
    <w:rsid w:val="00AC1352"/>
    <w:rsid w:val="00AC136D"/>
    <w:rsid w:val="00AC137D"/>
    <w:rsid w:val="00AC14E6"/>
    <w:rsid w:val="00AC171A"/>
    <w:rsid w:val="00AC19C0"/>
    <w:rsid w:val="00AC1C1F"/>
    <w:rsid w:val="00AC1C30"/>
    <w:rsid w:val="00AC2009"/>
    <w:rsid w:val="00AC2951"/>
    <w:rsid w:val="00AC3069"/>
    <w:rsid w:val="00AC35B5"/>
    <w:rsid w:val="00AC3C64"/>
    <w:rsid w:val="00AC41C4"/>
    <w:rsid w:val="00AC4347"/>
    <w:rsid w:val="00AC49CB"/>
    <w:rsid w:val="00AC4BFD"/>
    <w:rsid w:val="00AC4D86"/>
    <w:rsid w:val="00AC4FAE"/>
    <w:rsid w:val="00AC5B66"/>
    <w:rsid w:val="00AC5E79"/>
    <w:rsid w:val="00AC5F01"/>
    <w:rsid w:val="00AC60B8"/>
    <w:rsid w:val="00AC64D2"/>
    <w:rsid w:val="00AC6E24"/>
    <w:rsid w:val="00AC7291"/>
    <w:rsid w:val="00AC78B7"/>
    <w:rsid w:val="00AD0B36"/>
    <w:rsid w:val="00AD0DBE"/>
    <w:rsid w:val="00AD13BA"/>
    <w:rsid w:val="00AD2544"/>
    <w:rsid w:val="00AD27EC"/>
    <w:rsid w:val="00AD2B07"/>
    <w:rsid w:val="00AD3428"/>
    <w:rsid w:val="00AD4753"/>
    <w:rsid w:val="00AD4B48"/>
    <w:rsid w:val="00AD5342"/>
    <w:rsid w:val="00AD5A4A"/>
    <w:rsid w:val="00AD7061"/>
    <w:rsid w:val="00AD7209"/>
    <w:rsid w:val="00AD75B6"/>
    <w:rsid w:val="00AD7B75"/>
    <w:rsid w:val="00AE09B5"/>
    <w:rsid w:val="00AE13D9"/>
    <w:rsid w:val="00AE1DA8"/>
    <w:rsid w:val="00AE1FFF"/>
    <w:rsid w:val="00AE2294"/>
    <w:rsid w:val="00AE2D90"/>
    <w:rsid w:val="00AE3ACF"/>
    <w:rsid w:val="00AE3BD9"/>
    <w:rsid w:val="00AE3CAD"/>
    <w:rsid w:val="00AE3D9E"/>
    <w:rsid w:val="00AE402C"/>
    <w:rsid w:val="00AE4033"/>
    <w:rsid w:val="00AE4853"/>
    <w:rsid w:val="00AE4965"/>
    <w:rsid w:val="00AE59F1"/>
    <w:rsid w:val="00AE5F27"/>
    <w:rsid w:val="00AE63FB"/>
    <w:rsid w:val="00AE6C35"/>
    <w:rsid w:val="00AE7494"/>
    <w:rsid w:val="00AE777E"/>
    <w:rsid w:val="00AE7D4E"/>
    <w:rsid w:val="00AF0099"/>
    <w:rsid w:val="00AF0219"/>
    <w:rsid w:val="00AF0448"/>
    <w:rsid w:val="00AF0570"/>
    <w:rsid w:val="00AF08F3"/>
    <w:rsid w:val="00AF0F8A"/>
    <w:rsid w:val="00AF1039"/>
    <w:rsid w:val="00AF1C35"/>
    <w:rsid w:val="00AF1CE4"/>
    <w:rsid w:val="00AF21C1"/>
    <w:rsid w:val="00AF2D8F"/>
    <w:rsid w:val="00AF346D"/>
    <w:rsid w:val="00AF3A35"/>
    <w:rsid w:val="00AF3A37"/>
    <w:rsid w:val="00AF4225"/>
    <w:rsid w:val="00AF449B"/>
    <w:rsid w:val="00AF4881"/>
    <w:rsid w:val="00AF5284"/>
    <w:rsid w:val="00AF59FD"/>
    <w:rsid w:val="00AF5B38"/>
    <w:rsid w:val="00AF5EEE"/>
    <w:rsid w:val="00AF64F4"/>
    <w:rsid w:val="00AF7033"/>
    <w:rsid w:val="00AF70A0"/>
    <w:rsid w:val="00AF7925"/>
    <w:rsid w:val="00AF7C86"/>
    <w:rsid w:val="00AF7FD7"/>
    <w:rsid w:val="00B002BF"/>
    <w:rsid w:val="00B002CA"/>
    <w:rsid w:val="00B00CA0"/>
    <w:rsid w:val="00B00D21"/>
    <w:rsid w:val="00B01256"/>
    <w:rsid w:val="00B01407"/>
    <w:rsid w:val="00B0162C"/>
    <w:rsid w:val="00B022DA"/>
    <w:rsid w:val="00B02357"/>
    <w:rsid w:val="00B02375"/>
    <w:rsid w:val="00B03113"/>
    <w:rsid w:val="00B03528"/>
    <w:rsid w:val="00B03B56"/>
    <w:rsid w:val="00B040C4"/>
    <w:rsid w:val="00B04561"/>
    <w:rsid w:val="00B04AC1"/>
    <w:rsid w:val="00B04E5B"/>
    <w:rsid w:val="00B0511B"/>
    <w:rsid w:val="00B05215"/>
    <w:rsid w:val="00B05B91"/>
    <w:rsid w:val="00B05BA7"/>
    <w:rsid w:val="00B0626C"/>
    <w:rsid w:val="00B06A7B"/>
    <w:rsid w:val="00B072BF"/>
    <w:rsid w:val="00B103F9"/>
    <w:rsid w:val="00B10A94"/>
    <w:rsid w:val="00B11044"/>
    <w:rsid w:val="00B1121D"/>
    <w:rsid w:val="00B11598"/>
    <w:rsid w:val="00B117B7"/>
    <w:rsid w:val="00B1181B"/>
    <w:rsid w:val="00B11896"/>
    <w:rsid w:val="00B11DD3"/>
    <w:rsid w:val="00B11F76"/>
    <w:rsid w:val="00B1222D"/>
    <w:rsid w:val="00B123B1"/>
    <w:rsid w:val="00B12DC7"/>
    <w:rsid w:val="00B13711"/>
    <w:rsid w:val="00B1383E"/>
    <w:rsid w:val="00B13A83"/>
    <w:rsid w:val="00B14142"/>
    <w:rsid w:val="00B1429E"/>
    <w:rsid w:val="00B148AD"/>
    <w:rsid w:val="00B165E1"/>
    <w:rsid w:val="00B1685C"/>
    <w:rsid w:val="00B16950"/>
    <w:rsid w:val="00B16DFD"/>
    <w:rsid w:val="00B1737D"/>
    <w:rsid w:val="00B17393"/>
    <w:rsid w:val="00B173ED"/>
    <w:rsid w:val="00B17BA5"/>
    <w:rsid w:val="00B17CF6"/>
    <w:rsid w:val="00B2042E"/>
    <w:rsid w:val="00B20911"/>
    <w:rsid w:val="00B209AB"/>
    <w:rsid w:val="00B2178F"/>
    <w:rsid w:val="00B222C5"/>
    <w:rsid w:val="00B226D8"/>
    <w:rsid w:val="00B22967"/>
    <w:rsid w:val="00B22E1C"/>
    <w:rsid w:val="00B234C6"/>
    <w:rsid w:val="00B23A13"/>
    <w:rsid w:val="00B23D9C"/>
    <w:rsid w:val="00B24221"/>
    <w:rsid w:val="00B242EB"/>
    <w:rsid w:val="00B24689"/>
    <w:rsid w:val="00B2470C"/>
    <w:rsid w:val="00B24AAB"/>
    <w:rsid w:val="00B24B68"/>
    <w:rsid w:val="00B2510C"/>
    <w:rsid w:val="00B255FC"/>
    <w:rsid w:val="00B25910"/>
    <w:rsid w:val="00B25DDF"/>
    <w:rsid w:val="00B2647E"/>
    <w:rsid w:val="00B26CA9"/>
    <w:rsid w:val="00B30418"/>
    <w:rsid w:val="00B30C41"/>
    <w:rsid w:val="00B3182A"/>
    <w:rsid w:val="00B321EC"/>
    <w:rsid w:val="00B33317"/>
    <w:rsid w:val="00B33A67"/>
    <w:rsid w:val="00B3418D"/>
    <w:rsid w:val="00B355C0"/>
    <w:rsid w:val="00B35816"/>
    <w:rsid w:val="00B36485"/>
    <w:rsid w:val="00B368DE"/>
    <w:rsid w:val="00B36D0B"/>
    <w:rsid w:val="00B3758D"/>
    <w:rsid w:val="00B37642"/>
    <w:rsid w:val="00B4010B"/>
    <w:rsid w:val="00B4117E"/>
    <w:rsid w:val="00B411FB"/>
    <w:rsid w:val="00B419E1"/>
    <w:rsid w:val="00B42EEB"/>
    <w:rsid w:val="00B437A2"/>
    <w:rsid w:val="00B43D12"/>
    <w:rsid w:val="00B43F8A"/>
    <w:rsid w:val="00B441F6"/>
    <w:rsid w:val="00B4436B"/>
    <w:rsid w:val="00B447D5"/>
    <w:rsid w:val="00B448DB"/>
    <w:rsid w:val="00B448F9"/>
    <w:rsid w:val="00B452F9"/>
    <w:rsid w:val="00B45891"/>
    <w:rsid w:val="00B458C8"/>
    <w:rsid w:val="00B461C2"/>
    <w:rsid w:val="00B4745C"/>
    <w:rsid w:val="00B47853"/>
    <w:rsid w:val="00B508E5"/>
    <w:rsid w:val="00B5096F"/>
    <w:rsid w:val="00B50C30"/>
    <w:rsid w:val="00B51285"/>
    <w:rsid w:val="00B517BA"/>
    <w:rsid w:val="00B51C6A"/>
    <w:rsid w:val="00B51CAF"/>
    <w:rsid w:val="00B51DB9"/>
    <w:rsid w:val="00B51DBA"/>
    <w:rsid w:val="00B51E74"/>
    <w:rsid w:val="00B51F19"/>
    <w:rsid w:val="00B521C6"/>
    <w:rsid w:val="00B523FD"/>
    <w:rsid w:val="00B52429"/>
    <w:rsid w:val="00B530B3"/>
    <w:rsid w:val="00B531D8"/>
    <w:rsid w:val="00B53AA8"/>
    <w:rsid w:val="00B54298"/>
    <w:rsid w:val="00B54A22"/>
    <w:rsid w:val="00B5570B"/>
    <w:rsid w:val="00B55A06"/>
    <w:rsid w:val="00B567CE"/>
    <w:rsid w:val="00B57557"/>
    <w:rsid w:val="00B5776B"/>
    <w:rsid w:val="00B5796A"/>
    <w:rsid w:val="00B579FE"/>
    <w:rsid w:val="00B6038F"/>
    <w:rsid w:val="00B603BE"/>
    <w:rsid w:val="00B60753"/>
    <w:rsid w:val="00B6080A"/>
    <w:rsid w:val="00B6094D"/>
    <w:rsid w:val="00B60C90"/>
    <w:rsid w:val="00B6236B"/>
    <w:rsid w:val="00B62725"/>
    <w:rsid w:val="00B6292E"/>
    <w:rsid w:val="00B62AC2"/>
    <w:rsid w:val="00B63033"/>
    <w:rsid w:val="00B643C9"/>
    <w:rsid w:val="00B64681"/>
    <w:rsid w:val="00B647A6"/>
    <w:rsid w:val="00B648A4"/>
    <w:rsid w:val="00B648D1"/>
    <w:rsid w:val="00B6571E"/>
    <w:rsid w:val="00B65729"/>
    <w:rsid w:val="00B65910"/>
    <w:rsid w:val="00B660DA"/>
    <w:rsid w:val="00B662E4"/>
    <w:rsid w:val="00B679EC"/>
    <w:rsid w:val="00B67A29"/>
    <w:rsid w:val="00B70328"/>
    <w:rsid w:val="00B718D4"/>
    <w:rsid w:val="00B71EA4"/>
    <w:rsid w:val="00B7207E"/>
    <w:rsid w:val="00B72611"/>
    <w:rsid w:val="00B72AC3"/>
    <w:rsid w:val="00B7319C"/>
    <w:rsid w:val="00B73413"/>
    <w:rsid w:val="00B737EF"/>
    <w:rsid w:val="00B738E6"/>
    <w:rsid w:val="00B73CC4"/>
    <w:rsid w:val="00B7513E"/>
    <w:rsid w:val="00B75175"/>
    <w:rsid w:val="00B754BC"/>
    <w:rsid w:val="00B75E93"/>
    <w:rsid w:val="00B75EA2"/>
    <w:rsid w:val="00B76981"/>
    <w:rsid w:val="00B7725E"/>
    <w:rsid w:val="00B77338"/>
    <w:rsid w:val="00B779AC"/>
    <w:rsid w:val="00B77CAB"/>
    <w:rsid w:val="00B80052"/>
    <w:rsid w:val="00B80D8B"/>
    <w:rsid w:val="00B81756"/>
    <w:rsid w:val="00B819EA"/>
    <w:rsid w:val="00B81CCC"/>
    <w:rsid w:val="00B8238E"/>
    <w:rsid w:val="00B8282C"/>
    <w:rsid w:val="00B83282"/>
    <w:rsid w:val="00B83311"/>
    <w:rsid w:val="00B83DCF"/>
    <w:rsid w:val="00B841EC"/>
    <w:rsid w:val="00B85736"/>
    <w:rsid w:val="00B85F5E"/>
    <w:rsid w:val="00B85FD5"/>
    <w:rsid w:val="00B8636D"/>
    <w:rsid w:val="00B86CE1"/>
    <w:rsid w:val="00B877A1"/>
    <w:rsid w:val="00B87861"/>
    <w:rsid w:val="00B879D6"/>
    <w:rsid w:val="00B87B02"/>
    <w:rsid w:val="00B87F31"/>
    <w:rsid w:val="00B900AF"/>
    <w:rsid w:val="00B902DB"/>
    <w:rsid w:val="00B90560"/>
    <w:rsid w:val="00B90CA9"/>
    <w:rsid w:val="00B90FD2"/>
    <w:rsid w:val="00B90FF3"/>
    <w:rsid w:val="00B919B2"/>
    <w:rsid w:val="00B91B73"/>
    <w:rsid w:val="00B92377"/>
    <w:rsid w:val="00B93146"/>
    <w:rsid w:val="00B93E12"/>
    <w:rsid w:val="00B93E13"/>
    <w:rsid w:val="00B94FCF"/>
    <w:rsid w:val="00B95B40"/>
    <w:rsid w:val="00B96465"/>
    <w:rsid w:val="00B96913"/>
    <w:rsid w:val="00B97083"/>
    <w:rsid w:val="00B9727E"/>
    <w:rsid w:val="00B97928"/>
    <w:rsid w:val="00B97A5E"/>
    <w:rsid w:val="00B97BD0"/>
    <w:rsid w:val="00BA0246"/>
    <w:rsid w:val="00BA037E"/>
    <w:rsid w:val="00BA08AC"/>
    <w:rsid w:val="00BA0A40"/>
    <w:rsid w:val="00BA0BC6"/>
    <w:rsid w:val="00BA0D99"/>
    <w:rsid w:val="00BA0EAE"/>
    <w:rsid w:val="00BA0EE4"/>
    <w:rsid w:val="00BA1F84"/>
    <w:rsid w:val="00BA214F"/>
    <w:rsid w:val="00BA3C98"/>
    <w:rsid w:val="00BA4380"/>
    <w:rsid w:val="00BA493F"/>
    <w:rsid w:val="00BA4E62"/>
    <w:rsid w:val="00BA50C2"/>
    <w:rsid w:val="00BA54D8"/>
    <w:rsid w:val="00BA7547"/>
    <w:rsid w:val="00BA77DB"/>
    <w:rsid w:val="00BA7F9F"/>
    <w:rsid w:val="00BB0120"/>
    <w:rsid w:val="00BB0BB8"/>
    <w:rsid w:val="00BB1C14"/>
    <w:rsid w:val="00BB1F33"/>
    <w:rsid w:val="00BB206E"/>
    <w:rsid w:val="00BB2988"/>
    <w:rsid w:val="00BB2D26"/>
    <w:rsid w:val="00BB3086"/>
    <w:rsid w:val="00BB3181"/>
    <w:rsid w:val="00BB3539"/>
    <w:rsid w:val="00BB4032"/>
    <w:rsid w:val="00BB4065"/>
    <w:rsid w:val="00BB45B0"/>
    <w:rsid w:val="00BB4B48"/>
    <w:rsid w:val="00BB526F"/>
    <w:rsid w:val="00BB58FF"/>
    <w:rsid w:val="00BB68A9"/>
    <w:rsid w:val="00BB6B19"/>
    <w:rsid w:val="00BB6D52"/>
    <w:rsid w:val="00BB6D6C"/>
    <w:rsid w:val="00BB6D96"/>
    <w:rsid w:val="00BC017B"/>
    <w:rsid w:val="00BC047D"/>
    <w:rsid w:val="00BC04BA"/>
    <w:rsid w:val="00BC1425"/>
    <w:rsid w:val="00BC19E9"/>
    <w:rsid w:val="00BC1EE0"/>
    <w:rsid w:val="00BC2687"/>
    <w:rsid w:val="00BC2751"/>
    <w:rsid w:val="00BC2FC0"/>
    <w:rsid w:val="00BC3029"/>
    <w:rsid w:val="00BC313A"/>
    <w:rsid w:val="00BC338E"/>
    <w:rsid w:val="00BC365E"/>
    <w:rsid w:val="00BC4777"/>
    <w:rsid w:val="00BC48F6"/>
    <w:rsid w:val="00BC532D"/>
    <w:rsid w:val="00BC5B98"/>
    <w:rsid w:val="00BC60C2"/>
    <w:rsid w:val="00BC663B"/>
    <w:rsid w:val="00BC6723"/>
    <w:rsid w:val="00BC6BAE"/>
    <w:rsid w:val="00BC715C"/>
    <w:rsid w:val="00BC7322"/>
    <w:rsid w:val="00BC758F"/>
    <w:rsid w:val="00BC7664"/>
    <w:rsid w:val="00BC767F"/>
    <w:rsid w:val="00BC7789"/>
    <w:rsid w:val="00BC7845"/>
    <w:rsid w:val="00BC7A3D"/>
    <w:rsid w:val="00BC7AD6"/>
    <w:rsid w:val="00BC7C7E"/>
    <w:rsid w:val="00BC7F7C"/>
    <w:rsid w:val="00BD00C0"/>
    <w:rsid w:val="00BD0134"/>
    <w:rsid w:val="00BD070A"/>
    <w:rsid w:val="00BD0CF8"/>
    <w:rsid w:val="00BD0D2D"/>
    <w:rsid w:val="00BD1767"/>
    <w:rsid w:val="00BD1FB9"/>
    <w:rsid w:val="00BD2052"/>
    <w:rsid w:val="00BD23FB"/>
    <w:rsid w:val="00BD2591"/>
    <w:rsid w:val="00BD280A"/>
    <w:rsid w:val="00BD2CC2"/>
    <w:rsid w:val="00BD3A29"/>
    <w:rsid w:val="00BD4A4A"/>
    <w:rsid w:val="00BD4D9C"/>
    <w:rsid w:val="00BD5A4D"/>
    <w:rsid w:val="00BD5E61"/>
    <w:rsid w:val="00BD71BF"/>
    <w:rsid w:val="00BD7373"/>
    <w:rsid w:val="00BE12DA"/>
    <w:rsid w:val="00BE1BCE"/>
    <w:rsid w:val="00BE1BF6"/>
    <w:rsid w:val="00BE1F1A"/>
    <w:rsid w:val="00BE1FDC"/>
    <w:rsid w:val="00BE2B92"/>
    <w:rsid w:val="00BE30BE"/>
    <w:rsid w:val="00BE3290"/>
    <w:rsid w:val="00BE407E"/>
    <w:rsid w:val="00BE42AC"/>
    <w:rsid w:val="00BE42DC"/>
    <w:rsid w:val="00BE4766"/>
    <w:rsid w:val="00BE4C89"/>
    <w:rsid w:val="00BE4FD9"/>
    <w:rsid w:val="00BE5958"/>
    <w:rsid w:val="00BE71E6"/>
    <w:rsid w:val="00BE7281"/>
    <w:rsid w:val="00BF05C8"/>
    <w:rsid w:val="00BF07A2"/>
    <w:rsid w:val="00BF14E9"/>
    <w:rsid w:val="00BF171C"/>
    <w:rsid w:val="00BF18A6"/>
    <w:rsid w:val="00BF198D"/>
    <w:rsid w:val="00BF1BBD"/>
    <w:rsid w:val="00BF1EF3"/>
    <w:rsid w:val="00BF217F"/>
    <w:rsid w:val="00BF291C"/>
    <w:rsid w:val="00BF2A8B"/>
    <w:rsid w:val="00BF2BEA"/>
    <w:rsid w:val="00BF362B"/>
    <w:rsid w:val="00BF4331"/>
    <w:rsid w:val="00BF47B2"/>
    <w:rsid w:val="00BF4D8B"/>
    <w:rsid w:val="00BF4F18"/>
    <w:rsid w:val="00BF50A3"/>
    <w:rsid w:val="00BF5AE8"/>
    <w:rsid w:val="00BF5F5E"/>
    <w:rsid w:val="00BF600C"/>
    <w:rsid w:val="00BF6563"/>
    <w:rsid w:val="00BF67AB"/>
    <w:rsid w:val="00BF6972"/>
    <w:rsid w:val="00BF74A0"/>
    <w:rsid w:val="00BF7995"/>
    <w:rsid w:val="00C00E43"/>
    <w:rsid w:val="00C01483"/>
    <w:rsid w:val="00C0180C"/>
    <w:rsid w:val="00C022A7"/>
    <w:rsid w:val="00C033E3"/>
    <w:rsid w:val="00C03EF2"/>
    <w:rsid w:val="00C04047"/>
    <w:rsid w:val="00C047CB"/>
    <w:rsid w:val="00C049D2"/>
    <w:rsid w:val="00C04A48"/>
    <w:rsid w:val="00C05B47"/>
    <w:rsid w:val="00C06109"/>
    <w:rsid w:val="00C067F5"/>
    <w:rsid w:val="00C07146"/>
    <w:rsid w:val="00C07267"/>
    <w:rsid w:val="00C07298"/>
    <w:rsid w:val="00C077A7"/>
    <w:rsid w:val="00C07FBA"/>
    <w:rsid w:val="00C1066D"/>
    <w:rsid w:val="00C1118C"/>
    <w:rsid w:val="00C111EC"/>
    <w:rsid w:val="00C12365"/>
    <w:rsid w:val="00C12885"/>
    <w:rsid w:val="00C13154"/>
    <w:rsid w:val="00C1323F"/>
    <w:rsid w:val="00C13B1D"/>
    <w:rsid w:val="00C142FC"/>
    <w:rsid w:val="00C14703"/>
    <w:rsid w:val="00C147F8"/>
    <w:rsid w:val="00C14A38"/>
    <w:rsid w:val="00C155E5"/>
    <w:rsid w:val="00C15958"/>
    <w:rsid w:val="00C15CF2"/>
    <w:rsid w:val="00C15CFB"/>
    <w:rsid w:val="00C15D67"/>
    <w:rsid w:val="00C16C0B"/>
    <w:rsid w:val="00C17030"/>
    <w:rsid w:val="00C17133"/>
    <w:rsid w:val="00C17334"/>
    <w:rsid w:val="00C200CA"/>
    <w:rsid w:val="00C200E5"/>
    <w:rsid w:val="00C201C5"/>
    <w:rsid w:val="00C20209"/>
    <w:rsid w:val="00C20427"/>
    <w:rsid w:val="00C208B9"/>
    <w:rsid w:val="00C21140"/>
    <w:rsid w:val="00C21672"/>
    <w:rsid w:val="00C224DB"/>
    <w:rsid w:val="00C2271B"/>
    <w:rsid w:val="00C22819"/>
    <w:rsid w:val="00C229DC"/>
    <w:rsid w:val="00C22C91"/>
    <w:rsid w:val="00C22DAB"/>
    <w:rsid w:val="00C231E7"/>
    <w:rsid w:val="00C23431"/>
    <w:rsid w:val="00C23853"/>
    <w:rsid w:val="00C239E1"/>
    <w:rsid w:val="00C240A0"/>
    <w:rsid w:val="00C242C2"/>
    <w:rsid w:val="00C242CC"/>
    <w:rsid w:val="00C2561D"/>
    <w:rsid w:val="00C2570D"/>
    <w:rsid w:val="00C2712F"/>
    <w:rsid w:val="00C27315"/>
    <w:rsid w:val="00C277F1"/>
    <w:rsid w:val="00C30581"/>
    <w:rsid w:val="00C30588"/>
    <w:rsid w:val="00C30B19"/>
    <w:rsid w:val="00C30B1D"/>
    <w:rsid w:val="00C30EE2"/>
    <w:rsid w:val="00C30F3E"/>
    <w:rsid w:val="00C31405"/>
    <w:rsid w:val="00C3181A"/>
    <w:rsid w:val="00C32D68"/>
    <w:rsid w:val="00C330C8"/>
    <w:rsid w:val="00C334C4"/>
    <w:rsid w:val="00C33E6F"/>
    <w:rsid w:val="00C34076"/>
    <w:rsid w:val="00C354C9"/>
    <w:rsid w:val="00C357F7"/>
    <w:rsid w:val="00C35B50"/>
    <w:rsid w:val="00C36CB7"/>
    <w:rsid w:val="00C36EC3"/>
    <w:rsid w:val="00C3736E"/>
    <w:rsid w:val="00C40B3C"/>
    <w:rsid w:val="00C40BBE"/>
    <w:rsid w:val="00C40EBF"/>
    <w:rsid w:val="00C41045"/>
    <w:rsid w:val="00C410E4"/>
    <w:rsid w:val="00C426B4"/>
    <w:rsid w:val="00C42BC5"/>
    <w:rsid w:val="00C42D22"/>
    <w:rsid w:val="00C43452"/>
    <w:rsid w:val="00C43733"/>
    <w:rsid w:val="00C43BBD"/>
    <w:rsid w:val="00C44190"/>
    <w:rsid w:val="00C44E4E"/>
    <w:rsid w:val="00C45086"/>
    <w:rsid w:val="00C45896"/>
    <w:rsid w:val="00C4595C"/>
    <w:rsid w:val="00C45AE7"/>
    <w:rsid w:val="00C45C15"/>
    <w:rsid w:val="00C45EAC"/>
    <w:rsid w:val="00C46C4F"/>
    <w:rsid w:val="00C47101"/>
    <w:rsid w:val="00C47567"/>
    <w:rsid w:val="00C47DF4"/>
    <w:rsid w:val="00C5017C"/>
    <w:rsid w:val="00C501EA"/>
    <w:rsid w:val="00C50B0F"/>
    <w:rsid w:val="00C50B13"/>
    <w:rsid w:val="00C5119F"/>
    <w:rsid w:val="00C5132A"/>
    <w:rsid w:val="00C51A1D"/>
    <w:rsid w:val="00C51DA3"/>
    <w:rsid w:val="00C5279F"/>
    <w:rsid w:val="00C5287D"/>
    <w:rsid w:val="00C52A3D"/>
    <w:rsid w:val="00C52CE9"/>
    <w:rsid w:val="00C52FB5"/>
    <w:rsid w:val="00C530BB"/>
    <w:rsid w:val="00C53356"/>
    <w:rsid w:val="00C53912"/>
    <w:rsid w:val="00C53A1D"/>
    <w:rsid w:val="00C53DD8"/>
    <w:rsid w:val="00C53E63"/>
    <w:rsid w:val="00C53F8C"/>
    <w:rsid w:val="00C5440E"/>
    <w:rsid w:val="00C54514"/>
    <w:rsid w:val="00C547E1"/>
    <w:rsid w:val="00C54B8F"/>
    <w:rsid w:val="00C54B90"/>
    <w:rsid w:val="00C54D16"/>
    <w:rsid w:val="00C55274"/>
    <w:rsid w:val="00C5594C"/>
    <w:rsid w:val="00C55A03"/>
    <w:rsid w:val="00C55EEC"/>
    <w:rsid w:val="00C5637D"/>
    <w:rsid w:val="00C5673F"/>
    <w:rsid w:val="00C5697E"/>
    <w:rsid w:val="00C570EB"/>
    <w:rsid w:val="00C60046"/>
    <w:rsid w:val="00C60266"/>
    <w:rsid w:val="00C612D2"/>
    <w:rsid w:val="00C61510"/>
    <w:rsid w:val="00C615F9"/>
    <w:rsid w:val="00C62071"/>
    <w:rsid w:val="00C62152"/>
    <w:rsid w:val="00C62379"/>
    <w:rsid w:val="00C62489"/>
    <w:rsid w:val="00C624DC"/>
    <w:rsid w:val="00C6261D"/>
    <w:rsid w:val="00C633E1"/>
    <w:rsid w:val="00C633FD"/>
    <w:rsid w:val="00C6395D"/>
    <w:rsid w:val="00C63EBB"/>
    <w:rsid w:val="00C63FE5"/>
    <w:rsid w:val="00C642B2"/>
    <w:rsid w:val="00C64BE8"/>
    <w:rsid w:val="00C64EAC"/>
    <w:rsid w:val="00C656B4"/>
    <w:rsid w:val="00C6593C"/>
    <w:rsid w:val="00C65D5E"/>
    <w:rsid w:val="00C668F9"/>
    <w:rsid w:val="00C66B93"/>
    <w:rsid w:val="00C67E7B"/>
    <w:rsid w:val="00C7009A"/>
    <w:rsid w:val="00C70774"/>
    <w:rsid w:val="00C709E1"/>
    <w:rsid w:val="00C70C03"/>
    <w:rsid w:val="00C70F11"/>
    <w:rsid w:val="00C715DD"/>
    <w:rsid w:val="00C7172F"/>
    <w:rsid w:val="00C71B02"/>
    <w:rsid w:val="00C71C7F"/>
    <w:rsid w:val="00C71EF7"/>
    <w:rsid w:val="00C71FB9"/>
    <w:rsid w:val="00C725FD"/>
    <w:rsid w:val="00C726ED"/>
    <w:rsid w:val="00C72837"/>
    <w:rsid w:val="00C72CE7"/>
    <w:rsid w:val="00C72EA3"/>
    <w:rsid w:val="00C73089"/>
    <w:rsid w:val="00C730F1"/>
    <w:rsid w:val="00C734C5"/>
    <w:rsid w:val="00C734D8"/>
    <w:rsid w:val="00C7359A"/>
    <w:rsid w:val="00C73F31"/>
    <w:rsid w:val="00C744F8"/>
    <w:rsid w:val="00C74832"/>
    <w:rsid w:val="00C748F5"/>
    <w:rsid w:val="00C752F6"/>
    <w:rsid w:val="00C75305"/>
    <w:rsid w:val="00C753CE"/>
    <w:rsid w:val="00C75DE7"/>
    <w:rsid w:val="00C760E3"/>
    <w:rsid w:val="00C763D3"/>
    <w:rsid w:val="00C76853"/>
    <w:rsid w:val="00C768DB"/>
    <w:rsid w:val="00C769DD"/>
    <w:rsid w:val="00C76DC4"/>
    <w:rsid w:val="00C76E56"/>
    <w:rsid w:val="00C77BAF"/>
    <w:rsid w:val="00C77DDE"/>
    <w:rsid w:val="00C80593"/>
    <w:rsid w:val="00C80C34"/>
    <w:rsid w:val="00C81A7F"/>
    <w:rsid w:val="00C81F25"/>
    <w:rsid w:val="00C82108"/>
    <w:rsid w:val="00C831FC"/>
    <w:rsid w:val="00C8396A"/>
    <w:rsid w:val="00C839FD"/>
    <w:rsid w:val="00C83A4B"/>
    <w:rsid w:val="00C83B13"/>
    <w:rsid w:val="00C83D37"/>
    <w:rsid w:val="00C84A19"/>
    <w:rsid w:val="00C862C4"/>
    <w:rsid w:val="00C865B3"/>
    <w:rsid w:val="00C866EF"/>
    <w:rsid w:val="00C869B4"/>
    <w:rsid w:val="00C87528"/>
    <w:rsid w:val="00C877C1"/>
    <w:rsid w:val="00C878EF"/>
    <w:rsid w:val="00C87E2C"/>
    <w:rsid w:val="00C9136F"/>
    <w:rsid w:val="00C9218B"/>
    <w:rsid w:val="00C92463"/>
    <w:rsid w:val="00C92749"/>
    <w:rsid w:val="00C92887"/>
    <w:rsid w:val="00C93045"/>
    <w:rsid w:val="00C93111"/>
    <w:rsid w:val="00C949BC"/>
    <w:rsid w:val="00C949DA"/>
    <w:rsid w:val="00C95564"/>
    <w:rsid w:val="00C9575F"/>
    <w:rsid w:val="00C957BE"/>
    <w:rsid w:val="00C95A6C"/>
    <w:rsid w:val="00C95A9A"/>
    <w:rsid w:val="00C963A7"/>
    <w:rsid w:val="00C96A90"/>
    <w:rsid w:val="00C97045"/>
    <w:rsid w:val="00C971DA"/>
    <w:rsid w:val="00C97364"/>
    <w:rsid w:val="00CA03F0"/>
    <w:rsid w:val="00CA0604"/>
    <w:rsid w:val="00CA06D7"/>
    <w:rsid w:val="00CA08FE"/>
    <w:rsid w:val="00CA0938"/>
    <w:rsid w:val="00CA0E09"/>
    <w:rsid w:val="00CA1D51"/>
    <w:rsid w:val="00CA269A"/>
    <w:rsid w:val="00CA2A50"/>
    <w:rsid w:val="00CA2ED8"/>
    <w:rsid w:val="00CA2F12"/>
    <w:rsid w:val="00CA3306"/>
    <w:rsid w:val="00CA3C25"/>
    <w:rsid w:val="00CA3F8A"/>
    <w:rsid w:val="00CA5BD5"/>
    <w:rsid w:val="00CA5D89"/>
    <w:rsid w:val="00CA5DE6"/>
    <w:rsid w:val="00CA6532"/>
    <w:rsid w:val="00CA7391"/>
    <w:rsid w:val="00CA79A3"/>
    <w:rsid w:val="00CA7DC9"/>
    <w:rsid w:val="00CA7E18"/>
    <w:rsid w:val="00CA7F5F"/>
    <w:rsid w:val="00CB0299"/>
    <w:rsid w:val="00CB0480"/>
    <w:rsid w:val="00CB0565"/>
    <w:rsid w:val="00CB0B3F"/>
    <w:rsid w:val="00CB15DA"/>
    <w:rsid w:val="00CB22D1"/>
    <w:rsid w:val="00CB24D2"/>
    <w:rsid w:val="00CB357F"/>
    <w:rsid w:val="00CB40FB"/>
    <w:rsid w:val="00CB4BC7"/>
    <w:rsid w:val="00CB4BD4"/>
    <w:rsid w:val="00CB568E"/>
    <w:rsid w:val="00CB5FF6"/>
    <w:rsid w:val="00CB6BCA"/>
    <w:rsid w:val="00CB7056"/>
    <w:rsid w:val="00CB7695"/>
    <w:rsid w:val="00CB7BA4"/>
    <w:rsid w:val="00CB7BC6"/>
    <w:rsid w:val="00CC0596"/>
    <w:rsid w:val="00CC07A2"/>
    <w:rsid w:val="00CC099C"/>
    <w:rsid w:val="00CC0C4F"/>
    <w:rsid w:val="00CC0F41"/>
    <w:rsid w:val="00CC2550"/>
    <w:rsid w:val="00CC2712"/>
    <w:rsid w:val="00CC3B96"/>
    <w:rsid w:val="00CC41A6"/>
    <w:rsid w:val="00CC4202"/>
    <w:rsid w:val="00CC423C"/>
    <w:rsid w:val="00CC4BD9"/>
    <w:rsid w:val="00CC4D1E"/>
    <w:rsid w:val="00CC5177"/>
    <w:rsid w:val="00CC61C1"/>
    <w:rsid w:val="00CC6748"/>
    <w:rsid w:val="00CC6750"/>
    <w:rsid w:val="00CC6CB5"/>
    <w:rsid w:val="00CC7172"/>
    <w:rsid w:val="00CC785D"/>
    <w:rsid w:val="00CC7E0E"/>
    <w:rsid w:val="00CD0F36"/>
    <w:rsid w:val="00CD13A8"/>
    <w:rsid w:val="00CD14BF"/>
    <w:rsid w:val="00CD17E9"/>
    <w:rsid w:val="00CD1887"/>
    <w:rsid w:val="00CD1A8D"/>
    <w:rsid w:val="00CD1D66"/>
    <w:rsid w:val="00CD2373"/>
    <w:rsid w:val="00CD24F9"/>
    <w:rsid w:val="00CD25E5"/>
    <w:rsid w:val="00CD26CF"/>
    <w:rsid w:val="00CD27BA"/>
    <w:rsid w:val="00CD2ABC"/>
    <w:rsid w:val="00CD3257"/>
    <w:rsid w:val="00CD3684"/>
    <w:rsid w:val="00CD3AF4"/>
    <w:rsid w:val="00CD40C4"/>
    <w:rsid w:val="00CD4A0B"/>
    <w:rsid w:val="00CD5056"/>
    <w:rsid w:val="00CD5370"/>
    <w:rsid w:val="00CD5ABF"/>
    <w:rsid w:val="00CD5D29"/>
    <w:rsid w:val="00CD6444"/>
    <w:rsid w:val="00CD71E2"/>
    <w:rsid w:val="00CD7C0F"/>
    <w:rsid w:val="00CE00A6"/>
    <w:rsid w:val="00CE01C1"/>
    <w:rsid w:val="00CE0A13"/>
    <w:rsid w:val="00CE1252"/>
    <w:rsid w:val="00CE1955"/>
    <w:rsid w:val="00CE34C0"/>
    <w:rsid w:val="00CE357A"/>
    <w:rsid w:val="00CE3A86"/>
    <w:rsid w:val="00CE3CD8"/>
    <w:rsid w:val="00CE3D38"/>
    <w:rsid w:val="00CE42EE"/>
    <w:rsid w:val="00CE4AF9"/>
    <w:rsid w:val="00CE5108"/>
    <w:rsid w:val="00CE5134"/>
    <w:rsid w:val="00CE603B"/>
    <w:rsid w:val="00CE710F"/>
    <w:rsid w:val="00CE731B"/>
    <w:rsid w:val="00CE78CF"/>
    <w:rsid w:val="00CE79F3"/>
    <w:rsid w:val="00CE7D6F"/>
    <w:rsid w:val="00CF051A"/>
    <w:rsid w:val="00CF068B"/>
    <w:rsid w:val="00CF0997"/>
    <w:rsid w:val="00CF0F52"/>
    <w:rsid w:val="00CF19B5"/>
    <w:rsid w:val="00CF218E"/>
    <w:rsid w:val="00CF269B"/>
    <w:rsid w:val="00CF2DFC"/>
    <w:rsid w:val="00CF3494"/>
    <w:rsid w:val="00CF394B"/>
    <w:rsid w:val="00CF449C"/>
    <w:rsid w:val="00CF4510"/>
    <w:rsid w:val="00CF4577"/>
    <w:rsid w:val="00CF46C7"/>
    <w:rsid w:val="00CF48FF"/>
    <w:rsid w:val="00CF4FA2"/>
    <w:rsid w:val="00CF5640"/>
    <w:rsid w:val="00CF67B1"/>
    <w:rsid w:val="00CF6A2D"/>
    <w:rsid w:val="00CF6D90"/>
    <w:rsid w:val="00CF7C70"/>
    <w:rsid w:val="00CF7CF1"/>
    <w:rsid w:val="00CF7E62"/>
    <w:rsid w:val="00CF7F43"/>
    <w:rsid w:val="00D00E81"/>
    <w:rsid w:val="00D01243"/>
    <w:rsid w:val="00D01558"/>
    <w:rsid w:val="00D0173E"/>
    <w:rsid w:val="00D01893"/>
    <w:rsid w:val="00D01AC4"/>
    <w:rsid w:val="00D01D21"/>
    <w:rsid w:val="00D01D66"/>
    <w:rsid w:val="00D01DDA"/>
    <w:rsid w:val="00D02F65"/>
    <w:rsid w:val="00D03C53"/>
    <w:rsid w:val="00D03D21"/>
    <w:rsid w:val="00D03DA2"/>
    <w:rsid w:val="00D03DFE"/>
    <w:rsid w:val="00D04078"/>
    <w:rsid w:val="00D04DE4"/>
    <w:rsid w:val="00D04E28"/>
    <w:rsid w:val="00D057FD"/>
    <w:rsid w:val="00D0596B"/>
    <w:rsid w:val="00D06214"/>
    <w:rsid w:val="00D06536"/>
    <w:rsid w:val="00D06F2B"/>
    <w:rsid w:val="00D07309"/>
    <w:rsid w:val="00D07399"/>
    <w:rsid w:val="00D07DDF"/>
    <w:rsid w:val="00D100AA"/>
    <w:rsid w:val="00D10179"/>
    <w:rsid w:val="00D10748"/>
    <w:rsid w:val="00D10ABE"/>
    <w:rsid w:val="00D10D72"/>
    <w:rsid w:val="00D11003"/>
    <w:rsid w:val="00D11BA3"/>
    <w:rsid w:val="00D11F6F"/>
    <w:rsid w:val="00D1283A"/>
    <w:rsid w:val="00D131DA"/>
    <w:rsid w:val="00D13413"/>
    <w:rsid w:val="00D13ED9"/>
    <w:rsid w:val="00D142FB"/>
    <w:rsid w:val="00D143A9"/>
    <w:rsid w:val="00D14433"/>
    <w:rsid w:val="00D14752"/>
    <w:rsid w:val="00D1484F"/>
    <w:rsid w:val="00D1496C"/>
    <w:rsid w:val="00D15443"/>
    <w:rsid w:val="00D159A4"/>
    <w:rsid w:val="00D16111"/>
    <w:rsid w:val="00D16557"/>
    <w:rsid w:val="00D16747"/>
    <w:rsid w:val="00D16DAF"/>
    <w:rsid w:val="00D17132"/>
    <w:rsid w:val="00D175F3"/>
    <w:rsid w:val="00D202C7"/>
    <w:rsid w:val="00D203EE"/>
    <w:rsid w:val="00D20C5A"/>
    <w:rsid w:val="00D20E6E"/>
    <w:rsid w:val="00D2128A"/>
    <w:rsid w:val="00D21788"/>
    <w:rsid w:val="00D21A01"/>
    <w:rsid w:val="00D21B11"/>
    <w:rsid w:val="00D21E05"/>
    <w:rsid w:val="00D22326"/>
    <w:rsid w:val="00D2246E"/>
    <w:rsid w:val="00D224D5"/>
    <w:rsid w:val="00D22A13"/>
    <w:rsid w:val="00D22A8D"/>
    <w:rsid w:val="00D22C45"/>
    <w:rsid w:val="00D2343B"/>
    <w:rsid w:val="00D24126"/>
    <w:rsid w:val="00D25306"/>
    <w:rsid w:val="00D26976"/>
    <w:rsid w:val="00D273A7"/>
    <w:rsid w:val="00D278C5"/>
    <w:rsid w:val="00D278F4"/>
    <w:rsid w:val="00D279A3"/>
    <w:rsid w:val="00D27C06"/>
    <w:rsid w:val="00D30327"/>
    <w:rsid w:val="00D30882"/>
    <w:rsid w:val="00D30EAD"/>
    <w:rsid w:val="00D30F09"/>
    <w:rsid w:val="00D311A2"/>
    <w:rsid w:val="00D311F5"/>
    <w:rsid w:val="00D316D5"/>
    <w:rsid w:val="00D31A89"/>
    <w:rsid w:val="00D31C1B"/>
    <w:rsid w:val="00D3218B"/>
    <w:rsid w:val="00D3248E"/>
    <w:rsid w:val="00D327C6"/>
    <w:rsid w:val="00D32D5D"/>
    <w:rsid w:val="00D33254"/>
    <w:rsid w:val="00D33ACE"/>
    <w:rsid w:val="00D33B46"/>
    <w:rsid w:val="00D33BAA"/>
    <w:rsid w:val="00D34087"/>
    <w:rsid w:val="00D345EF"/>
    <w:rsid w:val="00D3493C"/>
    <w:rsid w:val="00D350F6"/>
    <w:rsid w:val="00D3576B"/>
    <w:rsid w:val="00D3599D"/>
    <w:rsid w:val="00D36311"/>
    <w:rsid w:val="00D36E19"/>
    <w:rsid w:val="00D36E7D"/>
    <w:rsid w:val="00D36EEF"/>
    <w:rsid w:val="00D36F3F"/>
    <w:rsid w:val="00D3718B"/>
    <w:rsid w:val="00D37268"/>
    <w:rsid w:val="00D37BA8"/>
    <w:rsid w:val="00D37C6F"/>
    <w:rsid w:val="00D37C8C"/>
    <w:rsid w:val="00D37C98"/>
    <w:rsid w:val="00D407B0"/>
    <w:rsid w:val="00D408E1"/>
    <w:rsid w:val="00D409B2"/>
    <w:rsid w:val="00D40BE5"/>
    <w:rsid w:val="00D40C71"/>
    <w:rsid w:val="00D40E77"/>
    <w:rsid w:val="00D4189B"/>
    <w:rsid w:val="00D4202B"/>
    <w:rsid w:val="00D42B6D"/>
    <w:rsid w:val="00D42B77"/>
    <w:rsid w:val="00D43399"/>
    <w:rsid w:val="00D433C4"/>
    <w:rsid w:val="00D43445"/>
    <w:rsid w:val="00D43894"/>
    <w:rsid w:val="00D43D0B"/>
    <w:rsid w:val="00D44011"/>
    <w:rsid w:val="00D44180"/>
    <w:rsid w:val="00D44482"/>
    <w:rsid w:val="00D4476F"/>
    <w:rsid w:val="00D44A44"/>
    <w:rsid w:val="00D44CC1"/>
    <w:rsid w:val="00D44D13"/>
    <w:rsid w:val="00D45CEA"/>
    <w:rsid w:val="00D46F7E"/>
    <w:rsid w:val="00D47047"/>
    <w:rsid w:val="00D47157"/>
    <w:rsid w:val="00D47286"/>
    <w:rsid w:val="00D47D32"/>
    <w:rsid w:val="00D50C62"/>
    <w:rsid w:val="00D5176A"/>
    <w:rsid w:val="00D517C8"/>
    <w:rsid w:val="00D51D06"/>
    <w:rsid w:val="00D52B6D"/>
    <w:rsid w:val="00D52DDD"/>
    <w:rsid w:val="00D52F09"/>
    <w:rsid w:val="00D532FC"/>
    <w:rsid w:val="00D54122"/>
    <w:rsid w:val="00D54B3C"/>
    <w:rsid w:val="00D55F51"/>
    <w:rsid w:val="00D55FFD"/>
    <w:rsid w:val="00D56927"/>
    <w:rsid w:val="00D56CE2"/>
    <w:rsid w:val="00D570F3"/>
    <w:rsid w:val="00D57959"/>
    <w:rsid w:val="00D57ABF"/>
    <w:rsid w:val="00D57BF0"/>
    <w:rsid w:val="00D60491"/>
    <w:rsid w:val="00D60DBD"/>
    <w:rsid w:val="00D61033"/>
    <w:rsid w:val="00D615CA"/>
    <w:rsid w:val="00D617F8"/>
    <w:rsid w:val="00D6187F"/>
    <w:rsid w:val="00D61EDA"/>
    <w:rsid w:val="00D620C5"/>
    <w:rsid w:val="00D623FB"/>
    <w:rsid w:val="00D6312B"/>
    <w:rsid w:val="00D6332D"/>
    <w:rsid w:val="00D63879"/>
    <w:rsid w:val="00D63F0D"/>
    <w:rsid w:val="00D6468D"/>
    <w:rsid w:val="00D64FAE"/>
    <w:rsid w:val="00D6529A"/>
    <w:rsid w:val="00D6546A"/>
    <w:rsid w:val="00D655AF"/>
    <w:rsid w:val="00D65753"/>
    <w:rsid w:val="00D65A66"/>
    <w:rsid w:val="00D65EAC"/>
    <w:rsid w:val="00D66265"/>
    <w:rsid w:val="00D6698B"/>
    <w:rsid w:val="00D66B4B"/>
    <w:rsid w:val="00D66B9D"/>
    <w:rsid w:val="00D706D5"/>
    <w:rsid w:val="00D70F74"/>
    <w:rsid w:val="00D71957"/>
    <w:rsid w:val="00D71AEF"/>
    <w:rsid w:val="00D72259"/>
    <w:rsid w:val="00D723D2"/>
    <w:rsid w:val="00D725E3"/>
    <w:rsid w:val="00D72EAD"/>
    <w:rsid w:val="00D72FBD"/>
    <w:rsid w:val="00D73387"/>
    <w:rsid w:val="00D73C78"/>
    <w:rsid w:val="00D740D6"/>
    <w:rsid w:val="00D75B45"/>
    <w:rsid w:val="00D761CC"/>
    <w:rsid w:val="00D765B4"/>
    <w:rsid w:val="00D76629"/>
    <w:rsid w:val="00D7672A"/>
    <w:rsid w:val="00D76890"/>
    <w:rsid w:val="00D76BE1"/>
    <w:rsid w:val="00D77EEA"/>
    <w:rsid w:val="00D80100"/>
    <w:rsid w:val="00D810C9"/>
    <w:rsid w:val="00D82236"/>
    <w:rsid w:val="00D82434"/>
    <w:rsid w:val="00D82DDC"/>
    <w:rsid w:val="00D83A94"/>
    <w:rsid w:val="00D84112"/>
    <w:rsid w:val="00D84A75"/>
    <w:rsid w:val="00D84AF6"/>
    <w:rsid w:val="00D85424"/>
    <w:rsid w:val="00D85477"/>
    <w:rsid w:val="00D86229"/>
    <w:rsid w:val="00D86773"/>
    <w:rsid w:val="00D86EEF"/>
    <w:rsid w:val="00D8736A"/>
    <w:rsid w:val="00D8772C"/>
    <w:rsid w:val="00D9079D"/>
    <w:rsid w:val="00D90A11"/>
    <w:rsid w:val="00D91A5D"/>
    <w:rsid w:val="00D91DB7"/>
    <w:rsid w:val="00D927D4"/>
    <w:rsid w:val="00D934FC"/>
    <w:rsid w:val="00D93F1B"/>
    <w:rsid w:val="00D94690"/>
    <w:rsid w:val="00D94AD3"/>
    <w:rsid w:val="00D94EAB"/>
    <w:rsid w:val="00D94F21"/>
    <w:rsid w:val="00D95D67"/>
    <w:rsid w:val="00D96949"/>
    <w:rsid w:val="00D96D86"/>
    <w:rsid w:val="00D96ED8"/>
    <w:rsid w:val="00D970F4"/>
    <w:rsid w:val="00D97B11"/>
    <w:rsid w:val="00D97F81"/>
    <w:rsid w:val="00DA00A7"/>
    <w:rsid w:val="00DA091D"/>
    <w:rsid w:val="00DA0B9D"/>
    <w:rsid w:val="00DA0C73"/>
    <w:rsid w:val="00DA1310"/>
    <w:rsid w:val="00DA17B3"/>
    <w:rsid w:val="00DA1EBF"/>
    <w:rsid w:val="00DA1F99"/>
    <w:rsid w:val="00DA23E7"/>
    <w:rsid w:val="00DA2778"/>
    <w:rsid w:val="00DA29E2"/>
    <w:rsid w:val="00DA3740"/>
    <w:rsid w:val="00DA3C7A"/>
    <w:rsid w:val="00DA466C"/>
    <w:rsid w:val="00DA4AF2"/>
    <w:rsid w:val="00DA545B"/>
    <w:rsid w:val="00DA585E"/>
    <w:rsid w:val="00DA5BF3"/>
    <w:rsid w:val="00DA5EFE"/>
    <w:rsid w:val="00DA5F9C"/>
    <w:rsid w:val="00DA6FAE"/>
    <w:rsid w:val="00DA7CEE"/>
    <w:rsid w:val="00DB01C2"/>
    <w:rsid w:val="00DB06D9"/>
    <w:rsid w:val="00DB0756"/>
    <w:rsid w:val="00DB0C2F"/>
    <w:rsid w:val="00DB11B1"/>
    <w:rsid w:val="00DB14A6"/>
    <w:rsid w:val="00DB150D"/>
    <w:rsid w:val="00DB1766"/>
    <w:rsid w:val="00DB201A"/>
    <w:rsid w:val="00DB21CF"/>
    <w:rsid w:val="00DB306F"/>
    <w:rsid w:val="00DB316A"/>
    <w:rsid w:val="00DB36AC"/>
    <w:rsid w:val="00DB38CA"/>
    <w:rsid w:val="00DB4B1E"/>
    <w:rsid w:val="00DB4F0D"/>
    <w:rsid w:val="00DB55A1"/>
    <w:rsid w:val="00DB60A7"/>
    <w:rsid w:val="00DB67C4"/>
    <w:rsid w:val="00DB694D"/>
    <w:rsid w:val="00DB6A09"/>
    <w:rsid w:val="00DB7071"/>
    <w:rsid w:val="00DB73E8"/>
    <w:rsid w:val="00DB7D6A"/>
    <w:rsid w:val="00DC04FD"/>
    <w:rsid w:val="00DC05A6"/>
    <w:rsid w:val="00DC0ADA"/>
    <w:rsid w:val="00DC0AEE"/>
    <w:rsid w:val="00DC16DF"/>
    <w:rsid w:val="00DC1836"/>
    <w:rsid w:val="00DC2156"/>
    <w:rsid w:val="00DC22D5"/>
    <w:rsid w:val="00DC2423"/>
    <w:rsid w:val="00DC245B"/>
    <w:rsid w:val="00DC3371"/>
    <w:rsid w:val="00DC3F62"/>
    <w:rsid w:val="00DC4218"/>
    <w:rsid w:val="00DC484D"/>
    <w:rsid w:val="00DC61CA"/>
    <w:rsid w:val="00DC627B"/>
    <w:rsid w:val="00DC6441"/>
    <w:rsid w:val="00DC73D5"/>
    <w:rsid w:val="00DC7508"/>
    <w:rsid w:val="00DC77B3"/>
    <w:rsid w:val="00DD01C4"/>
    <w:rsid w:val="00DD0546"/>
    <w:rsid w:val="00DD059E"/>
    <w:rsid w:val="00DD129C"/>
    <w:rsid w:val="00DD1AF1"/>
    <w:rsid w:val="00DD1F3A"/>
    <w:rsid w:val="00DD217D"/>
    <w:rsid w:val="00DD2677"/>
    <w:rsid w:val="00DD29D2"/>
    <w:rsid w:val="00DD29F9"/>
    <w:rsid w:val="00DD2E2A"/>
    <w:rsid w:val="00DD3612"/>
    <w:rsid w:val="00DD362B"/>
    <w:rsid w:val="00DD4141"/>
    <w:rsid w:val="00DD4278"/>
    <w:rsid w:val="00DD4909"/>
    <w:rsid w:val="00DD4D23"/>
    <w:rsid w:val="00DD50C6"/>
    <w:rsid w:val="00DD5329"/>
    <w:rsid w:val="00DD6011"/>
    <w:rsid w:val="00DD6774"/>
    <w:rsid w:val="00DD690F"/>
    <w:rsid w:val="00DD6CF4"/>
    <w:rsid w:val="00DD6E7A"/>
    <w:rsid w:val="00DD6E82"/>
    <w:rsid w:val="00DD74F7"/>
    <w:rsid w:val="00DE1CCD"/>
    <w:rsid w:val="00DE1FCA"/>
    <w:rsid w:val="00DE229C"/>
    <w:rsid w:val="00DE2C92"/>
    <w:rsid w:val="00DE3601"/>
    <w:rsid w:val="00DE45B6"/>
    <w:rsid w:val="00DE4AAD"/>
    <w:rsid w:val="00DE4C26"/>
    <w:rsid w:val="00DE4D6B"/>
    <w:rsid w:val="00DE5122"/>
    <w:rsid w:val="00DE5C49"/>
    <w:rsid w:val="00DE5E03"/>
    <w:rsid w:val="00DE65E1"/>
    <w:rsid w:val="00DE689C"/>
    <w:rsid w:val="00DE69F6"/>
    <w:rsid w:val="00DF1023"/>
    <w:rsid w:val="00DF1B23"/>
    <w:rsid w:val="00DF2D42"/>
    <w:rsid w:val="00DF2F43"/>
    <w:rsid w:val="00DF30BE"/>
    <w:rsid w:val="00DF324D"/>
    <w:rsid w:val="00DF33F4"/>
    <w:rsid w:val="00DF3F48"/>
    <w:rsid w:val="00DF3FAB"/>
    <w:rsid w:val="00DF40A5"/>
    <w:rsid w:val="00DF4481"/>
    <w:rsid w:val="00DF498B"/>
    <w:rsid w:val="00DF4A07"/>
    <w:rsid w:val="00DF5201"/>
    <w:rsid w:val="00DF5823"/>
    <w:rsid w:val="00DF583F"/>
    <w:rsid w:val="00DF58F2"/>
    <w:rsid w:val="00DF6638"/>
    <w:rsid w:val="00DF6B86"/>
    <w:rsid w:val="00DF7095"/>
    <w:rsid w:val="00DF7360"/>
    <w:rsid w:val="00DF7DDB"/>
    <w:rsid w:val="00E001BA"/>
    <w:rsid w:val="00E00413"/>
    <w:rsid w:val="00E0055B"/>
    <w:rsid w:val="00E0082E"/>
    <w:rsid w:val="00E00A0F"/>
    <w:rsid w:val="00E00DE0"/>
    <w:rsid w:val="00E01400"/>
    <w:rsid w:val="00E017E1"/>
    <w:rsid w:val="00E01CC7"/>
    <w:rsid w:val="00E021AF"/>
    <w:rsid w:val="00E03376"/>
    <w:rsid w:val="00E034BD"/>
    <w:rsid w:val="00E03A76"/>
    <w:rsid w:val="00E03FAF"/>
    <w:rsid w:val="00E04ADA"/>
    <w:rsid w:val="00E04C2B"/>
    <w:rsid w:val="00E05192"/>
    <w:rsid w:val="00E05431"/>
    <w:rsid w:val="00E05A66"/>
    <w:rsid w:val="00E05BC2"/>
    <w:rsid w:val="00E05CD8"/>
    <w:rsid w:val="00E05E13"/>
    <w:rsid w:val="00E066B9"/>
    <w:rsid w:val="00E07B55"/>
    <w:rsid w:val="00E07B66"/>
    <w:rsid w:val="00E07D67"/>
    <w:rsid w:val="00E07EFB"/>
    <w:rsid w:val="00E10201"/>
    <w:rsid w:val="00E1031E"/>
    <w:rsid w:val="00E10CF0"/>
    <w:rsid w:val="00E10D9F"/>
    <w:rsid w:val="00E1134A"/>
    <w:rsid w:val="00E12370"/>
    <w:rsid w:val="00E128B1"/>
    <w:rsid w:val="00E12BC6"/>
    <w:rsid w:val="00E12C19"/>
    <w:rsid w:val="00E12DCF"/>
    <w:rsid w:val="00E12FA8"/>
    <w:rsid w:val="00E130A5"/>
    <w:rsid w:val="00E131D9"/>
    <w:rsid w:val="00E136A4"/>
    <w:rsid w:val="00E13DC6"/>
    <w:rsid w:val="00E1424F"/>
    <w:rsid w:val="00E1433B"/>
    <w:rsid w:val="00E149E8"/>
    <w:rsid w:val="00E14C3F"/>
    <w:rsid w:val="00E14F50"/>
    <w:rsid w:val="00E153BC"/>
    <w:rsid w:val="00E15AE8"/>
    <w:rsid w:val="00E15E94"/>
    <w:rsid w:val="00E1638A"/>
    <w:rsid w:val="00E16949"/>
    <w:rsid w:val="00E17D64"/>
    <w:rsid w:val="00E20142"/>
    <w:rsid w:val="00E20146"/>
    <w:rsid w:val="00E2095E"/>
    <w:rsid w:val="00E20EDE"/>
    <w:rsid w:val="00E21688"/>
    <w:rsid w:val="00E21E93"/>
    <w:rsid w:val="00E222FB"/>
    <w:rsid w:val="00E22C5B"/>
    <w:rsid w:val="00E23395"/>
    <w:rsid w:val="00E234E8"/>
    <w:rsid w:val="00E2383E"/>
    <w:rsid w:val="00E23A42"/>
    <w:rsid w:val="00E23B22"/>
    <w:rsid w:val="00E23C51"/>
    <w:rsid w:val="00E23DF6"/>
    <w:rsid w:val="00E23E4D"/>
    <w:rsid w:val="00E23F1B"/>
    <w:rsid w:val="00E2407B"/>
    <w:rsid w:val="00E24DC6"/>
    <w:rsid w:val="00E253CE"/>
    <w:rsid w:val="00E25623"/>
    <w:rsid w:val="00E25804"/>
    <w:rsid w:val="00E2597B"/>
    <w:rsid w:val="00E261FA"/>
    <w:rsid w:val="00E266FC"/>
    <w:rsid w:val="00E26872"/>
    <w:rsid w:val="00E26904"/>
    <w:rsid w:val="00E26A33"/>
    <w:rsid w:val="00E27B65"/>
    <w:rsid w:val="00E27EB9"/>
    <w:rsid w:val="00E307C1"/>
    <w:rsid w:val="00E30D39"/>
    <w:rsid w:val="00E31FCB"/>
    <w:rsid w:val="00E325CE"/>
    <w:rsid w:val="00E329D6"/>
    <w:rsid w:val="00E32A80"/>
    <w:rsid w:val="00E32DD0"/>
    <w:rsid w:val="00E3304B"/>
    <w:rsid w:val="00E330DB"/>
    <w:rsid w:val="00E3338A"/>
    <w:rsid w:val="00E3361D"/>
    <w:rsid w:val="00E33C7D"/>
    <w:rsid w:val="00E3432F"/>
    <w:rsid w:val="00E34B70"/>
    <w:rsid w:val="00E350AB"/>
    <w:rsid w:val="00E350E1"/>
    <w:rsid w:val="00E3560F"/>
    <w:rsid w:val="00E35E7F"/>
    <w:rsid w:val="00E35FE8"/>
    <w:rsid w:val="00E366FB"/>
    <w:rsid w:val="00E370E5"/>
    <w:rsid w:val="00E372EF"/>
    <w:rsid w:val="00E37956"/>
    <w:rsid w:val="00E379FC"/>
    <w:rsid w:val="00E37A0A"/>
    <w:rsid w:val="00E37EF0"/>
    <w:rsid w:val="00E40619"/>
    <w:rsid w:val="00E406F6"/>
    <w:rsid w:val="00E40BB5"/>
    <w:rsid w:val="00E413E6"/>
    <w:rsid w:val="00E417C6"/>
    <w:rsid w:val="00E41DB2"/>
    <w:rsid w:val="00E41E20"/>
    <w:rsid w:val="00E42374"/>
    <w:rsid w:val="00E423B6"/>
    <w:rsid w:val="00E42B39"/>
    <w:rsid w:val="00E4369D"/>
    <w:rsid w:val="00E43A48"/>
    <w:rsid w:val="00E43C8B"/>
    <w:rsid w:val="00E43EB0"/>
    <w:rsid w:val="00E44075"/>
    <w:rsid w:val="00E4477E"/>
    <w:rsid w:val="00E44B54"/>
    <w:rsid w:val="00E44EFA"/>
    <w:rsid w:val="00E455EB"/>
    <w:rsid w:val="00E46717"/>
    <w:rsid w:val="00E46985"/>
    <w:rsid w:val="00E46ACA"/>
    <w:rsid w:val="00E47927"/>
    <w:rsid w:val="00E47B96"/>
    <w:rsid w:val="00E5012F"/>
    <w:rsid w:val="00E50750"/>
    <w:rsid w:val="00E512A3"/>
    <w:rsid w:val="00E5161E"/>
    <w:rsid w:val="00E51957"/>
    <w:rsid w:val="00E51F36"/>
    <w:rsid w:val="00E52327"/>
    <w:rsid w:val="00E53183"/>
    <w:rsid w:val="00E5338A"/>
    <w:rsid w:val="00E536DD"/>
    <w:rsid w:val="00E54CFE"/>
    <w:rsid w:val="00E54F4E"/>
    <w:rsid w:val="00E55039"/>
    <w:rsid w:val="00E564AF"/>
    <w:rsid w:val="00E56740"/>
    <w:rsid w:val="00E5674D"/>
    <w:rsid w:val="00E5683D"/>
    <w:rsid w:val="00E570D8"/>
    <w:rsid w:val="00E572EC"/>
    <w:rsid w:val="00E60254"/>
    <w:rsid w:val="00E6080B"/>
    <w:rsid w:val="00E60995"/>
    <w:rsid w:val="00E6147E"/>
    <w:rsid w:val="00E61CB0"/>
    <w:rsid w:val="00E61F85"/>
    <w:rsid w:val="00E62050"/>
    <w:rsid w:val="00E62466"/>
    <w:rsid w:val="00E62876"/>
    <w:rsid w:val="00E62B64"/>
    <w:rsid w:val="00E63153"/>
    <w:rsid w:val="00E6401F"/>
    <w:rsid w:val="00E64187"/>
    <w:rsid w:val="00E64360"/>
    <w:rsid w:val="00E64CFB"/>
    <w:rsid w:val="00E64E14"/>
    <w:rsid w:val="00E65149"/>
    <w:rsid w:val="00E65498"/>
    <w:rsid w:val="00E658CC"/>
    <w:rsid w:val="00E6622A"/>
    <w:rsid w:val="00E674AB"/>
    <w:rsid w:val="00E67757"/>
    <w:rsid w:val="00E67B34"/>
    <w:rsid w:val="00E7013A"/>
    <w:rsid w:val="00E705CD"/>
    <w:rsid w:val="00E7090D"/>
    <w:rsid w:val="00E71A39"/>
    <w:rsid w:val="00E72A16"/>
    <w:rsid w:val="00E72C62"/>
    <w:rsid w:val="00E73EA7"/>
    <w:rsid w:val="00E7408E"/>
    <w:rsid w:val="00E749DF"/>
    <w:rsid w:val="00E751A7"/>
    <w:rsid w:val="00E751C7"/>
    <w:rsid w:val="00E75851"/>
    <w:rsid w:val="00E75B27"/>
    <w:rsid w:val="00E75C45"/>
    <w:rsid w:val="00E76C13"/>
    <w:rsid w:val="00E76C50"/>
    <w:rsid w:val="00E76DC8"/>
    <w:rsid w:val="00E77131"/>
    <w:rsid w:val="00E77951"/>
    <w:rsid w:val="00E800B8"/>
    <w:rsid w:val="00E80962"/>
    <w:rsid w:val="00E80AA4"/>
    <w:rsid w:val="00E81460"/>
    <w:rsid w:val="00E8180B"/>
    <w:rsid w:val="00E819D6"/>
    <w:rsid w:val="00E823BD"/>
    <w:rsid w:val="00E82488"/>
    <w:rsid w:val="00E827DB"/>
    <w:rsid w:val="00E82879"/>
    <w:rsid w:val="00E83451"/>
    <w:rsid w:val="00E83695"/>
    <w:rsid w:val="00E83977"/>
    <w:rsid w:val="00E83A08"/>
    <w:rsid w:val="00E83A64"/>
    <w:rsid w:val="00E8431C"/>
    <w:rsid w:val="00E8438C"/>
    <w:rsid w:val="00E84B9C"/>
    <w:rsid w:val="00E84E01"/>
    <w:rsid w:val="00E85275"/>
    <w:rsid w:val="00E85493"/>
    <w:rsid w:val="00E85C16"/>
    <w:rsid w:val="00E862FA"/>
    <w:rsid w:val="00E8664A"/>
    <w:rsid w:val="00E86BBA"/>
    <w:rsid w:val="00E871A0"/>
    <w:rsid w:val="00E874C5"/>
    <w:rsid w:val="00E87698"/>
    <w:rsid w:val="00E87708"/>
    <w:rsid w:val="00E87C87"/>
    <w:rsid w:val="00E87F7D"/>
    <w:rsid w:val="00E90679"/>
    <w:rsid w:val="00E90DAE"/>
    <w:rsid w:val="00E90ECB"/>
    <w:rsid w:val="00E91938"/>
    <w:rsid w:val="00E9203B"/>
    <w:rsid w:val="00E9294A"/>
    <w:rsid w:val="00E92E44"/>
    <w:rsid w:val="00E92FB9"/>
    <w:rsid w:val="00E9346C"/>
    <w:rsid w:val="00E9371D"/>
    <w:rsid w:val="00E941C4"/>
    <w:rsid w:val="00E95040"/>
    <w:rsid w:val="00E95194"/>
    <w:rsid w:val="00E951B1"/>
    <w:rsid w:val="00E95647"/>
    <w:rsid w:val="00E95655"/>
    <w:rsid w:val="00E957D1"/>
    <w:rsid w:val="00E95AED"/>
    <w:rsid w:val="00E96FED"/>
    <w:rsid w:val="00E96FF5"/>
    <w:rsid w:val="00E97171"/>
    <w:rsid w:val="00E9769A"/>
    <w:rsid w:val="00EA0114"/>
    <w:rsid w:val="00EA019D"/>
    <w:rsid w:val="00EA02A0"/>
    <w:rsid w:val="00EA0D48"/>
    <w:rsid w:val="00EA15DB"/>
    <w:rsid w:val="00EA18BE"/>
    <w:rsid w:val="00EA1B45"/>
    <w:rsid w:val="00EA1D7A"/>
    <w:rsid w:val="00EA2638"/>
    <w:rsid w:val="00EA2ED4"/>
    <w:rsid w:val="00EA2EEE"/>
    <w:rsid w:val="00EA303D"/>
    <w:rsid w:val="00EA3463"/>
    <w:rsid w:val="00EA36BE"/>
    <w:rsid w:val="00EA37CD"/>
    <w:rsid w:val="00EA3811"/>
    <w:rsid w:val="00EA479D"/>
    <w:rsid w:val="00EA4889"/>
    <w:rsid w:val="00EA4B2C"/>
    <w:rsid w:val="00EA5262"/>
    <w:rsid w:val="00EA52BC"/>
    <w:rsid w:val="00EA5373"/>
    <w:rsid w:val="00EA54C2"/>
    <w:rsid w:val="00EA58E4"/>
    <w:rsid w:val="00EA61E1"/>
    <w:rsid w:val="00EA66C2"/>
    <w:rsid w:val="00EA6713"/>
    <w:rsid w:val="00EA7470"/>
    <w:rsid w:val="00EA7709"/>
    <w:rsid w:val="00EB1085"/>
    <w:rsid w:val="00EB135E"/>
    <w:rsid w:val="00EB171C"/>
    <w:rsid w:val="00EB1977"/>
    <w:rsid w:val="00EB20BD"/>
    <w:rsid w:val="00EB20D3"/>
    <w:rsid w:val="00EB217B"/>
    <w:rsid w:val="00EB26D1"/>
    <w:rsid w:val="00EB2C75"/>
    <w:rsid w:val="00EB31CF"/>
    <w:rsid w:val="00EB38D7"/>
    <w:rsid w:val="00EB497E"/>
    <w:rsid w:val="00EB5234"/>
    <w:rsid w:val="00EB5279"/>
    <w:rsid w:val="00EB545E"/>
    <w:rsid w:val="00EB5603"/>
    <w:rsid w:val="00EB5768"/>
    <w:rsid w:val="00EB5D41"/>
    <w:rsid w:val="00EB5DED"/>
    <w:rsid w:val="00EB5E27"/>
    <w:rsid w:val="00EB610D"/>
    <w:rsid w:val="00EB6148"/>
    <w:rsid w:val="00EB65D4"/>
    <w:rsid w:val="00EB79DF"/>
    <w:rsid w:val="00EC146F"/>
    <w:rsid w:val="00EC22EE"/>
    <w:rsid w:val="00EC2AA8"/>
    <w:rsid w:val="00EC2D7B"/>
    <w:rsid w:val="00EC336A"/>
    <w:rsid w:val="00EC3902"/>
    <w:rsid w:val="00EC3B58"/>
    <w:rsid w:val="00EC3C8B"/>
    <w:rsid w:val="00EC3E79"/>
    <w:rsid w:val="00EC54AD"/>
    <w:rsid w:val="00EC57FE"/>
    <w:rsid w:val="00EC5F8C"/>
    <w:rsid w:val="00EC6707"/>
    <w:rsid w:val="00EC6D98"/>
    <w:rsid w:val="00EC7257"/>
    <w:rsid w:val="00EC72B0"/>
    <w:rsid w:val="00EC7F4C"/>
    <w:rsid w:val="00ED0042"/>
    <w:rsid w:val="00ED01ED"/>
    <w:rsid w:val="00ED0536"/>
    <w:rsid w:val="00ED09F0"/>
    <w:rsid w:val="00ED0BDE"/>
    <w:rsid w:val="00ED0F84"/>
    <w:rsid w:val="00ED10C6"/>
    <w:rsid w:val="00ED10D7"/>
    <w:rsid w:val="00ED12B5"/>
    <w:rsid w:val="00ED1C7B"/>
    <w:rsid w:val="00ED2202"/>
    <w:rsid w:val="00ED22F4"/>
    <w:rsid w:val="00ED23CD"/>
    <w:rsid w:val="00ED24DA"/>
    <w:rsid w:val="00ED28A7"/>
    <w:rsid w:val="00ED2977"/>
    <w:rsid w:val="00ED2E86"/>
    <w:rsid w:val="00ED2F00"/>
    <w:rsid w:val="00ED3192"/>
    <w:rsid w:val="00ED3B0F"/>
    <w:rsid w:val="00ED3C25"/>
    <w:rsid w:val="00ED3DE4"/>
    <w:rsid w:val="00ED3FF2"/>
    <w:rsid w:val="00ED41B2"/>
    <w:rsid w:val="00ED483C"/>
    <w:rsid w:val="00ED4AD6"/>
    <w:rsid w:val="00ED4CE9"/>
    <w:rsid w:val="00ED5105"/>
    <w:rsid w:val="00ED53FF"/>
    <w:rsid w:val="00ED5A00"/>
    <w:rsid w:val="00ED5B2D"/>
    <w:rsid w:val="00ED5BB8"/>
    <w:rsid w:val="00ED6F93"/>
    <w:rsid w:val="00ED75F7"/>
    <w:rsid w:val="00ED7653"/>
    <w:rsid w:val="00ED7816"/>
    <w:rsid w:val="00ED7BC8"/>
    <w:rsid w:val="00EE0559"/>
    <w:rsid w:val="00EE1D5F"/>
    <w:rsid w:val="00EE207F"/>
    <w:rsid w:val="00EE22CA"/>
    <w:rsid w:val="00EE25B3"/>
    <w:rsid w:val="00EE2751"/>
    <w:rsid w:val="00EE38CD"/>
    <w:rsid w:val="00EE3B8F"/>
    <w:rsid w:val="00EE3F88"/>
    <w:rsid w:val="00EE4815"/>
    <w:rsid w:val="00EE4871"/>
    <w:rsid w:val="00EE4C96"/>
    <w:rsid w:val="00EE5324"/>
    <w:rsid w:val="00EE5A7B"/>
    <w:rsid w:val="00EE5DD6"/>
    <w:rsid w:val="00EE624F"/>
    <w:rsid w:val="00EE6FC0"/>
    <w:rsid w:val="00EE702E"/>
    <w:rsid w:val="00EE7934"/>
    <w:rsid w:val="00EF027C"/>
    <w:rsid w:val="00EF0ABC"/>
    <w:rsid w:val="00EF1578"/>
    <w:rsid w:val="00EF15A6"/>
    <w:rsid w:val="00EF18D7"/>
    <w:rsid w:val="00EF2926"/>
    <w:rsid w:val="00EF31F7"/>
    <w:rsid w:val="00EF4CFD"/>
    <w:rsid w:val="00EF5329"/>
    <w:rsid w:val="00EF560E"/>
    <w:rsid w:val="00EF584F"/>
    <w:rsid w:val="00EF60A1"/>
    <w:rsid w:val="00EF675A"/>
    <w:rsid w:val="00EF69E1"/>
    <w:rsid w:val="00EF722A"/>
    <w:rsid w:val="00EF7383"/>
    <w:rsid w:val="00EF739F"/>
    <w:rsid w:val="00EF782A"/>
    <w:rsid w:val="00EF78C1"/>
    <w:rsid w:val="00EF79D3"/>
    <w:rsid w:val="00EF7E3C"/>
    <w:rsid w:val="00EF7FA7"/>
    <w:rsid w:val="00F008A9"/>
    <w:rsid w:val="00F00D9C"/>
    <w:rsid w:val="00F01D30"/>
    <w:rsid w:val="00F020DD"/>
    <w:rsid w:val="00F02557"/>
    <w:rsid w:val="00F029B4"/>
    <w:rsid w:val="00F02ABC"/>
    <w:rsid w:val="00F03419"/>
    <w:rsid w:val="00F03869"/>
    <w:rsid w:val="00F03C4E"/>
    <w:rsid w:val="00F03EBC"/>
    <w:rsid w:val="00F04C04"/>
    <w:rsid w:val="00F05139"/>
    <w:rsid w:val="00F05C3B"/>
    <w:rsid w:val="00F06127"/>
    <w:rsid w:val="00F0651E"/>
    <w:rsid w:val="00F06A47"/>
    <w:rsid w:val="00F0702E"/>
    <w:rsid w:val="00F0756E"/>
    <w:rsid w:val="00F07BF8"/>
    <w:rsid w:val="00F07F72"/>
    <w:rsid w:val="00F10249"/>
    <w:rsid w:val="00F10A5E"/>
    <w:rsid w:val="00F10E56"/>
    <w:rsid w:val="00F1113A"/>
    <w:rsid w:val="00F11476"/>
    <w:rsid w:val="00F11C8C"/>
    <w:rsid w:val="00F11DDF"/>
    <w:rsid w:val="00F1200E"/>
    <w:rsid w:val="00F12E6B"/>
    <w:rsid w:val="00F12F11"/>
    <w:rsid w:val="00F1323A"/>
    <w:rsid w:val="00F13414"/>
    <w:rsid w:val="00F1379D"/>
    <w:rsid w:val="00F138EF"/>
    <w:rsid w:val="00F13A95"/>
    <w:rsid w:val="00F13C4F"/>
    <w:rsid w:val="00F13DF3"/>
    <w:rsid w:val="00F1424F"/>
    <w:rsid w:val="00F15033"/>
    <w:rsid w:val="00F15995"/>
    <w:rsid w:val="00F15FF3"/>
    <w:rsid w:val="00F16027"/>
    <w:rsid w:val="00F16080"/>
    <w:rsid w:val="00F166CF"/>
    <w:rsid w:val="00F16708"/>
    <w:rsid w:val="00F16881"/>
    <w:rsid w:val="00F17238"/>
    <w:rsid w:val="00F17282"/>
    <w:rsid w:val="00F17378"/>
    <w:rsid w:val="00F175E6"/>
    <w:rsid w:val="00F17C35"/>
    <w:rsid w:val="00F17FC9"/>
    <w:rsid w:val="00F2037A"/>
    <w:rsid w:val="00F203CB"/>
    <w:rsid w:val="00F207C3"/>
    <w:rsid w:val="00F20968"/>
    <w:rsid w:val="00F20F36"/>
    <w:rsid w:val="00F21F51"/>
    <w:rsid w:val="00F22ACD"/>
    <w:rsid w:val="00F22C37"/>
    <w:rsid w:val="00F23364"/>
    <w:rsid w:val="00F23677"/>
    <w:rsid w:val="00F2377E"/>
    <w:rsid w:val="00F237D5"/>
    <w:rsid w:val="00F23B1E"/>
    <w:rsid w:val="00F23B2B"/>
    <w:rsid w:val="00F23C0E"/>
    <w:rsid w:val="00F23EE0"/>
    <w:rsid w:val="00F245CF"/>
    <w:rsid w:val="00F2497D"/>
    <w:rsid w:val="00F25044"/>
    <w:rsid w:val="00F25192"/>
    <w:rsid w:val="00F261BE"/>
    <w:rsid w:val="00F261EB"/>
    <w:rsid w:val="00F26418"/>
    <w:rsid w:val="00F27622"/>
    <w:rsid w:val="00F27EAB"/>
    <w:rsid w:val="00F302EF"/>
    <w:rsid w:val="00F30348"/>
    <w:rsid w:val="00F3112E"/>
    <w:rsid w:val="00F3147E"/>
    <w:rsid w:val="00F31CDE"/>
    <w:rsid w:val="00F32235"/>
    <w:rsid w:val="00F3277C"/>
    <w:rsid w:val="00F32AA7"/>
    <w:rsid w:val="00F32CE0"/>
    <w:rsid w:val="00F32FBD"/>
    <w:rsid w:val="00F33357"/>
    <w:rsid w:val="00F33B36"/>
    <w:rsid w:val="00F34A24"/>
    <w:rsid w:val="00F34C4A"/>
    <w:rsid w:val="00F34FE5"/>
    <w:rsid w:val="00F355FB"/>
    <w:rsid w:val="00F3598E"/>
    <w:rsid w:val="00F35AB0"/>
    <w:rsid w:val="00F363FE"/>
    <w:rsid w:val="00F366E2"/>
    <w:rsid w:val="00F36757"/>
    <w:rsid w:val="00F3793D"/>
    <w:rsid w:val="00F40119"/>
    <w:rsid w:val="00F40D78"/>
    <w:rsid w:val="00F4106F"/>
    <w:rsid w:val="00F4146B"/>
    <w:rsid w:val="00F4239E"/>
    <w:rsid w:val="00F42422"/>
    <w:rsid w:val="00F42586"/>
    <w:rsid w:val="00F42BEB"/>
    <w:rsid w:val="00F4354F"/>
    <w:rsid w:val="00F43586"/>
    <w:rsid w:val="00F43630"/>
    <w:rsid w:val="00F43A30"/>
    <w:rsid w:val="00F444F4"/>
    <w:rsid w:val="00F44BB7"/>
    <w:rsid w:val="00F45241"/>
    <w:rsid w:val="00F45554"/>
    <w:rsid w:val="00F45AA9"/>
    <w:rsid w:val="00F45D30"/>
    <w:rsid w:val="00F4664A"/>
    <w:rsid w:val="00F471BF"/>
    <w:rsid w:val="00F502FA"/>
    <w:rsid w:val="00F502FE"/>
    <w:rsid w:val="00F50471"/>
    <w:rsid w:val="00F50926"/>
    <w:rsid w:val="00F50988"/>
    <w:rsid w:val="00F50D52"/>
    <w:rsid w:val="00F511FD"/>
    <w:rsid w:val="00F513DB"/>
    <w:rsid w:val="00F52128"/>
    <w:rsid w:val="00F5250E"/>
    <w:rsid w:val="00F52555"/>
    <w:rsid w:val="00F5339F"/>
    <w:rsid w:val="00F53A12"/>
    <w:rsid w:val="00F54979"/>
    <w:rsid w:val="00F54C1D"/>
    <w:rsid w:val="00F54E0D"/>
    <w:rsid w:val="00F5530C"/>
    <w:rsid w:val="00F55645"/>
    <w:rsid w:val="00F55756"/>
    <w:rsid w:val="00F5596B"/>
    <w:rsid w:val="00F567DE"/>
    <w:rsid w:val="00F570AB"/>
    <w:rsid w:val="00F5766C"/>
    <w:rsid w:val="00F57DA3"/>
    <w:rsid w:val="00F57E5B"/>
    <w:rsid w:val="00F57F09"/>
    <w:rsid w:val="00F602F6"/>
    <w:rsid w:val="00F6074A"/>
    <w:rsid w:val="00F60821"/>
    <w:rsid w:val="00F60F51"/>
    <w:rsid w:val="00F618D8"/>
    <w:rsid w:val="00F61B91"/>
    <w:rsid w:val="00F62713"/>
    <w:rsid w:val="00F627C5"/>
    <w:rsid w:val="00F62EF4"/>
    <w:rsid w:val="00F632C6"/>
    <w:rsid w:val="00F6349B"/>
    <w:rsid w:val="00F63BA0"/>
    <w:rsid w:val="00F64034"/>
    <w:rsid w:val="00F64B44"/>
    <w:rsid w:val="00F65081"/>
    <w:rsid w:val="00F65363"/>
    <w:rsid w:val="00F6591E"/>
    <w:rsid w:val="00F65B31"/>
    <w:rsid w:val="00F65BE5"/>
    <w:rsid w:val="00F66316"/>
    <w:rsid w:val="00F66743"/>
    <w:rsid w:val="00F66D3C"/>
    <w:rsid w:val="00F66D64"/>
    <w:rsid w:val="00F6737B"/>
    <w:rsid w:val="00F67544"/>
    <w:rsid w:val="00F70284"/>
    <w:rsid w:val="00F707DA"/>
    <w:rsid w:val="00F70B6F"/>
    <w:rsid w:val="00F70E05"/>
    <w:rsid w:val="00F71427"/>
    <w:rsid w:val="00F71673"/>
    <w:rsid w:val="00F71D65"/>
    <w:rsid w:val="00F72E71"/>
    <w:rsid w:val="00F73A03"/>
    <w:rsid w:val="00F73D73"/>
    <w:rsid w:val="00F74035"/>
    <w:rsid w:val="00F74350"/>
    <w:rsid w:val="00F743AB"/>
    <w:rsid w:val="00F749E0"/>
    <w:rsid w:val="00F74BF6"/>
    <w:rsid w:val="00F74CED"/>
    <w:rsid w:val="00F74E9E"/>
    <w:rsid w:val="00F74FC2"/>
    <w:rsid w:val="00F75197"/>
    <w:rsid w:val="00F75C23"/>
    <w:rsid w:val="00F75D86"/>
    <w:rsid w:val="00F76935"/>
    <w:rsid w:val="00F769D8"/>
    <w:rsid w:val="00F77746"/>
    <w:rsid w:val="00F77E0D"/>
    <w:rsid w:val="00F8059D"/>
    <w:rsid w:val="00F818A3"/>
    <w:rsid w:val="00F820EA"/>
    <w:rsid w:val="00F829DE"/>
    <w:rsid w:val="00F83339"/>
    <w:rsid w:val="00F83C92"/>
    <w:rsid w:val="00F83E48"/>
    <w:rsid w:val="00F848F0"/>
    <w:rsid w:val="00F849A2"/>
    <w:rsid w:val="00F84C90"/>
    <w:rsid w:val="00F852CA"/>
    <w:rsid w:val="00F85569"/>
    <w:rsid w:val="00F8649A"/>
    <w:rsid w:val="00F8666C"/>
    <w:rsid w:val="00F86C55"/>
    <w:rsid w:val="00F86C7F"/>
    <w:rsid w:val="00F8716A"/>
    <w:rsid w:val="00F87692"/>
    <w:rsid w:val="00F87CA1"/>
    <w:rsid w:val="00F87DA8"/>
    <w:rsid w:val="00F90D6B"/>
    <w:rsid w:val="00F90E1F"/>
    <w:rsid w:val="00F91CFA"/>
    <w:rsid w:val="00F91EED"/>
    <w:rsid w:val="00F924BC"/>
    <w:rsid w:val="00F92896"/>
    <w:rsid w:val="00F932C4"/>
    <w:rsid w:val="00F93FE4"/>
    <w:rsid w:val="00F944E8"/>
    <w:rsid w:val="00F94FFC"/>
    <w:rsid w:val="00F9521B"/>
    <w:rsid w:val="00F95AE4"/>
    <w:rsid w:val="00F95B9F"/>
    <w:rsid w:val="00F95C40"/>
    <w:rsid w:val="00F96343"/>
    <w:rsid w:val="00F9675C"/>
    <w:rsid w:val="00F97A38"/>
    <w:rsid w:val="00FA0004"/>
    <w:rsid w:val="00FA05AA"/>
    <w:rsid w:val="00FA0DD7"/>
    <w:rsid w:val="00FA0E98"/>
    <w:rsid w:val="00FA1164"/>
    <w:rsid w:val="00FA1ADC"/>
    <w:rsid w:val="00FA2120"/>
    <w:rsid w:val="00FA2E63"/>
    <w:rsid w:val="00FA2F84"/>
    <w:rsid w:val="00FA346A"/>
    <w:rsid w:val="00FA3F43"/>
    <w:rsid w:val="00FA425F"/>
    <w:rsid w:val="00FA433D"/>
    <w:rsid w:val="00FA4370"/>
    <w:rsid w:val="00FA4B7A"/>
    <w:rsid w:val="00FA58D5"/>
    <w:rsid w:val="00FA5F72"/>
    <w:rsid w:val="00FA60AC"/>
    <w:rsid w:val="00FA66F2"/>
    <w:rsid w:val="00FA6E24"/>
    <w:rsid w:val="00FA70F0"/>
    <w:rsid w:val="00FA74C5"/>
    <w:rsid w:val="00FB03D9"/>
    <w:rsid w:val="00FB067E"/>
    <w:rsid w:val="00FB09BE"/>
    <w:rsid w:val="00FB0A50"/>
    <w:rsid w:val="00FB1438"/>
    <w:rsid w:val="00FB144C"/>
    <w:rsid w:val="00FB1754"/>
    <w:rsid w:val="00FB1856"/>
    <w:rsid w:val="00FB1CA6"/>
    <w:rsid w:val="00FB2814"/>
    <w:rsid w:val="00FB3471"/>
    <w:rsid w:val="00FB37F8"/>
    <w:rsid w:val="00FB3A5A"/>
    <w:rsid w:val="00FB3EF1"/>
    <w:rsid w:val="00FB47B6"/>
    <w:rsid w:val="00FB4EDE"/>
    <w:rsid w:val="00FB561F"/>
    <w:rsid w:val="00FB60AF"/>
    <w:rsid w:val="00FB6A83"/>
    <w:rsid w:val="00FB6FA2"/>
    <w:rsid w:val="00FB73E0"/>
    <w:rsid w:val="00FB74DB"/>
    <w:rsid w:val="00FB7EAB"/>
    <w:rsid w:val="00FB7F6A"/>
    <w:rsid w:val="00FC0254"/>
    <w:rsid w:val="00FC0AA4"/>
    <w:rsid w:val="00FC0F85"/>
    <w:rsid w:val="00FC2C36"/>
    <w:rsid w:val="00FC2CEF"/>
    <w:rsid w:val="00FC2D59"/>
    <w:rsid w:val="00FC3916"/>
    <w:rsid w:val="00FC3A89"/>
    <w:rsid w:val="00FC3AA8"/>
    <w:rsid w:val="00FC3EF1"/>
    <w:rsid w:val="00FC6EA5"/>
    <w:rsid w:val="00FC7345"/>
    <w:rsid w:val="00FC763C"/>
    <w:rsid w:val="00FC7A49"/>
    <w:rsid w:val="00FC7D70"/>
    <w:rsid w:val="00FD010D"/>
    <w:rsid w:val="00FD0116"/>
    <w:rsid w:val="00FD0416"/>
    <w:rsid w:val="00FD0428"/>
    <w:rsid w:val="00FD0935"/>
    <w:rsid w:val="00FD0C7C"/>
    <w:rsid w:val="00FD0C7E"/>
    <w:rsid w:val="00FD0C89"/>
    <w:rsid w:val="00FD1081"/>
    <w:rsid w:val="00FD1C90"/>
    <w:rsid w:val="00FD1EB6"/>
    <w:rsid w:val="00FD253A"/>
    <w:rsid w:val="00FD28F9"/>
    <w:rsid w:val="00FD2C99"/>
    <w:rsid w:val="00FD2CF0"/>
    <w:rsid w:val="00FD2EB6"/>
    <w:rsid w:val="00FD2F58"/>
    <w:rsid w:val="00FD3223"/>
    <w:rsid w:val="00FD34D6"/>
    <w:rsid w:val="00FD4188"/>
    <w:rsid w:val="00FD4721"/>
    <w:rsid w:val="00FD54D5"/>
    <w:rsid w:val="00FD54F3"/>
    <w:rsid w:val="00FD5E8E"/>
    <w:rsid w:val="00FD6128"/>
    <w:rsid w:val="00FD618A"/>
    <w:rsid w:val="00FD6869"/>
    <w:rsid w:val="00FD6971"/>
    <w:rsid w:val="00FD6FCE"/>
    <w:rsid w:val="00FD7385"/>
    <w:rsid w:val="00FD757E"/>
    <w:rsid w:val="00FD76BD"/>
    <w:rsid w:val="00FD7847"/>
    <w:rsid w:val="00FD7A31"/>
    <w:rsid w:val="00FE0655"/>
    <w:rsid w:val="00FE1774"/>
    <w:rsid w:val="00FE1BE8"/>
    <w:rsid w:val="00FE24D5"/>
    <w:rsid w:val="00FE252A"/>
    <w:rsid w:val="00FE2B11"/>
    <w:rsid w:val="00FE2C28"/>
    <w:rsid w:val="00FE34B0"/>
    <w:rsid w:val="00FE3DAE"/>
    <w:rsid w:val="00FE41CF"/>
    <w:rsid w:val="00FE49D7"/>
    <w:rsid w:val="00FE4A7D"/>
    <w:rsid w:val="00FE55DA"/>
    <w:rsid w:val="00FE5BBF"/>
    <w:rsid w:val="00FE68C6"/>
    <w:rsid w:val="00FE6CA5"/>
    <w:rsid w:val="00FE777E"/>
    <w:rsid w:val="00FE7BD1"/>
    <w:rsid w:val="00FE7D9A"/>
    <w:rsid w:val="00FE7FC6"/>
    <w:rsid w:val="00FF017D"/>
    <w:rsid w:val="00FF0C9A"/>
    <w:rsid w:val="00FF0F4F"/>
    <w:rsid w:val="00FF0FB5"/>
    <w:rsid w:val="00FF11B5"/>
    <w:rsid w:val="00FF13F8"/>
    <w:rsid w:val="00FF144D"/>
    <w:rsid w:val="00FF16A9"/>
    <w:rsid w:val="00FF24C3"/>
    <w:rsid w:val="00FF257D"/>
    <w:rsid w:val="00FF2696"/>
    <w:rsid w:val="00FF2A07"/>
    <w:rsid w:val="00FF2DFA"/>
    <w:rsid w:val="00FF4868"/>
    <w:rsid w:val="00FF4F63"/>
    <w:rsid w:val="00FF5B4B"/>
    <w:rsid w:val="00FF643B"/>
    <w:rsid w:val="00FF6ACE"/>
    <w:rsid w:val="00FF6AD8"/>
    <w:rsid w:val="00FF6BFA"/>
    <w:rsid w:val="00FF711D"/>
    <w:rsid w:val="00FF7541"/>
    <w:rsid w:val="00FF76CC"/>
    <w:rsid w:val="1A609315"/>
    <w:rsid w:val="491A7A44"/>
    <w:rsid w:val="7FC0E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22C068B"/>
  <w15:docId w15:val="{425B92A3-B924-40FC-A568-EC20A6923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4FAF"/>
    <w:pPr>
      <w:spacing w:before="200" w:after="200" w:line="276" w:lineRule="auto"/>
    </w:pPr>
    <w:rPr>
      <w:lang w:eastAsia="en-US" w:bidi="en-US"/>
    </w:rPr>
  </w:style>
  <w:style w:type="paragraph" w:styleId="Ttulo1">
    <w:name w:val="heading 1"/>
    <w:aliases w:val="ModelerHeading1"/>
    <w:basedOn w:val="Normal"/>
    <w:next w:val="Normal"/>
    <w:link w:val="Ttulo1Char"/>
    <w:uiPriority w:val="9"/>
    <w:qFormat/>
    <w:rsid w:val="001C3C29"/>
    <w:pPr>
      <w:numPr>
        <w:numId w:val="3"/>
      </w:numPr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spacing w:after="0"/>
      <w:outlineLvl w:val="0"/>
    </w:pPr>
    <w:rPr>
      <w:b/>
      <w:bCs/>
      <w:caps/>
      <w:color w:val="FFFFFF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6D5125"/>
    <w:pPr>
      <w:numPr>
        <w:ilvl w:val="1"/>
        <w:numId w:val="3"/>
      </w:numPr>
      <w:pBdr>
        <w:top w:val="single" w:sz="24" w:space="0" w:color="DBE5F1"/>
        <w:left w:val="single" w:sz="24" w:space="0" w:color="DBE5F1"/>
        <w:bottom w:val="single" w:sz="24" w:space="0" w:color="DBE5F1"/>
        <w:right w:val="single" w:sz="24" w:space="0" w:color="DBE5F1"/>
      </w:pBdr>
      <w:shd w:val="clear" w:color="auto" w:fill="DBE5F1"/>
      <w:spacing w:after="0"/>
      <w:ind w:left="8597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6A75F5"/>
    <w:pPr>
      <w:keepNext/>
      <w:numPr>
        <w:ilvl w:val="2"/>
        <w:numId w:val="3"/>
      </w:numPr>
      <w:spacing w:before="300" w:after="0"/>
      <w:outlineLvl w:val="2"/>
    </w:pPr>
    <w:rPr>
      <w:color w:val="243F60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B226D8"/>
    <w:p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lang w:bidi="ar-SA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B226D8"/>
    <w:p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lang w:bidi="ar-SA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B226D8"/>
    <w:p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lang w:bidi="ar-SA"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B226D8"/>
    <w:pPr>
      <w:spacing w:before="300" w:after="0"/>
      <w:outlineLvl w:val="6"/>
    </w:pPr>
    <w:rPr>
      <w:caps/>
      <w:color w:val="365F91"/>
      <w:spacing w:val="10"/>
      <w:lang w:bidi="ar-SA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B226D8"/>
    <w:pPr>
      <w:spacing w:before="300" w:after="0"/>
      <w:outlineLvl w:val="7"/>
    </w:pPr>
    <w:rPr>
      <w:caps/>
      <w:spacing w:val="10"/>
      <w:sz w:val="18"/>
      <w:szCs w:val="18"/>
      <w:lang w:bidi="ar-SA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B226D8"/>
    <w:pPr>
      <w:spacing w:before="300" w:after="0"/>
      <w:outlineLvl w:val="8"/>
    </w:pPr>
    <w:rPr>
      <w:i/>
      <w:caps/>
      <w:spacing w:val="10"/>
      <w:sz w:val="18"/>
      <w:szCs w:val="18"/>
      <w:lang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ModelerHeading1 Char"/>
    <w:link w:val="Ttulo1"/>
    <w:uiPriority w:val="9"/>
    <w:rsid w:val="001C3C29"/>
    <w:rPr>
      <w:b/>
      <w:bCs/>
      <w:caps/>
      <w:color w:val="FFFFFF"/>
      <w:spacing w:val="15"/>
      <w:sz w:val="22"/>
      <w:szCs w:val="22"/>
      <w:shd w:val="clear" w:color="auto" w:fill="4F81BD"/>
      <w:lang w:val="en-US" w:eastAsia="en-US" w:bidi="en-US"/>
    </w:rPr>
  </w:style>
  <w:style w:type="paragraph" w:styleId="Sumrio1">
    <w:name w:val="toc 1"/>
    <w:basedOn w:val="Normal"/>
    <w:next w:val="Normal"/>
    <w:autoRedefine/>
    <w:uiPriority w:val="39"/>
    <w:rsid w:val="00C43BBD"/>
    <w:rPr>
      <w:caps/>
      <w:lang w:val="es-ES_tradnl"/>
    </w:rPr>
  </w:style>
  <w:style w:type="paragraph" w:styleId="Sumrio2">
    <w:name w:val="toc 2"/>
    <w:basedOn w:val="Normal"/>
    <w:next w:val="Normal"/>
    <w:autoRedefine/>
    <w:uiPriority w:val="39"/>
    <w:rsid w:val="00D52DDD"/>
    <w:pPr>
      <w:tabs>
        <w:tab w:val="left" w:pos="800"/>
        <w:tab w:val="right" w:leader="dot" w:pos="10206"/>
      </w:tabs>
      <w:spacing w:before="0"/>
      <w:ind w:left="198"/>
    </w:pPr>
    <w:rPr>
      <w:smallCaps/>
    </w:rPr>
  </w:style>
  <w:style w:type="paragraph" w:styleId="Sumrio3">
    <w:name w:val="toc 3"/>
    <w:basedOn w:val="Normal"/>
    <w:next w:val="Normal"/>
    <w:autoRedefine/>
    <w:uiPriority w:val="39"/>
    <w:rsid w:val="00D52DDD"/>
    <w:pPr>
      <w:tabs>
        <w:tab w:val="left" w:pos="1100"/>
        <w:tab w:val="right" w:leader="dot" w:pos="10206"/>
      </w:tabs>
      <w:spacing w:before="0"/>
      <w:ind w:left="403"/>
    </w:pPr>
    <w:rPr>
      <w:noProof/>
      <w:color w:val="000000"/>
      <w:lang w:val="es-ES"/>
    </w:rPr>
  </w:style>
  <w:style w:type="character" w:styleId="Hyperlink">
    <w:name w:val="Hyperlink"/>
    <w:uiPriority w:val="99"/>
    <w:rsid w:val="00A55D18"/>
    <w:rPr>
      <w:color w:val="0000FF"/>
      <w:u w:val="single"/>
    </w:rPr>
  </w:style>
  <w:style w:type="paragraph" w:styleId="Cabealho">
    <w:name w:val="header"/>
    <w:basedOn w:val="Normal"/>
    <w:rsid w:val="00A55D18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A55D18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  <w:rsid w:val="00A55D18"/>
  </w:style>
  <w:style w:type="paragraph" w:customStyle="1" w:styleId="Titular">
    <w:name w:val="Titular"/>
    <w:basedOn w:val="Ttulo1"/>
    <w:link w:val="TitularChar"/>
    <w:semiHidden/>
    <w:rsid w:val="00A55D18"/>
    <w:rPr>
      <w:rFonts w:ascii="Humanst521 BT" w:hAnsi="Humanst521 BT"/>
      <w:b w:val="0"/>
      <w:bCs w:val="0"/>
      <w:iCs/>
      <w:color w:val="333333"/>
      <w:spacing w:val="50"/>
      <w:kern w:val="28"/>
      <w:sz w:val="40"/>
      <w:szCs w:val="20"/>
      <w:lang w:val="es-CO" w:eastAsia="es-ES" w:bidi="ar-SA"/>
    </w:rPr>
  </w:style>
  <w:style w:type="character" w:customStyle="1" w:styleId="TitularChar">
    <w:name w:val="Titular Char"/>
    <w:link w:val="Titular"/>
    <w:semiHidden/>
    <w:rsid w:val="00A55D18"/>
    <w:rPr>
      <w:rFonts w:ascii="Humanst521 BT" w:hAnsi="Humanst521 BT"/>
      <w:iCs/>
      <w:caps/>
      <w:color w:val="333333"/>
      <w:spacing w:val="50"/>
      <w:kern w:val="28"/>
      <w:sz w:val="40"/>
      <w:shd w:val="clear" w:color="auto" w:fill="4F81BD"/>
      <w:lang w:val="es-CO" w:eastAsia="es-ES"/>
    </w:rPr>
  </w:style>
  <w:style w:type="paragraph" w:styleId="Corpodetexto">
    <w:name w:val="Body Text"/>
    <w:basedOn w:val="Normal"/>
    <w:link w:val="CorpodetextoChar"/>
    <w:rsid w:val="004255C7"/>
    <w:pPr>
      <w:spacing w:before="0"/>
    </w:pPr>
    <w:rPr>
      <w:rFonts w:ascii="Verdana" w:hAnsi="Verdana"/>
      <w:bCs/>
      <w:lang w:eastAsia="es-ES" w:bidi="ar-SA"/>
    </w:rPr>
  </w:style>
  <w:style w:type="table" w:styleId="Tabelacomgrade">
    <w:name w:val="Table Grid"/>
    <w:basedOn w:val="Tabelanormal"/>
    <w:uiPriority w:val="59"/>
    <w:rsid w:val="004255C7"/>
    <w:pPr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semiHidden/>
    <w:rsid w:val="00AE3ACF"/>
  </w:style>
  <w:style w:type="character" w:styleId="Refdenotaderodap">
    <w:name w:val="footnote reference"/>
    <w:semiHidden/>
    <w:rsid w:val="00AE3ACF"/>
    <w:rPr>
      <w:vertAlign w:val="superscript"/>
    </w:rPr>
  </w:style>
  <w:style w:type="paragraph" w:customStyle="1" w:styleId="StyleTitularBold">
    <w:name w:val="Style Titular + Bold"/>
    <w:basedOn w:val="Titular"/>
    <w:autoRedefine/>
    <w:rsid w:val="008C2CEA"/>
    <w:rPr>
      <w:b/>
      <w:bCs/>
      <w:iCs w:val="0"/>
      <w:szCs w:val="4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Aviso">
    <w:name w:val="Aviso"/>
    <w:basedOn w:val="Normal"/>
    <w:autoRedefine/>
    <w:rsid w:val="0033264A"/>
    <w:pPr>
      <w:spacing w:before="0"/>
    </w:pPr>
    <w:rPr>
      <w:b/>
      <w:sz w:val="15"/>
      <w:szCs w:val="15"/>
      <w:lang w:val="es-ES_tradnl"/>
    </w:rPr>
  </w:style>
  <w:style w:type="paragraph" w:customStyle="1" w:styleId="TitularInicio">
    <w:name w:val="TitularInicio"/>
    <w:basedOn w:val="StyleTitularBold"/>
    <w:autoRedefine/>
    <w:rsid w:val="002732D9"/>
    <w:pPr>
      <w:numPr>
        <w:numId w:val="0"/>
      </w:numPr>
    </w:pPr>
  </w:style>
  <w:style w:type="numbering" w:customStyle="1" w:styleId="Lista1">
    <w:name w:val="Lista1"/>
    <w:basedOn w:val="Semlista"/>
    <w:rsid w:val="007741DF"/>
    <w:pPr>
      <w:numPr>
        <w:numId w:val="1"/>
      </w:numPr>
    </w:pPr>
  </w:style>
  <w:style w:type="paragraph" w:customStyle="1" w:styleId="Normal4">
    <w:name w:val="Normal4"/>
    <w:basedOn w:val="Normal"/>
    <w:rsid w:val="00820B48"/>
    <w:pPr>
      <w:ind w:left="504"/>
    </w:pPr>
    <w:rPr>
      <w:lang w:val="es-ES_tradnl"/>
    </w:rPr>
  </w:style>
  <w:style w:type="paragraph" w:styleId="Sumrio5">
    <w:name w:val="toc 5"/>
    <w:basedOn w:val="Normal"/>
    <w:next w:val="Normal"/>
    <w:autoRedefine/>
    <w:semiHidden/>
    <w:rsid w:val="00854218"/>
    <w:pPr>
      <w:ind w:left="800"/>
    </w:pPr>
  </w:style>
  <w:style w:type="paragraph" w:customStyle="1" w:styleId="Normal5">
    <w:name w:val="Normal5"/>
    <w:basedOn w:val="Normal"/>
    <w:rsid w:val="000774A1"/>
    <w:pPr>
      <w:ind w:left="1440"/>
    </w:pPr>
  </w:style>
  <w:style w:type="paragraph" w:customStyle="1" w:styleId="bizNormal">
    <w:name w:val="bizNormal"/>
    <w:basedOn w:val="Normal"/>
    <w:rsid w:val="003201C8"/>
    <w:rPr>
      <w:rFonts w:ascii="Arial" w:hAnsi="Arial"/>
    </w:rPr>
  </w:style>
  <w:style w:type="paragraph" w:customStyle="1" w:styleId="bizHeading1">
    <w:name w:val="bizHeading1"/>
    <w:basedOn w:val="Ttulo1"/>
    <w:next w:val="Normal"/>
    <w:rsid w:val="007B663B"/>
    <w:rPr>
      <w:rFonts w:ascii="Arial" w:hAnsi="Arial"/>
      <w:sz w:val="32"/>
    </w:rPr>
  </w:style>
  <w:style w:type="paragraph" w:customStyle="1" w:styleId="bizHeading2">
    <w:name w:val="bizHeading2"/>
    <w:basedOn w:val="Ttulo2"/>
    <w:next w:val="Normal"/>
    <w:rsid w:val="00A9061A"/>
  </w:style>
  <w:style w:type="paragraph" w:customStyle="1" w:styleId="bizHeading3">
    <w:name w:val="bizHeading3"/>
    <w:basedOn w:val="Ttulo3"/>
    <w:next w:val="Normal"/>
    <w:rsid w:val="00F32CE0"/>
  </w:style>
  <w:style w:type="paragraph" w:customStyle="1" w:styleId="bizHeading4">
    <w:name w:val="bizHeading4"/>
    <w:basedOn w:val="Ttulo4"/>
    <w:next w:val="Normal4"/>
    <w:rsid w:val="00F32CE0"/>
  </w:style>
  <w:style w:type="paragraph" w:customStyle="1" w:styleId="bizHeading5">
    <w:name w:val="bizHeading5"/>
    <w:basedOn w:val="Ttulo5"/>
    <w:next w:val="Normal5"/>
    <w:rsid w:val="00F32CE0"/>
  </w:style>
  <w:style w:type="paragraph" w:styleId="Textodebalo">
    <w:name w:val="Balloon Text"/>
    <w:basedOn w:val="Normal"/>
    <w:link w:val="TextodebaloChar"/>
    <w:rsid w:val="008C2CEA"/>
    <w:pPr>
      <w:spacing w:before="0"/>
    </w:pPr>
    <w:rPr>
      <w:rFonts w:ascii="Tahoma" w:hAnsi="Tahoma"/>
      <w:sz w:val="16"/>
      <w:szCs w:val="16"/>
      <w:lang w:val="es-CO" w:eastAsia="es-ES" w:bidi="ar-SA"/>
    </w:rPr>
  </w:style>
  <w:style w:type="character" w:customStyle="1" w:styleId="TextodebaloChar">
    <w:name w:val="Texto de balão Char"/>
    <w:link w:val="Textodebalo"/>
    <w:rsid w:val="008C2CEA"/>
    <w:rPr>
      <w:rFonts w:ascii="Tahoma" w:hAnsi="Tahoma" w:cs="Tahoma"/>
      <w:sz w:val="16"/>
      <w:szCs w:val="16"/>
      <w:lang w:val="es-CO" w:eastAsia="es-ES"/>
    </w:rPr>
  </w:style>
  <w:style w:type="paragraph" w:customStyle="1" w:styleId="ModelerNormal">
    <w:name w:val="ModelerNormal"/>
    <w:basedOn w:val="Normal"/>
    <w:qFormat/>
    <w:rsid w:val="003201C8"/>
    <w:rPr>
      <w:rFonts w:ascii="Arial" w:hAnsi="Arial"/>
    </w:rPr>
  </w:style>
  <w:style w:type="paragraph" w:customStyle="1" w:styleId="bizHeadingBAS3">
    <w:name w:val="bizHeadingBAS3"/>
    <w:basedOn w:val="bizHeading3"/>
    <w:next w:val="Normal"/>
    <w:rsid w:val="00F11476"/>
  </w:style>
  <w:style w:type="paragraph" w:customStyle="1" w:styleId="bizHeadingBAS2">
    <w:name w:val="bizHeadingBAS2"/>
    <w:basedOn w:val="bizHeading2"/>
    <w:next w:val="Normal"/>
    <w:rsid w:val="00BF1BBD"/>
    <w:rPr>
      <w:sz w:val="24"/>
    </w:rPr>
  </w:style>
  <w:style w:type="paragraph" w:customStyle="1" w:styleId="bizHeadingBAS1">
    <w:name w:val="bizHeadingBAS1"/>
    <w:basedOn w:val="bizHeading1"/>
    <w:next w:val="Normal"/>
    <w:rsid w:val="004F1444"/>
    <w:pPr>
      <w:numPr>
        <w:numId w:val="2"/>
      </w:numPr>
    </w:pPr>
  </w:style>
  <w:style w:type="paragraph" w:styleId="Sumrio4">
    <w:name w:val="toc 4"/>
    <w:basedOn w:val="Normal"/>
    <w:next w:val="Normal"/>
    <w:autoRedefine/>
    <w:uiPriority w:val="39"/>
    <w:rsid w:val="0061576E"/>
    <w:pPr>
      <w:ind w:left="600"/>
    </w:pPr>
  </w:style>
  <w:style w:type="character" w:customStyle="1" w:styleId="CorpodetextoChar">
    <w:name w:val="Corpo de texto Char"/>
    <w:link w:val="Corpodetexto"/>
    <w:rsid w:val="004F1444"/>
    <w:rPr>
      <w:rFonts w:ascii="Verdana" w:hAnsi="Verdana"/>
      <w:bCs/>
      <w:lang w:eastAsia="es-ES"/>
    </w:rPr>
  </w:style>
  <w:style w:type="paragraph" w:customStyle="1" w:styleId="bizHeadingBAS11">
    <w:name w:val="bizHeadingBAS1_1"/>
    <w:basedOn w:val="bizHeadingBAS1"/>
    <w:next w:val="Normal"/>
    <w:rsid w:val="004F1444"/>
    <w:pPr>
      <w:numPr>
        <w:numId w:val="0"/>
      </w:numPr>
    </w:pPr>
  </w:style>
  <w:style w:type="paragraph" w:styleId="Recuodecorpodetexto3">
    <w:name w:val="Body Text Indent 3"/>
    <w:basedOn w:val="Normal"/>
    <w:link w:val="Recuodecorpodetexto3Char"/>
    <w:rsid w:val="00B508E5"/>
    <w:pPr>
      <w:spacing w:before="0"/>
      <w:ind w:firstLine="432"/>
    </w:pPr>
    <w:rPr>
      <w:rFonts w:ascii="Arial" w:hAnsi="Arial"/>
      <w:sz w:val="24"/>
      <w:szCs w:val="24"/>
      <w:lang w:bidi="ar-SA"/>
    </w:rPr>
  </w:style>
  <w:style w:type="character" w:customStyle="1" w:styleId="Recuodecorpodetexto3Char">
    <w:name w:val="Recuo de corpo de texto 3 Char"/>
    <w:link w:val="Recuodecorpodetexto3"/>
    <w:rsid w:val="00B508E5"/>
    <w:rPr>
      <w:rFonts w:ascii="Arial" w:hAnsi="Arial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226D8"/>
    <w:pPr>
      <w:ind w:left="720"/>
      <w:contextualSpacing/>
    </w:pPr>
  </w:style>
  <w:style w:type="character" w:styleId="Refdecomentrio">
    <w:name w:val="annotation reference"/>
    <w:rsid w:val="00F3147E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F3147E"/>
    <w:rPr>
      <w:rFonts w:ascii="Verdana" w:hAnsi="Verdana"/>
      <w:lang w:eastAsia="es-ES" w:bidi="ar-SA"/>
    </w:rPr>
  </w:style>
  <w:style w:type="character" w:customStyle="1" w:styleId="TextodecomentrioChar">
    <w:name w:val="Texto de comentário Char"/>
    <w:link w:val="Textodecomentrio"/>
    <w:rsid w:val="00F3147E"/>
    <w:rPr>
      <w:rFonts w:ascii="Verdana" w:hAnsi="Verdana"/>
      <w:lang w:val="en-US" w:eastAsia="es-ES"/>
    </w:rPr>
  </w:style>
  <w:style w:type="paragraph" w:styleId="Assuntodocomentrio">
    <w:name w:val="annotation subject"/>
    <w:basedOn w:val="Textodecomentrio"/>
    <w:next w:val="Textodecomentrio"/>
    <w:link w:val="AssuntodocomentrioChar"/>
    <w:rsid w:val="00F3147E"/>
    <w:rPr>
      <w:b/>
      <w:bCs/>
    </w:rPr>
  </w:style>
  <w:style w:type="character" w:customStyle="1" w:styleId="AssuntodocomentrioChar">
    <w:name w:val="Assunto do comentário Char"/>
    <w:link w:val="Assuntodocomentrio"/>
    <w:rsid w:val="00F3147E"/>
    <w:rPr>
      <w:rFonts w:ascii="Verdana" w:hAnsi="Verdana"/>
      <w:b/>
      <w:bCs/>
      <w:lang w:val="en-US" w:eastAsia="es-ES"/>
    </w:rPr>
  </w:style>
  <w:style w:type="character" w:styleId="HiperlinkVisitado">
    <w:name w:val="FollowedHyperlink"/>
    <w:rsid w:val="000642B1"/>
    <w:rPr>
      <w:color w:val="800080"/>
      <w:u w:val="single"/>
    </w:rPr>
  </w:style>
  <w:style w:type="character" w:customStyle="1" w:styleId="Ttulo2Char">
    <w:name w:val="Título 2 Char"/>
    <w:link w:val="Ttulo2"/>
    <w:uiPriority w:val="9"/>
    <w:rsid w:val="006D5125"/>
    <w:rPr>
      <w:caps/>
      <w:spacing w:val="15"/>
      <w:sz w:val="22"/>
      <w:szCs w:val="22"/>
      <w:shd w:val="clear" w:color="auto" w:fill="DBE5F1"/>
      <w:lang w:eastAsia="en-US" w:bidi="en-US"/>
    </w:rPr>
  </w:style>
  <w:style w:type="character" w:customStyle="1" w:styleId="Ttulo3Char">
    <w:name w:val="Título 3 Char"/>
    <w:link w:val="Ttulo3"/>
    <w:uiPriority w:val="9"/>
    <w:rsid w:val="006A75F5"/>
    <w:rPr>
      <w:color w:val="243F60"/>
      <w:spacing w:val="15"/>
      <w:sz w:val="22"/>
      <w:szCs w:val="22"/>
      <w:lang w:eastAsia="en-US" w:bidi="en-US"/>
    </w:rPr>
  </w:style>
  <w:style w:type="character" w:customStyle="1" w:styleId="Ttulo4Char">
    <w:name w:val="Título 4 Char"/>
    <w:link w:val="Ttulo4"/>
    <w:uiPriority w:val="9"/>
    <w:rsid w:val="00B226D8"/>
    <w:rPr>
      <w:caps/>
      <w:color w:val="365F91"/>
      <w:spacing w:val="10"/>
    </w:rPr>
  </w:style>
  <w:style w:type="character" w:customStyle="1" w:styleId="Ttulo5Char">
    <w:name w:val="Título 5 Char"/>
    <w:link w:val="Ttulo5"/>
    <w:uiPriority w:val="9"/>
    <w:rsid w:val="00B226D8"/>
    <w:rPr>
      <w:caps/>
      <w:color w:val="365F91"/>
      <w:spacing w:val="10"/>
    </w:rPr>
  </w:style>
  <w:style w:type="character" w:customStyle="1" w:styleId="Ttulo6Char">
    <w:name w:val="Título 6 Char"/>
    <w:link w:val="Ttulo6"/>
    <w:uiPriority w:val="9"/>
    <w:rsid w:val="00B226D8"/>
    <w:rPr>
      <w:caps/>
      <w:color w:val="365F91"/>
      <w:spacing w:val="10"/>
    </w:rPr>
  </w:style>
  <w:style w:type="character" w:customStyle="1" w:styleId="Ttulo7Char">
    <w:name w:val="Título 7 Char"/>
    <w:link w:val="Ttulo7"/>
    <w:uiPriority w:val="9"/>
    <w:rsid w:val="00B226D8"/>
    <w:rPr>
      <w:caps/>
      <w:color w:val="365F91"/>
      <w:spacing w:val="10"/>
    </w:rPr>
  </w:style>
  <w:style w:type="character" w:customStyle="1" w:styleId="Ttulo8Char">
    <w:name w:val="Título 8 Char"/>
    <w:link w:val="Ttulo8"/>
    <w:uiPriority w:val="9"/>
    <w:rsid w:val="00B226D8"/>
    <w:rPr>
      <w:caps/>
      <w:spacing w:val="10"/>
      <w:sz w:val="18"/>
      <w:szCs w:val="18"/>
    </w:rPr>
  </w:style>
  <w:style w:type="character" w:customStyle="1" w:styleId="Ttulo9Char">
    <w:name w:val="Título 9 Char"/>
    <w:link w:val="Ttulo9"/>
    <w:uiPriority w:val="9"/>
    <w:rsid w:val="00B226D8"/>
    <w:rPr>
      <w:i/>
      <w:caps/>
      <w:spacing w:val="10"/>
      <w:sz w:val="18"/>
      <w:szCs w:val="18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B226D8"/>
    <w:rPr>
      <w:b/>
      <w:bCs/>
      <w:color w:val="365F91"/>
      <w:sz w:val="16"/>
      <w:szCs w:val="16"/>
    </w:rPr>
  </w:style>
  <w:style w:type="paragraph" w:styleId="Ttulo">
    <w:name w:val="Title"/>
    <w:basedOn w:val="Normal"/>
    <w:next w:val="Normal"/>
    <w:link w:val="TtuloChar"/>
    <w:uiPriority w:val="99"/>
    <w:qFormat/>
    <w:rsid w:val="00B226D8"/>
    <w:pPr>
      <w:spacing w:before="720"/>
    </w:pPr>
    <w:rPr>
      <w:caps/>
      <w:color w:val="4F81BD"/>
      <w:spacing w:val="10"/>
      <w:kern w:val="28"/>
      <w:sz w:val="52"/>
      <w:szCs w:val="52"/>
      <w:lang w:bidi="ar-SA"/>
    </w:rPr>
  </w:style>
  <w:style w:type="character" w:customStyle="1" w:styleId="TtuloChar">
    <w:name w:val="Título Char"/>
    <w:link w:val="Ttulo"/>
    <w:uiPriority w:val="10"/>
    <w:rsid w:val="00B226D8"/>
    <w:rPr>
      <w:caps/>
      <w:color w:val="4F81BD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B226D8"/>
    <w:pPr>
      <w:spacing w:after="1000" w:line="240" w:lineRule="auto"/>
    </w:pPr>
    <w:rPr>
      <w:caps/>
      <w:color w:val="595959"/>
      <w:spacing w:val="10"/>
      <w:sz w:val="24"/>
      <w:szCs w:val="24"/>
      <w:lang w:bidi="ar-SA"/>
    </w:rPr>
  </w:style>
  <w:style w:type="character" w:customStyle="1" w:styleId="SubttuloChar">
    <w:name w:val="Subtítulo Char"/>
    <w:link w:val="Subttulo"/>
    <w:uiPriority w:val="11"/>
    <w:rsid w:val="00B226D8"/>
    <w:rPr>
      <w:caps/>
      <w:color w:val="595959"/>
      <w:spacing w:val="10"/>
      <w:sz w:val="24"/>
      <w:szCs w:val="24"/>
    </w:rPr>
  </w:style>
  <w:style w:type="character" w:styleId="Forte">
    <w:name w:val="Strong"/>
    <w:uiPriority w:val="22"/>
    <w:qFormat/>
    <w:rsid w:val="00B226D8"/>
    <w:rPr>
      <w:b/>
      <w:bCs/>
    </w:rPr>
  </w:style>
  <w:style w:type="character" w:styleId="nfase">
    <w:name w:val="Emphasis"/>
    <w:uiPriority w:val="20"/>
    <w:qFormat/>
    <w:rsid w:val="00B226D8"/>
    <w:rPr>
      <w:caps/>
      <w:color w:val="243F60"/>
      <w:spacing w:val="5"/>
    </w:rPr>
  </w:style>
  <w:style w:type="paragraph" w:styleId="SemEspaamento">
    <w:name w:val="No Spacing"/>
    <w:basedOn w:val="Normal"/>
    <w:link w:val="SemEspaamentoChar"/>
    <w:uiPriority w:val="1"/>
    <w:qFormat/>
    <w:rsid w:val="00B226D8"/>
    <w:pPr>
      <w:spacing w:before="0" w:after="0" w:line="240" w:lineRule="auto"/>
    </w:pPr>
    <w:rPr>
      <w:lang w:bidi="ar-SA"/>
    </w:rPr>
  </w:style>
  <w:style w:type="character" w:customStyle="1" w:styleId="SemEspaamentoChar">
    <w:name w:val="Sem Espaçamento Char"/>
    <w:link w:val="SemEspaamento"/>
    <w:uiPriority w:val="1"/>
    <w:rsid w:val="00B226D8"/>
    <w:rPr>
      <w:sz w:val="20"/>
      <w:szCs w:val="20"/>
    </w:rPr>
  </w:style>
  <w:style w:type="paragraph" w:styleId="Citao">
    <w:name w:val="Quote"/>
    <w:basedOn w:val="Normal"/>
    <w:next w:val="Normal"/>
    <w:link w:val="CitaoChar"/>
    <w:uiPriority w:val="29"/>
    <w:qFormat/>
    <w:rsid w:val="00B226D8"/>
    <w:rPr>
      <w:i/>
      <w:iCs/>
      <w:lang w:bidi="ar-SA"/>
    </w:rPr>
  </w:style>
  <w:style w:type="character" w:customStyle="1" w:styleId="CitaoChar">
    <w:name w:val="Citação Char"/>
    <w:link w:val="Citao"/>
    <w:uiPriority w:val="29"/>
    <w:rsid w:val="00B226D8"/>
    <w:rPr>
      <w:i/>
      <w:iCs/>
      <w:sz w:val="20"/>
      <w:szCs w:val="20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226D8"/>
    <w:pPr>
      <w:pBdr>
        <w:top w:val="single" w:sz="4" w:space="10" w:color="4F81BD"/>
        <w:left w:val="single" w:sz="4" w:space="10" w:color="4F81BD"/>
      </w:pBdr>
      <w:spacing w:after="0"/>
      <w:ind w:left="1296" w:right="1152"/>
      <w:jc w:val="both"/>
    </w:pPr>
    <w:rPr>
      <w:i/>
      <w:iCs/>
      <w:color w:val="4F81BD"/>
      <w:lang w:bidi="ar-SA"/>
    </w:rPr>
  </w:style>
  <w:style w:type="character" w:customStyle="1" w:styleId="CitaoIntensaChar">
    <w:name w:val="Citação Intensa Char"/>
    <w:link w:val="CitaoIntensa"/>
    <w:uiPriority w:val="30"/>
    <w:rsid w:val="00B226D8"/>
    <w:rPr>
      <w:i/>
      <w:iCs/>
      <w:color w:val="4F81BD"/>
      <w:sz w:val="20"/>
      <w:szCs w:val="20"/>
    </w:rPr>
  </w:style>
  <w:style w:type="character" w:styleId="nfaseSutil">
    <w:name w:val="Subtle Emphasis"/>
    <w:uiPriority w:val="19"/>
    <w:qFormat/>
    <w:rsid w:val="00B226D8"/>
    <w:rPr>
      <w:i/>
      <w:iCs/>
      <w:color w:val="243F60"/>
    </w:rPr>
  </w:style>
  <w:style w:type="character" w:styleId="nfaseIntensa">
    <w:name w:val="Intense Emphasis"/>
    <w:uiPriority w:val="21"/>
    <w:qFormat/>
    <w:rsid w:val="00B226D8"/>
    <w:rPr>
      <w:b/>
      <w:bCs/>
      <w:caps/>
      <w:color w:val="243F60"/>
      <w:spacing w:val="10"/>
    </w:rPr>
  </w:style>
  <w:style w:type="character" w:styleId="RefernciaSutil">
    <w:name w:val="Subtle Reference"/>
    <w:uiPriority w:val="31"/>
    <w:qFormat/>
    <w:rsid w:val="00B226D8"/>
    <w:rPr>
      <w:b/>
      <w:bCs/>
      <w:color w:val="4F81BD"/>
    </w:rPr>
  </w:style>
  <w:style w:type="character" w:styleId="RefernciaIntensa">
    <w:name w:val="Intense Reference"/>
    <w:uiPriority w:val="32"/>
    <w:qFormat/>
    <w:rsid w:val="00B226D8"/>
    <w:rPr>
      <w:b/>
      <w:bCs/>
      <w:i/>
      <w:iCs/>
      <w:caps/>
      <w:color w:val="4F81BD"/>
    </w:rPr>
  </w:style>
  <w:style w:type="character" w:styleId="TtulodoLivro">
    <w:name w:val="Book Title"/>
    <w:uiPriority w:val="33"/>
    <w:qFormat/>
    <w:rsid w:val="00B226D8"/>
    <w:rPr>
      <w:b/>
      <w:bCs/>
      <w:i/>
      <w:iCs/>
      <w:spacing w:val="9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B226D8"/>
    <w:pPr>
      <w:outlineLvl w:val="9"/>
    </w:pPr>
  </w:style>
  <w:style w:type="paragraph" w:customStyle="1" w:styleId="InfoBlue">
    <w:name w:val="InfoBlue"/>
    <w:basedOn w:val="Normal"/>
    <w:next w:val="Corpodetexto"/>
    <w:uiPriority w:val="99"/>
    <w:rsid w:val="008B1B5E"/>
    <w:pPr>
      <w:widowControl w:val="0"/>
      <w:tabs>
        <w:tab w:val="left" w:pos="162"/>
        <w:tab w:val="left" w:pos="1260"/>
      </w:tabs>
      <w:spacing w:before="120" w:after="0" w:line="240" w:lineRule="atLeast"/>
      <w:ind w:left="158"/>
    </w:pPr>
    <w:rPr>
      <w:rFonts w:ascii="Times New Roman" w:hAnsi="Times New Roman"/>
      <w:i/>
      <w:iCs/>
      <w:color w:val="0000FF"/>
      <w:lang w:bidi="ar-SA"/>
    </w:rPr>
  </w:style>
  <w:style w:type="paragraph" w:customStyle="1" w:styleId="Default">
    <w:name w:val="Default"/>
    <w:rsid w:val="00E13DC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semFormatao">
    <w:name w:val="Plain Text"/>
    <w:basedOn w:val="Normal"/>
    <w:link w:val="TextosemFormataoChar"/>
    <w:uiPriority w:val="99"/>
    <w:unhideWhenUsed/>
    <w:rsid w:val="00CF4FA2"/>
    <w:pPr>
      <w:spacing w:before="0" w:after="0" w:line="240" w:lineRule="auto"/>
    </w:pPr>
    <w:rPr>
      <w:rFonts w:ascii="Consolas" w:eastAsiaTheme="minorHAnsi" w:hAnsi="Consolas" w:cstheme="minorBidi"/>
      <w:sz w:val="21"/>
      <w:szCs w:val="21"/>
      <w:lang w:bidi="ar-SA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CF4FA2"/>
    <w:rPr>
      <w:rFonts w:ascii="Consolas" w:eastAsiaTheme="minorHAnsi" w:hAnsi="Consolas" w:cstheme="minorBidi"/>
      <w:sz w:val="21"/>
      <w:szCs w:val="21"/>
      <w:lang w:eastAsia="en-US"/>
    </w:rPr>
  </w:style>
  <w:style w:type="character" w:styleId="MenoPendente">
    <w:name w:val="Unresolved Mention"/>
    <w:basedOn w:val="Fontepargpadro"/>
    <w:uiPriority w:val="99"/>
    <w:semiHidden/>
    <w:unhideWhenUsed/>
    <w:rsid w:val="002F23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026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2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1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746751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137141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19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029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10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026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1658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47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409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946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321844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201746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96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828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725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7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84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3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4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34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130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5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72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863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600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113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9193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6577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4" w:space="0" w:color="F5F5F5"/>
                                    <w:left w:val="single" w:sz="4" w:space="0" w:color="F5F5F5"/>
                                    <w:bottom w:val="single" w:sz="4" w:space="0" w:color="F5F5F5"/>
                                    <w:right w:val="single" w:sz="4" w:space="0" w:color="F5F5F5"/>
                                  </w:divBdr>
                                  <w:divsChild>
                                    <w:div w:id="1086073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3535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47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BizAgi\BizAgi%20Process%20Modeler\Templates\ModelerTemplate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igla_x0020_do_x0020_Serviço xmlns="6483aaca-d81f-4cf5-86e2-be8ab1385807">COR</Sigla_x0020_do_x0020_Serviço>
    <Status_x0020_do_x0020_DRN xmlns="6483aaca-d81f-4cf5-86e2-be8ab1385807">Aprovado pelo Deinf</Status_x0020_do_x0020_DRN>
    <Servi_x00e7_o xmlns="8c4672cc-b368-4146-b225-94ab9e0386f8">48</Servi_x00e7_o>
    <Grupo_x0020_responsável xmlns="6483aaca-d81f-4cf5-86e2-be8ab1385807">DEINF</Grupo_x0020_responsável>
    <_dlc_DocId xmlns="6483aaca-d81f-4cf5-86e2-be8ab1385807">CEDSFN-870295236-19</_dlc_DocId>
    <_dlc_DocIdUrl xmlns="6483aaca-d81f-4cf5-86e2-be8ab1385807">
      <Url>https://cedsfn.intranet.bcb.gov.br/versao509/_layouts/15/DocIdRedir.aspx?ID=CEDSFN-870295236-19</Url>
      <Description>CEDSFN-870295236-19</Description>
    </_dlc_DocIdUrl>
    <aprovadoUnidadeNegocioTxt xmlns="6483aaca-d81f-4cf5-86e2-be8ab1385807">Jorge Washington Carvalho de Sousa</aprovadoUnidadeNegocioTxt>
    <aprovadoDeinfTxt xmlns="6483aaca-d81f-4cf5-86e2-be8ab1385807">Eduardo Weller</aprovadoDeinfTxt>
    <historicoTramitacao xmlns="6483aaca-d81f-4cf5-86e2-be8ab1385807">&lt;div class="ExternalClassCC50D4878B474DA1A622E1F1D7B7D895"&gt;Documento aprovado pelo DEINF&lt;/div&gt;</historicoTramitacao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RN" ma:contentTypeID="0x0101000B3CB9D23FA2B344A36A057DF6F69E8A004FAF87C50559414CBF2FF5012DA9322E" ma:contentTypeVersion="79" ma:contentTypeDescription="Documento de requisitos de negócio" ma:contentTypeScope="" ma:versionID="e7c1ef9804afb63d1051efdb05ec2fbf">
  <xsd:schema xmlns:xsd="http://www.w3.org/2001/XMLSchema" xmlns:xs="http://www.w3.org/2001/XMLSchema" xmlns:p="http://schemas.microsoft.com/office/2006/metadata/properties" xmlns:ns2="8c4672cc-b368-4146-b225-94ab9e0386f8" xmlns:ns3="6483aaca-d81f-4cf5-86e2-be8ab1385807" targetNamespace="http://schemas.microsoft.com/office/2006/metadata/properties" ma:root="true" ma:fieldsID="2ccfccaadc438f918c7db6b3a253df11" ns2:_="" ns3:_="">
    <xsd:import namespace="8c4672cc-b368-4146-b225-94ab9e0386f8"/>
    <xsd:import namespace="6483aaca-d81f-4cf5-86e2-be8ab1385807"/>
    <xsd:element name="properties">
      <xsd:complexType>
        <xsd:sequence>
          <xsd:element name="documentManagement">
            <xsd:complexType>
              <xsd:all>
                <xsd:element ref="ns2:Servi_x00e7_o" minOccurs="0"/>
                <xsd:element ref="ns3:Status_x0020_do_x0020_DRN"/>
                <xsd:element ref="ns3:Grupo_x0020_responsável" minOccurs="0"/>
                <xsd:element ref="ns3:Sigla_x0020_do_x0020_Serviço" minOccurs="0"/>
                <xsd:element ref="ns3:_dlc_DocIdPersistId" minOccurs="0"/>
                <xsd:element ref="ns3:_dlc_DocId" minOccurs="0"/>
                <xsd:element ref="ns3:_dlc_DocIdUrl" minOccurs="0"/>
                <xsd:element ref="ns3:aprovadoUnidadeNegocioTxt" minOccurs="0"/>
                <xsd:element ref="ns3:aprovadoDeinfTxt" minOccurs="0"/>
                <xsd:element ref="ns3:historicoTramitaca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672cc-b368-4146-b225-94ab9e0386f8" elementFormDefault="qualified">
    <xsd:import namespace="http://schemas.microsoft.com/office/2006/documentManagement/types"/>
    <xsd:import namespace="http://schemas.microsoft.com/office/infopath/2007/PartnerControls"/>
    <xsd:element name="Servi_x00e7_o" ma:index="2" nillable="true" ma:displayName="Serviço" ma:list="{fa6fb2f5-278d-44c0-9725-983ce9a7b563}" ma:internalName="Servi_x00e7_o" ma:showField="Title" ma:web="f1fdc75c-481d-4393-ac2f-a6e24fb987a5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83aaca-d81f-4cf5-86e2-be8ab1385807" elementFormDefault="qualified">
    <xsd:import namespace="http://schemas.microsoft.com/office/2006/documentManagement/types"/>
    <xsd:import namespace="http://schemas.microsoft.com/office/infopath/2007/PartnerControls"/>
    <xsd:element name="Status_x0020_do_x0020_DRN" ma:index="3" ma:displayName="Situação do DRN" ma:default="Em elaboração" ma:format="Dropdown" ma:internalName="Status_x0020_do_x0020_DRN">
      <xsd:simpleType>
        <xsd:restriction base="dms:Choice">
          <xsd:enumeration value="Em elaboração"/>
          <xsd:enumeration value="Aprovado pela Unidade de Negócio"/>
          <xsd:enumeration value="Aprovado pelo Deinf"/>
        </xsd:restriction>
      </xsd:simpleType>
    </xsd:element>
    <xsd:element name="Grupo_x0020_responsável" ma:index="4" nillable="true" ma:displayName="Responsável pela etapa" ma:default="Unidade de negócio" ma:format="Dropdown" ma:internalName="Grupo_x0020_respons_x00e1_vel" ma:readOnly="false">
      <xsd:simpleType>
        <xsd:restriction base="dms:Choice">
          <xsd:enumeration value="Unidade de negócio"/>
          <xsd:enumeration value="DEINF"/>
        </xsd:restriction>
      </xsd:simpleType>
    </xsd:element>
    <xsd:element name="Sigla_x0020_do_x0020_Serviço" ma:index="12" nillable="true" ma:displayName="Sigla do Serviço" ma:hidden="true" ma:internalName="Sigla_x0020_do_x0020_Servi_x00e7_o" ma:readOnly="false">
      <xsd:simpleType>
        <xsd:restriction base="dms:Text">
          <xsd:maxLength value="255"/>
        </xsd:restriction>
      </xsd:simpleType>
    </xsd:element>
    <xsd:element name="_dlc_DocIdPersistId" ma:index="4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_dlc_DocId" ma:index="41" nillable="true" ma:displayName="Valor da ID do Documento" ma:description="O valor da ID do documento atribuída a este item." ma:internalName="_dlc_DocId" ma:readOnly="true">
      <xsd:simpleType>
        <xsd:restriction base="dms:Text"/>
      </xsd:simpleType>
    </xsd:element>
    <xsd:element name="_dlc_DocIdUrl" ma:index="42" nillable="true" ma:displayName="ID do Documento" ma:description="Link permanente par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aprovadoUnidadeNegocioTxt" ma:index="43" nillable="true" ma:displayName="Aprovador pela Unidade de Negócio" ma:internalName="aprovadoUnidadeNegocioTxt">
      <xsd:simpleType>
        <xsd:restriction base="dms:Text">
          <xsd:maxLength value="255"/>
        </xsd:restriction>
      </xsd:simpleType>
    </xsd:element>
    <xsd:element name="aprovadoDeinfTxt" ma:index="44" nillable="true" ma:displayName="Aprovador pelo DEINF" ma:internalName="aprovadoDeinfTxt">
      <xsd:simpleType>
        <xsd:restriction base="dms:Text">
          <xsd:maxLength value="255"/>
        </xsd:restriction>
      </xsd:simpleType>
    </xsd:element>
    <xsd:element name="historicoTramitacao" ma:index="45" nillable="true" ma:displayName="historicoTramitacao" ma:internalName="historicoTramitacao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Tipo de Conteúdo"/>
        <xsd:element ref="dc:title" maxOccurs="1" ma:index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0013C5E-583E-45B1-9BC7-E4CE505AC88F}">
  <ds:schemaRefs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purl.org/dc/dcmitype/"/>
    <ds:schemaRef ds:uri="http://purl.org/dc/elements/1.1/"/>
    <ds:schemaRef ds:uri="6483aaca-d81f-4cf5-86e2-be8ab1385807"/>
    <ds:schemaRef ds:uri="http://schemas.microsoft.com/office/infopath/2007/PartnerControls"/>
    <ds:schemaRef ds:uri="8c4672cc-b368-4146-b225-94ab9e0386f8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CB9516A-B7F7-4CCF-AF6B-3D04A93C53F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29DD80E-4937-45C4-B3A7-DC6DBDB4DC3C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B74A836B-8DD2-4702-9924-1C102B1B27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672cc-b368-4146-b225-94ab9e0386f8"/>
    <ds:schemaRef ds:uri="6483aaca-d81f-4cf5-86e2-be8ab13858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3B5495D-72B2-4F5A-8944-3F779699171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ModelerTemplate.dot</Template>
  <TotalTime>906</TotalTime>
  <Pages>18</Pages>
  <Words>2926</Words>
  <Characters>23418</Characters>
  <Application>Microsoft Office Word</Application>
  <DocSecurity>0</DocSecurity>
  <Lines>195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 de Requisitos de Negócio</vt:lpstr>
    </vt:vector>
  </TitlesOfParts>
  <Company>Banco Central do Brasil</Company>
  <LinksUpToDate>false</LinksUpToDate>
  <CharactersWithSpaces>26292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de Requisitos de Negócio</dc:title>
  <dc:subject>&lt;Nome da Solicitação&gt;</dc:subject>
  <dc:creator>Banco Central do Brasil</dc:creator>
  <cp:keywords>DRN</cp:keywords>
  <cp:lastModifiedBy>Eduardo Weller</cp:lastModifiedBy>
  <cp:revision>111</cp:revision>
  <cp:lastPrinted>2013-01-10T19:37:00Z</cp:lastPrinted>
  <dcterms:created xsi:type="dcterms:W3CDTF">2024-03-02T03:17:00Z</dcterms:created>
  <dcterms:modified xsi:type="dcterms:W3CDTF">2024-08-29T11:56:00Z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UID">
    <vt:lpwstr>{20040514-2126-0334-9369-9CFD4B14C965}</vt:lpwstr>
  </property>
  <property fmtid="{D5CDD505-2E9C-101B-9397-08002B2CF9AE}" pid="3" name="Owner">
    <vt:lpwstr>7</vt:lpwstr>
  </property>
  <property fmtid="{D5CDD505-2E9C-101B-9397-08002B2CF9AE}" pid="4" name="Status">
    <vt:lpwstr>Draft</vt:lpwstr>
  </property>
  <property fmtid="{D5CDD505-2E9C-101B-9397-08002B2CF9AE}" pid="5" name="_NewReviewCycle">
    <vt:lpwstr/>
  </property>
  <property fmtid="{D5CDD505-2E9C-101B-9397-08002B2CF9AE}" pid="6" name="ContentTypeId">
    <vt:lpwstr>0x0101000B3CB9D23FA2B344A36A057DF6F69E8A004FAF87C50559414CBF2FF5012DA9322E</vt:lpwstr>
  </property>
  <property fmtid="{D5CDD505-2E9C-101B-9397-08002B2CF9AE}" pid="7" name="_dlc_DocIdItemGuid">
    <vt:lpwstr>bb20f9c4-39cb-4dda-9a77-4ab4e354577e</vt:lpwstr>
  </property>
  <property fmtid="{D5CDD505-2E9C-101B-9397-08002B2CF9AE}" pid="8" name="WorkflowChangePath">
    <vt:lpwstr>efa2b744-46cc-46af-b69f-6605ff4b123c,21;efa2b744-46cc-46af-b69f-6605ff4b123c,23;05f56d2c-b694-41ba-9b97-7d88dc511f5d,25;05f56d2c-b694-41ba-9b97-7d88dc511f5d,26;05f56d2c-b694-41ba-9b97-7d88dc511f5d,27;05f56d2c-b694-41ba-9b97-7d88dc511f5d,28;05f56d2c-b694-43e660a77-4b84-4c67-b699-0275ededcb9f,11;3e660a77-4b84-4c67-b699-0275ededcb9f,11;3e660a77-4b84-4c67-b699-0275ededcb9f,12;3e660a77-4b84-4c67-b699-0275ededcb9f,12;</vt:lpwstr>
  </property>
  <property fmtid="{D5CDD505-2E9C-101B-9397-08002B2CF9AE}" pid="9" name="MSIP_Label_40881dc9-f7f2-41de-a334-ceff3dc15b31_Enabled">
    <vt:lpwstr>true</vt:lpwstr>
  </property>
  <property fmtid="{D5CDD505-2E9C-101B-9397-08002B2CF9AE}" pid="10" name="MSIP_Label_40881dc9-f7f2-41de-a334-ceff3dc15b31_SetDate">
    <vt:lpwstr>2023-01-19T19:07:29Z</vt:lpwstr>
  </property>
  <property fmtid="{D5CDD505-2E9C-101B-9397-08002B2CF9AE}" pid="11" name="MSIP_Label_40881dc9-f7f2-41de-a334-ceff3dc15b31_Method">
    <vt:lpwstr>Standard</vt:lpwstr>
  </property>
  <property fmtid="{D5CDD505-2E9C-101B-9397-08002B2CF9AE}" pid="12" name="MSIP_Label_40881dc9-f7f2-41de-a334-ceff3dc15b31_Name">
    <vt:lpwstr>40881dc9-f7f2-41de-a334-ceff3dc15b31</vt:lpwstr>
  </property>
  <property fmtid="{D5CDD505-2E9C-101B-9397-08002B2CF9AE}" pid="13" name="MSIP_Label_40881dc9-f7f2-41de-a334-ceff3dc15b31_SiteId">
    <vt:lpwstr>ea0c2907-38d2-4181-8750-b0b190b60443</vt:lpwstr>
  </property>
  <property fmtid="{D5CDD505-2E9C-101B-9397-08002B2CF9AE}" pid="14" name="MSIP_Label_40881dc9-f7f2-41de-a334-ceff3dc15b31_ActionId">
    <vt:lpwstr>06344020-df7d-49c8-b653-9e6ba6d8d9e5</vt:lpwstr>
  </property>
  <property fmtid="{D5CDD505-2E9C-101B-9397-08002B2CF9AE}" pid="15" name="MSIP_Label_40881dc9-f7f2-41de-a334-ceff3dc15b31_ContentBits">
    <vt:lpwstr>1</vt:lpwstr>
  </property>
</Properties>
</file>