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2C068B" w14:textId="77777777" w:rsidR="00EA019D" w:rsidRDefault="00375C4D" w:rsidP="00C74832">
      <w:pPr>
        <w:pStyle w:val="bizNormal"/>
        <w:rPr>
          <w:b/>
          <w:sz w:val="44"/>
        </w:rPr>
      </w:pPr>
      <w:r>
        <w:rPr>
          <w:lang w:val="en-US"/>
        </w:rPr>
        <w:fldChar w:fldCharType="begin"/>
      </w:r>
      <w:r w:rsidRPr="007F3EED">
        <w:instrText xml:space="preserve"> TITLE   \* MERGEFORMAT </w:instrText>
      </w:r>
      <w:r>
        <w:rPr>
          <w:lang w:val="en-US"/>
        </w:rPr>
        <w:fldChar w:fldCharType="separate"/>
      </w:r>
      <w:r w:rsidR="00F52128">
        <w:rPr>
          <w:b/>
          <w:sz w:val="44"/>
        </w:rPr>
        <w:t>Documento de Requisitos do Negócio</w:t>
      </w:r>
      <w:r>
        <w:rPr>
          <w:b/>
          <w:sz w:val="44"/>
        </w:rPr>
        <w:fldChar w:fldCharType="end"/>
      </w:r>
    </w:p>
    <w:p w14:paraId="022C068C" w14:textId="77777777" w:rsidR="007B71F9" w:rsidRDefault="007B71F9" w:rsidP="000015CD">
      <w:pPr>
        <w:pStyle w:val="bizNormal"/>
        <w:jc w:val="right"/>
        <w:rPr>
          <w:b/>
          <w:sz w:val="44"/>
        </w:rPr>
      </w:pPr>
    </w:p>
    <w:p w14:paraId="022C068D" w14:textId="77777777" w:rsidR="00542860" w:rsidRDefault="00542860" w:rsidP="000015CD">
      <w:pPr>
        <w:pStyle w:val="bizNormal"/>
        <w:jc w:val="right"/>
        <w:rPr>
          <w:b/>
          <w:sz w:val="44"/>
        </w:rPr>
      </w:pPr>
    </w:p>
    <w:p w14:paraId="3E8FDDE5" w14:textId="77777777" w:rsidR="00B02357" w:rsidRPr="00F52128" w:rsidRDefault="00B02357" w:rsidP="000015CD">
      <w:pPr>
        <w:pStyle w:val="bizNormal"/>
        <w:jc w:val="right"/>
        <w:rPr>
          <w:b/>
          <w:sz w:val="44"/>
        </w:rPr>
      </w:pPr>
    </w:p>
    <w:p w14:paraId="2F4732CE" w14:textId="1EA669EB" w:rsidR="003448C0" w:rsidRDefault="003448C0" w:rsidP="00517BC3">
      <w:pPr>
        <w:pStyle w:val="bizNormal"/>
        <w:jc w:val="center"/>
        <w:rPr>
          <w:b/>
          <w:sz w:val="36"/>
        </w:rPr>
      </w:pPr>
      <w:r>
        <w:rPr>
          <w:b/>
          <w:sz w:val="36"/>
        </w:rPr>
        <w:t>Atualização da COR000</w:t>
      </w:r>
      <w:r w:rsidR="00517BC3">
        <w:rPr>
          <w:b/>
          <w:sz w:val="36"/>
        </w:rPr>
        <w:t xml:space="preserve">1, </w:t>
      </w:r>
      <w:r w:rsidRPr="003448C0">
        <w:rPr>
          <w:b/>
          <w:sz w:val="36"/>
        </w:rPr>
        <w:t>COR000</w:t>
      </w:r>
      <w:r w:rsidR="00517BC3">
        <w:rPr>
          <w:b/>
          <w:sz w:val="36"/>
        </w:rPr>
        <w:t>3</w:t>
      </w:r>
      <w:r w:rsidRPr="003448C0">
        <w:rPr>
          <w:b/>
          <w:sz w:val="36"/>
        </w:rPr>
        <w:t>R1</w:t>
      </w:r>
      <w:r w:rsidR="00BA5471">
        <w:rPr>
          <w:b/>
          <w:sz w:val="36"/>
        </w:rPr>
        <w:t xml:space="preserve">, </w:t>
      </w:r>
      <w:r w:rsidR="00517BC3">
        <w:rPr>
          <w:b/>
          <w:sz w:val="36"/>
        </w:rPr>
        <w:t>COR0005</w:t>
      </w:r>
      <w:r w:rsidR="00BA5471">
        <w:rPr>
          <w:b/>
          <w:sz w:val="36"/>
        </w:rPr>
        <w:t xml:space="preserve"> e </w:t>
      </w:r>
      <w:r w:rsidR="00BA5471" w:rsidRPr="003448C0">
        <w:rPr>
          <w:b/>
          <w:sz w:val="36"/>
        </w:rPr>
        <w:t>COR000</w:t>
      </w:r>
      <w:r w:rsidR="00BA5471">
        <w:rPr>
          <w:b/>
          <w:sz w:val="36"/>
        </w:rPr>
        <w:t>5</w:t>
      </w:r>
      <w:r w:rsidR="00BA5471" w:rsidRPr="003448C0">
        <w:rPr>
          <w:b/>
          <w:sz w:val="36"/>
        </w:rPr>
        <w:t>R1</w:t>
      </w:r>
    </w:p>
    <w:p w14:paraId="2F4F76C2" w14:textId="1B58E8CA" w:rsidR="007633E1" w:rsidRPr="000152B5" w:rsidRDefault="007633E1" w:rsidP="007633E1">
      <w:pPr>
        <w:pStyle w:val="bizNormal"/>
        <w:rPr>
          <w:b/>
          <w:sz w:val="36"/>
        </w:rPr>
      </w:pPr>
    </w:p>
    <w:p w14:paraId="022C068E" w14:textId="46033FE0" w:rsidR="00542860" w:rsidRPr="000152B5" w:rsidRDefault="00542860" w:rsidP="00542860">
      <w:pPr>
        <w:pStyle w:val="bizNormal"/>
        <w:ind w:left="2160"/>
        <w:jc w:val="right"/>
        <w:rPr>
          <w:b/>
          <w:sz w:val="36"/>
        </w:rPr>
      </w:pPr>
    </w:p>
    <w:p w14:paraId="022C068F" w14:textId="77777777" w:rsidR="00C9575F" w:rsidRPr="000152B5" w:rsidRDefault="00C9575F" w:rsidP="00B579FE">
      <w:pPr>
        <w:pStyle w:val="bizNormal"/>
        <w:ind w:left="2160"/>
        <w:jc w:val="right"/>
        <w:rPr>
          <w:b/>
          <w:sz w:val="36"/>
        </w:rPr>
      </w:pPr>
    </w:p>
    <w:p w14:paraId="022C0690" w14:textId="77777777" w:rsidR="0061576E" w:rsidRPr="000152B5" w:rsidRDefault="0061576E" w:rsidP="1A609315">
      <w:pPr>
        <w:pStyle w:val="bizNormal"/>
        <w:jc w:val="right"/>
        <w:rPr>
          <w:b/>
        </w:rPr>
      </w:pPr>
    </w:p>
    <w:p w14:paraId="022C0691" w14:textId="77777777" w:rsidR="00B603BE" w:rsidRPr="000152B5" w:rsidRDefault="00B603BE" w:rsidP="1A609315">
      <w:pPr>
        <w:pStyle w:val="bizNormal"/>
        <w:jc w:val="right"/>
        <w:rPr>
          <w:b/>
        </w:rPr>
        <w:sectPr w:rsidR="00B603BE" w:rsidRPr="000152B5" w:rsidSect="00B51DBA"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2240" w:h="15840" w:code="1"/>
          <w:pgMar w:top="1418" w:right="1077" w:bottom="1418" w:left="1701" w:header="709" w:footer="255" w:gutter="0"/>
          <w:cols w:space="708"/>
          <w:titlePg/>
          <w:docGrid w:linePitch="360"/>
        </w:sectPr>
      </w:pPr>
    </w:p>
    <w:p w14:paraId="022C0692" w14:textId="77777777" w:rsidR="0014623C" w:rsidRPr="004C2375" w:rsidRDefault="0014623C" w:rsidP="1A609315">
      <w:pPr>
        <w:jc w:val="center"/>
        <w:rPr>
          <w:rFonts w:asciiTheme="minorHAnsi" w:hAnsiTheme="minorHAnsi" w:cs="Arial"/>
          <w:b/>
          <w:sz w:val="28"/>
        </w:rPr>
      </w:pPr>
      <w:r w:rsidRPr="004C2375">
        <w:rPr>
          <w:rFonts w:asciiTheme="minorHAnsi" w:hAnsiTheme="minorHAnsi" w:cs="Arial"/>
          <w:b/>
          <w:sz w:val="28"/>
        </w:rPr>
        <w:lastRenderedPageBreak/>
        <w:t>Histórico da Revisão</w:t>
      </w: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1760"/>
        <w:gridCol w:w="1046"/>
        <w:gridCol w:w="4808"/>
        <w:gridCol w:w="2688"/>
      </w:tblGrid>
      <w:tr w:rsidR="0014623C" w:rsidRPr="000E03A7" w14:paraId="022C0697" w14:textId="77777777" w:rsidTr="00CF3494">
        <w:tc>
          <w:tcPr>
            <w:tcW w:w="1760" w:type="dxa"/>
          </w:tcPr>
          <w:p w14:paraId="022C0693" w14:textId="77777777" w:rsidR="0014623C" w:rsidRPr="000E03A7" w:rsidRDefault="0014623C" w:rsidP="1A609315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  <w:b/>
              </w:rPr>
            </w:pPr>
            <w:r w:rsidRPr="000E03A7">
              <w:rPr>
                <w:rFonts w:asciiTheme="minorHAnsi" w:hAnsiTheme="minorHAnsi" w:cs="Arial"/>
                <w:b/>
              </w:rPr>
              <w:t>Data</w:t>
            </w:r>
          </w:p>
        </w:tc>
        <w:tc>
          <w:tcPr>
            <w:tcW w:w="1046" w:type="dxa"/>
          </w:tcPr>
          <w:p w14:paraId="022C0694" w14:textId="77777777" w:rsidR="0014623C" w:rsidRPr="000E03A7" w:rsidRDefault="0014623C" w:rsidP="1A609315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  <w:b/>
              </w:rPr>
            </w:pPr>
            <w:r w:rsidRPr="000E03A7">
              <w:rPr>
                <w:rFonts w:asciiTheme="minorHAnsi" w:hAnsiTheme="minorHAnsi" w:cs="Arial"/>
                <w:b/>
              </w:rPr>
              <w:t>Versão</w:t>
            </w:r>
          </w:p>
        </w:tc>
        <w:tc>
          <w:tcPr>
            <w:tcW w:w="4808" w:type="dxa"/>
          </w:tcPr>
          <w:p w14:paraId="022C0695" w14:textId="77777777" w:rsidR="0014623C" w:rsidRPr="000E03A7" w:rsidRDefault="0014623C" w:rsidP="1A609315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  <w:b/>
              </w:rPr>
            </w:pPr>
            <w:r w:rsidRPr="000E03A7">
              <w:rPr>
                <w:rFonts w:asciiTheme="minorHAnsi" w:hAnsiTheme="minorHAnsi" w:cs="Arial"/>
                <w:b/>
              </w:rPr>
              <w:t>Descrição</w:t>
            </w:r>
          </w:p>
        </w:tc>
        <w:tc>
          <w:tcPr>
            <w:tcW w:w="2688" w:type="dxa"/>
          </w:tcPr>
          <w:p w14:paraId="022C0696" w14:textId="77777777" w:rsidR="0014623C" w:rsidRPr="000E03A7" w:rsidRDefault="0014623C" w:rsidP="1A609315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  <w:b/>
              </w:rPr>
            </w:pPr>
            <w:r w:rsidRPr="000E03A7">
              <w:rPr>
                <w:rFonts w:asciiTheme="minorHAnsi" w:hAnsiTheme="minorHAnsi" w:cs="Arial"/>
                <w:b/>
              </w:rPr>
              <w:t>Autor</w:t>
            </w:r>
          </w:p>
        </w:tc>
      </w:tr>
      <w:tr w:rsidR="0014623C" w:rsidRPr="00E330DB" w14:paraId="022C069C" w14:textId="77777777" w:rsidTr="00CF3494">
        <w:tc>
          <w:tcPr>
            <w:tcW w:w="1760" w:type="dxa"/>
          </w:tcPr>
          <w:p w14:paraId="022C0698" w14:textId="62C2809C" w:rsidR="0014623C" w:rsidRPr="000E03A7" w:rsidRDefault="007E55AD" w:rsidP="001962FB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24</w:t>
            </w:r>
            <w:r w:rsidR="00E37956">
              <w:rPr>
                <w:rFonts w:asciiTheme="minorHAnsi" w:hAnsiTheme="minorHAnsi" w:cs="Arial"/>
              </w:rPr>
              <w:t>/</w:t>
            </w:r>
            <w:r>
              <w:rPr>
                <w:rFonts w:asciiTheme="minorHAnsi" w:hAnsiTheme="minorHAnsi" w:cs="Arial"/>
              </w:rPr>
              <w:t>02</w:t>
            </w:r>
            <w:r w:rsidR="00E37956">
              <w:rPr>
                <w:rFonts w:asciiTheme="minorHAnsi" w:hAnsiTheme="minorHAnsi" w:cs="Arial"/>
              </w:rPr>
              <w:t>/202</w:t>
            </w:r>
            <w:r>
              <w:rPr>
                <w:rFonts w:asciiTheme="minorHAnsi" w:hAnsiTheme="minorHAnsi" w:cs="Arial"/>
              </w:rPr>
              <w:t>5</w:t>
            </w:r>
          </w:p>
        </w:tc>
        <w:tc>
          <w:tcPr>
            <w:tcW w:w="1046" w:type="dxa"/>
          </w:tcPr>
          <w:p w14:paraId="022C0699" w14:textId="77777777" w:rsidR="0014623C" w:rsidRPr="000E03A7" w:rsidRDefault="00993335" w:rsidP="00C44E4E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1.0</w:t>
            </w:r>
            <w:r w:rsidR="008A2932">
              <w:rPr>
                <w:rFonts w:asciiTheme="minorHAnsi" w:hAnsiTheme="minorHAnsi" w:cs="Arial"/>
              </w:rPr>
              <w:t>0</w:t>
            </w:r>
          </w:p>
        </w:tc>
        <w:tc>
          <w:tcPr>
            <w:tcW w:w="4808" w:type="dxa"/>
          </w:tcPr>
          <w:p w14:paraId="022C069A" w14:textId="77777777" w:rsidR="0014623C" w:rsidRPr="000E03A7" w:rsidRDefault="00993335" w:rsidP="1A609315">
            <w:pPr>
              <w:spacing w:before="60" w:after="0" w:line="240" w:lineRule="auto"/>
              <w:ind w:left="57"/>
              <w:jc w:val="left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Versão Inicial</w:t>
            </w:r>
            <w:r w:rsidR="009E1866">
              <w:rPr>
                <w:rFonts w:asciiTheme="minorHAnsi" w:hAnsiTheme="minorHAnsi" w:cs="Arial"/>
              </w:rPr>
              <w:t>.</w:t>
            </w:r>
          </w:p>
        </w:tc>
        <w:tc>
          <w:tcPr>
            <w:tcW w:w="2688" w:type="dxa"/>
          </w:tcPr>
          <w:p w14:paraId="022C069B" w14:textId="3F3397DA" w:rsidR="0014623C" w:rsidRPr="000E03A7" w:rsidRDefault="006D542D" w:rsidP="1A609315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</w:rPr>
            </w:pPr>
            <w:proofErr w:type="spellStart"/>
            <w:r>
              <w:rPr>
                <w:rFonts w:asciiTheme="minorHAnsi" w:hAnsiTheme="minorHAnsi" w:cs="Arial"/>
              </w:rPr>
              <w:t>D</w:t>
            </w:r>
            <w:r w:rsidR="005F399C">
              <w:rPr>
                <w:rFonts w:asciiTheme="minorHAnsi" w:hAnsiTheme="minorHAnsi" w:cs="Arial"/>
              </w:rPr>
              <w:t>erop</w:t>
            </w:r>
            <w:proofErr w:type="spellEnd"/>
          </w:p>
        </w:tc>
      </w:tr>
      <w:tr w:rsidR="00C668F9" w:rsidRPr="00E330DB" w14:paraId="2D9F6BE5" w14:textId="77777777" w:rsidTr="00CF3494">
        <w:tc>
          <w:tcPr>
            <w:tcW w:w="1760" w:type="dxa"/>
          </w:tcPr>
          <w:p w14:paraId="07F9AB7F" w14:textId="3CBA8AA0" w:rsidR="00C668F9" w:rsidRDefault="005F399C" w:rsidP="001962FB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19/03/2025</w:t>
            </w:r>
          </w:p>
        </w:tc>
        <w:tc>
          <w:tcPr>
            <w:tcW w:w="1046" w:type="dxa"/>
          </w:tcPr>
          <w:p w14:paraId="1034D5E5" w14:textId="7F5CB476" w:rsidR="00C668F9" w:rsidRDefault="005F399C" w:rsidP="00C44E4E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1.01</w:t>
            </w:r>
          </w:p>
        </w:tc>
        <w:tc>
          <w:tcPr>
            <w:tcW w:w="4808" w:type="dxa"/>
          </w:tcPr>
          <w:p w14:paraId="55FE72DA" w14:textId="746C4227" w:rsidR="00C668F9" w:rsidRDefault="005F399C" w:rsidP="00C668F9">
            <w:pPr>
              <w:spacing w:before="60" w:after="0" w:line="240" w:lineRule="auto"/>
              <w:ind w:left="57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Revisão pelo Deinf</w:t>
            </w:r>
          </w:p>
        </w:tc>
        <w:tc>
          <w:tcPr>
            <w:tcW w:w="2688" w:type="dxa"/>
          </w:tcPr>
          <w:p w14:paraId="1D890C09" w14:textId="71427E3E" w:rsidR="00C668F9" w:rsidRDefault="005F399C" w:rsidP="1A609315">
            <w:pPr>
              <w:spacing w:before="60" w:after="0" w:line="240" w:lineRule="auto"/>
              <w:ind w:left="57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Deinf</w:t>
            </w:r>
          </w:p>
        </w:tc>
      </w:tr>
    </w:tbl>
    <w:p w14:paraId="022C06A7" w14:textId="77777777" w:rsidR="00F55645" w:rsidRDefault="00F55645" w:rsidP="1A609315">
      <w:pPr>
        <w:spacing w:before="0" w:after="0" w:line="240" w:lineRule="auto"/>
        <w:rPr>
          <w:b/>
          <w:sz w:val="26"/>
        </w:rPr>
      </w:pPr>
      <w:r>
        <w:rPr>
          <w:b/>
          <w:sz w:val="26"/>
        </w:rPr>
        <w:br w:type="page"/>
      </w:r>
    </w:p>
    <w:p w14:paraId="022C06A8" w14:textId="77777777" w:rsidR="0061576E" w:rsidRPr="004810B7" w:rsidRDefault="007D7C07" w:rsidP="1A609315">
      <w:pPr>
        <w:jc w:val="center"/>
        <w:rPr>
          <w:b/>
          <w:sz w:val="26"/>
        </w:rPr>
      </w:pPr>
      <w:r w:rsidRPr="00445BFF">
        <w:rPr>
          <w:b/>
          <w:sz w:val="26"/>
        </w:rPr>
        <w:lastRenderedPageBreak/>
        <w:t>Índice</w:t>
      </w:r>
    </w:p>
    <w:p w14:paraId="321648B0" w14:textId="2BB7EB86" w:rsidR="00995A19" w:rsidRDefault="00F6349B">
      <w:pPr>
        <w:pStyle w:val="Sumrio1"/>
        <w:tabs>
          <w:tab w:val="left" w:pos="403"/>
          <w:tab w:val="right" w:leader="dot" w:pos="10302"/>
        </w:tabs>
        <w:rPr>
          <w:rFonts w:asciiTheme="minorHAnsi" w:eastAsiaTheme="minorEastAsia" w:hAnsiTheme="minorHAnsi" w:cstheme="minorBidi"/>
          <w:caps w:val="0"/>
          <w:noProof/>
          <w:kern w:val="2"/>
          <w:sz w:val="24"/>
          <w:szCs w:val="24"/>
          <w:lang w:val="pt-BR" w:eastAsia="pt-BR" w:bidi="ar-SA"/>
          <w14:ligatures w14:val="standardContextual"/>
        </w:rPr>
      </w:pPr>
      <w:r>
        <w:rPr>
          <w:b/>
          <w:sz w:val="26"/>
        </w:rPr>
        <w:fldChar w:fldCharType="begin"/>
      </w:r>
      <w:r w:rsidR="0061576E">
        <w:rPr>
          <w:b/>
          <w:sz w:val="26"/>
        </w:rPr>
        <w:instrText xml:space="preserve"> TOC \o "1-4" \h \z \u </w:instrText>
      </w:r>
      <w:r>
        <w:rPr>
          <w:b/>
          <w:sz w:val="26"/>
        </w:rPr>
        <w:fldChar w:fldCharType="separate"/>
      </w:r>
      <w:hyperlink w:anchor="_Toc193364658" w:history="1">
        <w:r w:rsidR="00995A19" w:rsidRPr="00A74A95">
          <w:rPr>
            <w:rStyle w:val="Hyperlink"/>
            <w:noProof/>
          </w:rPr>
          <w:t>1.</w:t>
        </w:r>
        <w:r w:rsidR="00995A19">
          <w:rPr>
            <w:rFonts w:asciiTheme="minorHAnsi" w:eastAsiaTheme="minorEastAsia" w:hAnsiTheme="minorHAnsi" w:cstheme="minorBidi"/>
            <w:caps w:val="0"/>
            <w:noProof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="00995A19" w:rsidRPr="00A74A95">
          <w:rPr>
            <w:rStyle w:val="Hyperlink"/>
            <w:noProof/>
          </w:rPr>
          <w:t>Contextualização do negócio</w:t>
        </w:r>
        <w:r w:rsidR="00995A19">
          <w:rPr>
            <w:noProof/>
            <w:webHidden/>
          </w:rPr>
          <w:tab/>
        </w:r>
        <w:r w:rsidR="00995A19">
          <w:rPr>
            <w:noProof/>
            <w:webHidden/>
          </w:rPr>
          <w:fldChar w:fldCharType="begin"/>
        </w:r>
        <w:r w:rsidR="00995A19">
          <w:rPr>
            <w:noProof/>
            <w:webHidden/>
          </w:rPr>
          <w:instrText xml:space="preserve"> PAGEREF _Toc193364658 \h </w:instrText>
        </w:r>
        <w:r w:rsidR="00995A19">
          <w:rPr>
            <w:noProof/>
            <w:webHidden/>
          </w:rPr>
        </w:r>
        <w:r w:rsidR="00995A19">
          <w:rPr>
            <w:noProof/>
            <w:webHidden/>
          </w:rPr>
          <w:fldChar w:fldCharType="separate"/>
        </w:r>
        <w:r w:rsidR="00995A19">
          <w:rPr>
            <w:noProof/>
            <w:webHidden/>
          </w:rPr>
          <w:t>4</w:t>
        </w:r>
        <w:r w:rsidR="00995A19">
          <w:rPr>
            <w:noProof/>
            <w:webHidden/>
          </w:rPr>
          <w:fldChar w:fldCharType="end"/>
        </w:r>
      </w:hyperlink>
    </w:p>
    <w:p w14:paraId="1BEF60A8" w14:textId="2EA424A4" w:rsidR="00995A19" w:rsidRDefault="00995A19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eastAsia="pt-BR" w:bidi="ar-SA"/>
          <w14:ligatures w14:val="standardContextual"/>
        </w:rPr>
      </w:pPr>
      <w:hyperlink w:anchor="_Toc193364659" w:history="1">
        <w:r w:rsidRPr="00A74A95">
          <w:rPr>
            <w:rStyle w:val="Hyperlink"/>
            <w:noProof/>
          </w:rPr>
          <w:t>1.1</w:t>
        </w:r>
        <w:r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eastAsia="pt-BR" w:bidi="ar-SA"/>
            <w14:ligatures w14:val="standardContextual"/>
          </w:rPr>
          <w:tab/>
        </w:r>
        <w:r w:rsidRPr="00A74A95">
          <w:rPr>
            <w:rStyle w:val="Hyperlink"/>
            <w:noProof/>
          </w:rPr>
          <w:t>Responsáveis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_Toc193364659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95BC2E8" w14:textId="5792828C" w:rsidR="00995A19" w:rsidRDefault="00995A19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eastAsia="pt-BR" w:bidi="ar-SA"/>
          <w14:ligatures w14:val="standardContextual"/>
        </w:rPr>
      </w:pPr>
      <w:hyperlink w:anchor="_Toc193364660" w:history="1">
        <w:r w:rsidRPr="00A74A95">
          <w:rPr>
            <w:rStyle w:val="Hyperlink"/>
            <w:noProof/>
          </w:rPr>
          <w:t>1.2</w:t>
        </w:r>
        <w:r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eastAsia="pt-BR" w:bidi="ar-SA"/>
            <w14:ligatures w14:val="standardContextual"/>
          </w:rPr>
          <w:tab/>
        </w:r>
        <w:r w:rsidRPr="00A74A95">
          <w:rPr>
            <w:rStyle w:val="Hyperlink"/>
            <w:noProof/>
          </w:rPr>
          <w:t>Problema e/ou oportunidade de negócio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_Toc193364660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05108C2" w14:textId="174E39BD" w:rsidR="00995A19" w:rsidRDefault="00995A19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eastAsia="pt-BR" w:bidi="ar-SA"/>
          <w14:ligatures w14:val="standardContextual"/>
        </w:rPr>
      </w:pPr>
      <w:hyperlink w:anchor="_Toc193364661" w:history="1">
        <w:r w:rsidRPr="00A74A95">
          <w:rPr>
            <w:rStyle w:val="Hyperlink"/>
            <w:noProof/>
          </w:rPr>
          <w:t>1.3</w:t>
        </w:r>
        <w:r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eastAsia="pt-BR" w:bidi="ar-SA"/>
            <w14:ligatures w14:val="standardContextual"/>
          </w:rPr>
          <w:tab/>
        </w:r>
        <w:r w:rsidRPr="00A74A95">
          <w:rPr>
            <w:rStyle w:val="Hyperlink"/>
            <w:noProof/>
          </w:rPr>
          <w:t>Solicitação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_Toc193364661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FC9E973" w14:textId="47D055DE" w:rsidR="00995A19" w:rsidRDefault="00995A19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eastAsia="pt-BR" w:bidi="ar-SA"/>
          <w14:ligatures w14:val="standardContextual"/>
        </w:rPr>
      </w:pPr>
      <w:hyperlink w:anchor="_Toc193364662" w:history="1">
        <w:r w:rsidRPr="00A74A95">
          <w:rPr>
            <w:rStyle w:val="Hyperlink"/>
            <w:noProof/>
          </w:rPr>
          <w:t>1.4</w:t>
        </w:r>
        <w:r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eastAsia="pt-BR" w:bidi="ar-SA"/>
            <w14:ligatures w14:val="standardContextual"/>
          </w:rPr>
          <w:tab/>
        </w:r>
        <w:r w:rsidRPr="00A74A95">
          <w:rPr>
            <w:rStyle w:val="Hyperlink"/>
            <w:noProof/>
          </w:rPr>
          <w:t>Grupos de usuários e benefícios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_Toc193364662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200D94A1" w14:textId="08D52B8D" w:rsidR="00995A19" w:rsidRDefault="00995A19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eastAsia="pt-BR" w:bidi="ar-SA"/>
          <w14:ligatures w14:val="standardContextual"/>
        </w:rPr>
      </w:pPr>
      <w:hyperlink w:anchor="_Toc193364663" w:history="1">
        <w:r w:rsidRPr="00A74A95">
          <w:rPr>
            <w:rStyle w:val="Hyperlink"/>
            <w:noProof/>
          </w:rPr>
          <w:t>1.5</w:t>
        </w:r>
        <w:r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eastAsia="pt-BR" w:bidi="ar-SA"/>
            <w14:ligatures w14:val="standardContextual"/>
          </w:rPr>
          <w:tab/>
        </w:r>
        <w:r w:rsidRPr="00A74A95">
          <w:rPr>
            <w:rStyle w:val="Hyperlink"/>
            <w:noProof/>
          </w:rPr>
          <w:t>Cenários de negócio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_Toc193364663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440BB2A3" w14:textId="2BEE4F11" w:rsidR="00995A19" w:rsidRDefault="00995A19">
      <w:pPr>
        <w:pStyle w:val="Sumrio1"/>
        <w:tabs>
          <w:tab w:val="left" w:pos="403"/>
          <w:tab w:val="right" w:leader="dot" w:pos="10302"/>
        </w:tabs>
        <w:rPr>
          <w:rFonts w:asciiTheme="minorHAnsi" w:eastAsiaTheme="minorEastAsia" w:hAnsiTheme="minorHAnsi" w:cstheme="minorBidi"/>
          <w:caps w:val="0"/>
          <w:noProof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93364664" w:history="1">
        <w:r w:rsidRPr="00A74A95">
          <w:rPr>
            <w:rStyle w:val="Hyperlink"/>
            <w:noProof/>
          </w:rPr>
          <w:t>2.</w:t>
        </w:r>
        <w:r>
          <w:rPr>
            <w:rFonts w:asciiTheme="minorHAnsi" w:eastAsiaTheme="minorEastAsia" w:hAnsiTheme="minorHAnsi" w:cstheme="minorBidi"/>
            <w:caps w:val="0"/>
            <w:noProof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Pr="00A74A95">
          <w:rPr>
            <w:rStyle w:val="Hyperlink"/>
            <w:noProof/>
          </w:rPr>
          <w:t>ESPECIFICAÇÃO DE MENSAGENS E ARQUIVOS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_Toc193364664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0FD1025E" w14:textId="391CC932" w:rsidR="00995A19" w:rsidRDefault="00995A19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eastAsia="pt-BR" w:bidi="ar-SA"/>
          <w14:ligatures w14:val="standardContextual"/>
        </w:rPr>
      </w:pPr>
      <w:hyperlink w:anchor="_Toc193364665" w:history="1">
        <w:r w:rsidRPr="00A74A95">
          <w:rPr>
            <w:rStyle w:val="Hyperlink"/>
            <w:noProof/>
          </w:rPr>
          <w:t>2.1</w:t>
        </w:r>
        <w:r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eastAsia="pt-BR" w:bidi="ar-SA"/>
            <w14:ligatures w14:val="standardContextual"/>
          </w:rPr>
          <w:tab/>
        </w:r>
        <w:r w:rsidRPr="00A74A95">
          <w:rPr>
            <w:rStyle w:val="Hyperlink"/>
            <w:noProof/>
          </w:rPr>
          <w:t>Inclusão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_Toc193364665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605479E2" w14:textId="117AA6FC" w:rsidR="00995A19" w:rsidRDefault="00995A19">
      <w:pPr>
        <w:pStyle w:val="Sumrio3"/>
        <w:rPr>
          <w:rFonts w:asciiTheme="minorHAnsi" w:eastAsiaTheme="minorEastAsia" w:hAnsiTheme="minorHAnsi" w:cstheme="minorBidi"/>
          <w:color w:val="auto"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93364666" w:history="1">
        <w:r w:rsidRPr="00A74A95">
          <w:rPr>
            <w:rStyle w:val="Hyperlink"/>
          </w:rPr>
          <w:t>2.1.1</w:t>
        </w:r>
        <w:r>
          <w:rPr>
            <w:rFonts w:asciiTheme="minorHAnsi" w:eastAsiaTheme="minorEastAsia" w:hAnsiTheme="minorHAnsi" w:cstheme="minorBidi"/>
            <w:color w:val="auto"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Pr="00A74A95">
          <w:rPr>
            <w:rStyle w:val="Hyperlink"/>
          </w:rPr>
          <w:t>Abreviaturas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_Toc193364666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23D4B39C" w14:textId="332D4C79" w:rsidR="00995A19" w:rsidRDefault="00995A19">
      <w:pPr>
        <w:pStyle w:val="Sumrio3"/>
        <w:rPr>
          <w:rFonts w:asciiTheme="minorHAnsi" w:eastAsiaTheme="minorEastAsia" w:hAnsiTheme="minorHAnsi" w:cstheme="minorBidi"/>
          <w:color w:val="auto"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93364667" w:history="1">
        <w:r w:rsidRPr="00A74A95">
          <w:rPr>
            <w:rStyle w:val="Hyperlink"/>
          </w:rPr>
          <w:t>2.1.2</w:t>
        </w:r>
        <w:r>
          <w:rPr>
            <w:rFonts w:asciiTheme="minorHAnsi" w:eastAsiaTheme="minorEastAsia" w:hAnsiTheme="minorHAnsi" w:cstheme="minorBidi"/>
            <w:color w:val="auto"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Pr="00A74A95">
          <w:rPr>
            <w:rStyle w:val="Hyperlink"/>
          </w:rPr>
          <w:t>Campos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_Toc193364667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31FB3FB7" w14:textId="18F555C3" w:rsidR="00995A19" w:rsidRDefault="00995A19">
      <w:pPr>
        <w:pStyle w:val="Sumrio3"/>
        <w:rPr>
          <w:rFonts w:asciiTheme="minorHAnsi" w:eastAsiaTheme="minorEastAsia" w:hAnsiTheme="minorHAnsi" w:cstheme="minorBidi"/>
          <w:color w:val="auto"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93364668" w:history="1">
        <w:r w:rsidRPr="00A74A95">
          <w:rPr>
            <w:rStyle w:val="Hyperlink"/>
          </w:rPr>
          <w:t>2.1.3</w:t>
        </w:r>
        <w:r>
          <w:rPr>
            <w:rFonts w:asciiTheme="minorHAnsi" w:eastAsiaTheme="minorEastAsia" w:hAnsiTheme="minorHAnsi" w:cstheme="minorBidi"/>
            <w:color w:val="auto"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Pr="00A74A95">
          <w:rPr>
            <w:rStyle w:val="Hyperlink"/>
          </w:rPr>
          <w:t>Tipos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_Toc193364668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0EC8135E" w14:textId="2312F606" w:rsidR="00995A19" w:rsidRDefault="00995A19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eastAsia="pt-BR" w:bidi="ar-SA"/>
          <w14:ligatures w14:val="standardContextual"/>
        </w:rPr>
      </w:pPr>
      <w:hyperlink w:anchor="_Toc193364669" w:history="1">
        <w:r w:rsidRPr="00A74A95">
          <w:rPr>
            <w:rStyle w:val="Hyperlink"/>
            <w:noProof/>
          </w:rPr>
          <w:t>2.2</w:t>
        </w:r>
        <w:r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eastAsia="pt-BR" w:bidi="ar-SA"/>
            <w14:ligatures w14:val="standardContextual"/>
          </w:rPr>
          <w:tab/>
        </w:r>
        <w:r w:rsidRPr="00A74A95">
          <w:rPr>
            <w:rStyle w:val="Hyperlink"/>
            <w:noProof/>
          </w:rPr>
          <w:t>Alteração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_Toc193364669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2C9BC65B" w14:textId="1A5BF07A" w:rsidR="00995A19" w:rsidRDefault="00995A19">
      <w:pPr>
        <w:pStyle w:val="Sumrio3"/>
        <w:rPr>
          <w:rFonts w:asciiTheme="minorHAnsi" w:eastAsiaTheme="minorEastAsia" w:hAnsiTheme="minorHAnsi" w:cstheme="minorBidi"/>
          <w:color w:val="auto"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93364670" w:history="1">
        <w:r w:rsidRPr="00A74A95">
          <w:rPr>
            <w:rStyle w:val="Hyperlink"/>
          </w:rPr>
          <w:t>2.2.1</w:t>
        </w:r>
        <w:r>
          <w:rPr>
            <w:rFonts w:asciiTheme="minorHAnsi" w:eastAsiaTheme="minorEastAsia" w:hAnsiTheme="minorHAnsi" w:cstheme="minorBidi"/>
            <w:color w:val="auto"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Pr="00A74A95">
          <w:rPr>
            <w:rStyle w:val="Hyperlink"/>
          </w:rPr>
          <w:t>Eventos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_Toc193364670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6F15564A" w14:textId="38A13270" w:rsidR="00995A19" w:rsidRDefault="00995A19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eastAsia="pt-BR" w:bidi="ar-SA"/>
          <w14:ligatures w14:val="standardContextual"/>
        </w:rPr>
      </w:pPr>
      <w:hyperlink w:anchor="_Toc193364671" w:history="1">
        <w:r w:rsidRPr="00A74A95">
          <w:rPr>
            <w:rStyle w:val="Hyperlink"/>
            <w:noProof/>
          </w:rPr>
          <w:t>2.3</w:t>
        </w:r>
        <w:r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eastAsia="pt-BR" w:bidi="ar-SA"/>
            <w14:ligatures w14:val="standardContextual"/>
          </w:rPr>
          <w:tab/>
        </w:r>
        <w:r w:rsidRPr="00A74A95">
          <w:rPr>
            <w:rStyle w:val="Hyperlink"/>
            <w:noProof/>
          </w:rPr>
          <w:t>Exclusão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_Toc193364671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14:paraId="209C4ECB" w14:textId="75C5F0C6" w:rsidR="00995A19" w:rsidRDefault="00995A19">
      <w:pPr>
        <w:pStyle w:val="Sumrio3"/>
        <w:rPr>
          <w:rFonts w:asciiTheme="minorHAnsi" w:eastAsiaTheme="minorEastAsia" w:hAnsiTheme="minorHAnsi" w:cstheme="minorBidi"/>
          <w:color w:val="auto"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93364672" w:history="1">
        <w:r w:rsidRPr="00A74A95">
          <w:rPr>
            <w:rStyle w:val="Hyperlink"/>
          </w:rPr>
          <w:t>2.3.1</w:t>
        </w:r>
        <w:r>
          <w:rPr>
            <w:rFonts w:asciiTheme="minorHAnsi" w:eastAsiaTheme="minorEastAsia" w:hAnsiTheme="minorHAnsi" w:cstheme="minorBidi"/>
            <w:color w:val="auto"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Pr="00A74A95">
          <w:rPr>
            <w:rStyle w:val="Hyperlink"/>
          </w:rPr>
          <w:t>Campos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_Toc193364672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19</w:t>
        </w:r>
        <w:r>
          <w:rPr>
            <w:webHidden/>
          </w:rPr>
          <w:fldChar w:fldCharType="end"/>
        </w:r>
      </w:hyperlink>
    </w:p>
    <w:p w14:paraId="2787899B" w14:textId="484ACECA" w:rsidR="00995A19" w:rsidRDefault="00995A19">
      <w:pPr>
        <w:pStyle w:val="Sumrio3"/>
        <w:rPr>
          <w:rFonts w:asciiTheme="minorHAnsi" w:eastAsiaTheme="minorEastAsia" w:hAnsiTheme="minorHAnsi" w:cstheme="minorBidi"/>
          <w:color w:val="auto"/>
          <w:kern w:val="2"/>
          <w:sz w:val="24"/>
          <w:szCs w:val="24"/>
          <w:lang w:val="pt-BR" w:eastAsia="pt-BR" w:bidi="ar-SA"/>
          <w14:ligatures w14:val="standardContextual"/>
        </w:rPr>
      </w:pPr>
      <w:hyperlink w:anchor="_Toc193364673" w:history="1">
        <w:r w:rsidRPr="00A74A95">
          <w:rPr>
            <w:rStyle w:val="Hyperlink"/>
          </w:rPr>
          <w:t>2.3.2</w:t>
        </w:r>
        <w:r>
          <w:rPr>
            <w:rFonts w:asciiTheme="minorHAnsi" w:eastAsiaTheme="minorEastAsia" w:hAnsiTheme="minorHAnsi" w:cstheme="minorBidi"/>
            <w:color w:val="auto"/>
            <w:kern w:val="2"/>
            <w:sz w:val="24"/>
            <w:szCs w:val="24"/>
            <w:lang w:val="pt-BR" w:eastAsia="pt-BR" w:bidi="ar-SA"/>
            <w14:ligatures w14:val="standardContextual"/>
          </w:rPr>
          <w:tab/>
        </w:r>
        <w:r w:rsidRPr="00A74A95">
          <w:rPr>
            <w:rStyle w:val="Hyperlink"/>
          </w:rPr>
          <w:t>Tipos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_Toc193364673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19</w:t>
        </w:r>
        <w:r>
          <w:rPr>
            <w:webHidden/>
          </w:rPr>
          <w:fldChar w:fldCharType="end"/>
        </w:r>
      </w:hyperlink>
    </w:p>
    <w:p w14:paraId="15B6BA35" w14:textId="3693C9FA" w:rsidR="00995A19" w:rsidRDefault="00995A19">
      <w:pPr>
        <w:pStyle w:val="Sumrio2"/>
        <w:rPr>
          <w:rFonts w:asciiTheme="minorHAnsi" w:eastAsiaTheme="minorEastAsia" w:hAnsiTheme="minorHAnsi" w:cstheme="minorBidi"/>
          <w:smallCaps w:val="0"/>
          <w:noProof/>
          <w:kern w:val="2"/>
          <w:sz w:val="24"/>
          <w:szCs w:val="24"/>
          <w:lang w:eastAsia="pt-BR" w:bidi="ar-SA"/>
          <w14:ligatures w14:val="standardContextual"/>
        </w:rPr>
      </w:pPr>
      <w:hyperlink w:anchor="_Toc193364674" w:history="1">
        <w:r w:rsidRPr="00A74A95">
          <w:rPr>
            <w:rStyle w:val="Hyperlink"/>
            <w:noProof/>
          </w:rPr>
          <w:t>2.4</w:t>
        </w:r>
        <w:r>
          <w:rPr>
            <w:rFonts w:asciiTheme="minorHAnsi" w:eastAsiaTheme="minorEastAsia" w:hAnsiTheme="minorHAnsi" w:cstheme="minorBidi"/>
            <w:smallCaps w:val="0"/>
            <w:noProof/>
            <w:kern w:val="2"/>
            <w:sz w:val="24"/>
            <w:szCs w:val="24"/>
            <w:lang w:eastAsia="pt-BR" w:bidi="ar-SA"/>
            <w14:ligatures w14:val="standardContextual"/>
          </w:rPr>
          <w:tab/>
        </w:r>
        <w:r w:rsidRPr="00A74A95">
          <w:rPr>
            <w:rStyle w:val="Hyperlink"/>
            <w:noProof/>
          </w:rPr>
          <w:t>Versão do catálogo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_Toc193364674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14:paraId="022C06BA" w14:textId="1E122DE4" w:rsidR="002B39B4" w:rsidRDefault="00F6349B" w:rsidP="1A609315">
      <w:pPr>
        <w:pStyle w:val="Sumrio1"/>
        <w:tabs>
          <w:tab w:val="left" w:pos="403"/>
          <w:tab w:val="right" w:leader="dot" w:pos="10302"/>
        </w:tabs>
        <w:rPr>
          <w:b/>
          <w:sz w:val="26"/>
        </w:rPr>
      </w:pPr>
      <w:r>
        <w:rPr>
          <w:b/>
          <w:sz w:val="26"/>
        </w:rPr>
        <w:fldChar w:fldCharType="end"/>
      </w:r>
      <w:r w:rsidR="002B39B4">
        <w:rPr>
          <w:b/>
          <w:sz w:val="26"/>
        </w:rPr>
        <w:br w:type="page"/>
      </w:r>
    </w:p>
    <w:p w14:paraId="022C06BB" w14:textId="77777777" w:rsidR="00C62379" w:rsidRDefault="00C62379" w:rsidP="1A609315">
      <w:pPr>
        <w:pStyle w:val="Ttulo1"/>
        <w:ind w:left="357" w:hanging="357"/>
      </w:pPr>
      <w:bookmarkStart w:id="0" w:name="especificacaonegocio"/>
      <w:bookmarkStart w:id="1" w:name="_Toc193364658"/>
      <w:r>
        <w:lastRenderedPageBreak/>
        <w:t>Contextualização do negócio</w:t>
      </w:r>
      <w:bookmarkEnd w:id="0"/>
      <w:bookmarkEnd w:id="1"/>
    </w:p>
    <w:p w14:paraId="5AFC3D11" w14:textId="335F29B2" w:rsidR="00E03A76" w:rsidRDefault="007C0F3B" w:rsidP="002B1739">
      <w:pPr>
        <w:pStyle w:val="Ttulo2"/>
        <w:ind w:left="426"/>
      </w:pPr>
      <w:bookmarkStart w:id="2" w:name="_Toc193364659"/>
      <w:r>
        <w:t>R</w:t>
      </w:r>
      <w:r w:rsidR="00BB0120">
        <w:t>esponsáveis</w:t>
      </w:r>
      <w:bookmarkEnd w:id="2"/>
    </w:p>
    <w:p w14:paraId="6A996501" w14:textId="77777777" w:rsidR="003120A1" w:rsidRPr="003120A1" w:rsidRDefault="003120A1" w:rsidP="003120A1"/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683"/>
        <w:gridCol w:w="7619"/>
      </w:tblGrid>
      <w:tr w:rsidR="00CE1252" w:rsidRPr="004A0359" w14:paraId="022C06BF" w14:textId="77777777" w:rsidTr="1A609315">
        <w:tc>
          <w:tcPr>
            <w:tcW w:w="2737" w:type="dxa"/>
          </w:tcPr>
          <w:p w14:paraId="022C06BD" w14:textId="77777777" w:rsidR="00CE1252" w:rsidRPr="00AC41C4" w:rsidRDefault="00CE1252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>Unidade de negócio</w:t>
            </w:r>
          </w:p>
        </w:tc>
        <w:tc>
          <w:tcPr>
            <w:tcW w:w="7791" w:type="dxa"/>
          </w:tcPr>
          <w:p w14:paraId="022C06BE" w14:textId="4A086FAC" w:rsidR="008A7D75" w:rsidRPr="002D2DB1" w:rsidRDefault="006D542D" w:rsidP="1A609315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DEROP</w:t>
            </w:r>
            <w:r w:rsidR="00E32DD0" w:rsidRPr="002D2DB1">
              <w:rPr>
                <w:rFonts w:asciiTheme="minorHAnsi" w:hAnsiTheme="minorHAnsi"/>
                <w:iCs/>
                <w:lang w:bidi="ar-SA"/>
              </w:rPr>
              <w:t xml:space="preserve"> </w:t>
            </w:r>
          </w:p>
        </w:tc>
      </w:tr>
      <w:tr w:rsidR="00CE1252" w:rsidRPr="004A0359" w14:paraId="022C06C2" w14:textId="77777777" w:rsidTr="1A609315">
        <w:tc>
          <w:tcPr>
            <w:tcW w:w="2737" w:type="dxa"/>
          </w:tcPr>
          <w:p w14:paraId="022C06C0" w14:textId="77777777" w:rsidR="00CE1252" w:rsidRPr="00AC41C4" w:rsidRDefault="00CE1252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>Pessoa para contato</w:t>
            </w:r>
          </w:p>
        </w:tc>
        <w:tc>
          <w:tcPr>
            <w:tcW w:w="7791" w:type="dxa"/>
          </w:tcPr>
          <w:p w14:paraId="022C06C1" w14:textId="6AD620FC" w:rsidR="008A7D75" w:rsidRPr="002D2DB1" w:rsidRDefault="006D542D" w:rsidP="1A609315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Jorge Washington Carvalho de Sousa</w:t>
            </w:r>
          </w:p>
        </w:tc>
      </w:tr>
      <w:tr w:rsidR="00CE1252" w:rsidRPr="00E330DB" w14:paraId="022C06C5" w14:textId="77777777" w:rsidTr="1A609315">
        <w:tc>
          <w:tcPr>
            <w:tcW w:w="2737" w:type="dxa"/>
          </w:tcPr>
          <w:p w14:paraId="022C06C3" w14:textId="77777777" w:rsidR="00CE1252" w:rsidRPr="00AC41C4" w:rsidRDefault="00CE1252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>Email</w:t>
            </w:r>
          </w:p>
        </w:tc>
        <w:tc>
          <w:tcPr>
            <w:tcW w:w="7791" w:type="dxa"/>
          </w:tcPr>
          <w:p w14:paraId="022C06C4" w14:textId="7FAB25AC" w:rsidR="008A7D75" w:rsidRPr="002D2DB1" w:rsidRDefault="006D542D" w:rsidP="001C682B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jorge.sousa@bcb.gov.br</w:t>
            </w:r>
            <w:r w:rsidR="008A7D75" w:rsidRPr="002D2DB1">
              <w:rPr>
                <w:rFonts w:asciiTheme="minorHAnsi" w:hAnsiTheme="minorHAnsi"/>
                <w:iCs/>
                <w:lang w:bidi="ar-SA"/>
              </w:rPr>
              <w:t xml:space="preserve"> </w:t>
            </w:r>
          </w:p>
        </w:tc>
      </w:tr>
      <w:tr w:rsidR="00CE1252" w:rsidRPr="004A0359" w14:paraId="022C06C8" w14:textId="77777777" w:rsidTr="1A609315">
        <w:tc>
          <w:tcPr>
            <w:tcW w:w="2737" w:type="dxa"/>
          </w:tcPr>
          <w:p w14:paraId="022C06C6" w14:textId="77777777" w:rsidR="00CE1252" w:rsidRPr="00AC41C4" w:rsidRDefault="00CE1252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>Telefone</w:t>
            </w:r>
          </w:p>
        </w:tc>
        <w:tc>
          <w:tcPr>
            <w:tcW w:w="7791" w:type="dxa"/>
          </w:tcPr>
          <w:p w14:paraId="022C06C7" w14:textId="758F9751" w:rsidR="008A7D75" w:rsidRPr="002D2DB1" w:rsidRDefault="00E1638A" w:rsidP="008305AB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(81) 2125-4782</w:t>
            </w:r>
          </w:p>
        </w:tc>
      </w:tr>
    </w:tbl>
    <w:p w14:paraId="681ECD72" w14:textId="77777777" w:rsidR="002B1739" w:rsidRDefault="002B1739" w:rsidP="1A609315"/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683"/>
        <w:gridCol w:w="7619"/>
      </w:tblGrid>
      <w:tr w:rsidR="00CE1252" w:rsidRPr="004A0359" w14:paraId="022C06CC" w14:textId="77777777" w:rsidTr="1A609315">
        <w:tc>
          <w:tcPr>
            <w:tcW w:w="2737" w:type="dxa"/>
            <w:tcBorders>
              <w:top w:val="single" w:sz="4" w:space="0" w:color="auto"/>
            </w:tcBorders>
          </w:tcPr>
          <w:p w14:paraId="022C06CA" w14:textId="77777777" w:rsidR="00CE1252" w:rsidRPr="00AC41C4" w:rsidRDefault="00CE1252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 xml:space="preserve">Gestor do </w:t>
            </w:r>
            <w:r w:rsidR="000434BA">
              <w:rPr>
                <w:rFonts w:asciiTheme="minorHAnsi" w:hAnsiTheme="minorHAnsi"/>
              </w:rPr>
              <w:t>serviço</w:t>
            </w:r>
          </w:p>
        </w:tc>
        <w:tc>
          <w:tcPr>
            <w:tcW w:w="7791" w:type="dxa"/>
            <w:tcBorders>
              <w:top w:val="single" w:sz="4" w:space="0" w:color="auto"/>
            </w:tcBorders>
          </w:tcPr>
          <w:p w14:paraId="022C06CB" w14:textId="6064FDF6" w:rsidR="008A7D75" w:rsidRPr="002D2DB1" w:rsidRDefault="006D542D" w:rsidP="1A609315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DEROP</w:t>
            </w:r>
            <w:r w:rsidR="008A7D75" w:rsidRPr="002D2DB1">
              <w:rPr>
                <w:rFonts w:asciiTheme="minorHAnsi" w:hAnsiTheme="minorHAnsi"/>
                <w:iCs/>
                <w:lang w:bidi="ar-SA"/>
              </w:rPr>
              <w:t xml:space="preserve"> </w:t>
            </w:r>
          </w:p>
        </w:tc>
      </w:tr>
      <w:tr w:rsidR="00993335" w:rsidRPr="004A0359" w14:paraId="022C06CF" w14:textId="77777777" w:rsidTr="1A609315">
        <w:tc>
          <w:tcPr>
            <w:tcW w:w="2737" w:type="dxa"/>
          </w:tcPr>
          <w:p w14:paraId="022C06CD" w14:textId="77777777" w:rsidR="00993335" w:rsidRPr="00AC41C4" w:rsidRDefault="00993335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>Pessoa para contato</w:t>
            </w:r>
          </w:p>
        </w:tc>
        <w:tc>
          <w:tcPr>
            <w:tcW w:w="7791" w:type="dxa"/>
          </w:tcPr>
          <w:p w14:paraId="022C06CE" w14:textId="592F7DD4" w:rsidR="00993335" w:rsidRPr="002D2DB1" w:rsidRDefault="006D542D" w:rsidP="1A609315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Jorge Washington Carvalho de Sousa</w:t>
            </w:r>
          </w:p>
        </w:tc>
      </w:tr>
      <w:tr w:rsidR="00993335" w:rsidRPr="00E330DB" w14:paraId="022C06D2" w14:textId="77777777" w:rsidTr="1A609315">
        <w:tc>
          <w:tcPr>
            <w:tcW w:w="2737" w:type="dxa"/>
            <w:tcBorders>
              <w:bottom w:val="single" w:sz="4" w:space="0" w:color="auto"/>
            </w:tcBorders>
          </w:tcPr>
          <w:p w14:paraId="022C06D0" w14:textId="77777777" w:rsidR="00993335" w:rsidRPr="00AC41C4" w:rsidRDefault="00993335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>Email</w:t>
            </w:r>
          </w:p>
        </w:tc>
        <w:tc>
          <w:tcPr>
            <w:tcW w:w="7791" w:type="dxa"/>
            <w:tcBorders>
              <w:bottom w:val="single" w:sz="4" w:space="0" w:color="auto"/>
            </w:tcBorders>
          </w:tcPr>
          <w:p w14:paraId="022C06D1" w14:textId="69838D03" w:rsidR="00993335" w:rsidRPr="002D2DB1" w:rsidRDefault="006D542D" w:rsidP="1A609315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jorge.sousa@bcb.gov.br</w:t>
            </w:r>
          </w:p>
        </w:tc>
      </w:tr>
      <w:tr w:rsidR="00993335" w:rsidRPr="004A0359" w14:paraId="022C06D5" w14:textId="77777777" w:rsidTr="1A609315">
        <w:tc>
          <w:tcPr>
            <w:tcW w:w="2737" w:type="dxa"/>
            <w:tcBorders>
              <w:bottom w:val="single" w:sz="4" w:space="0" w:color="auto"/>
            </w:tcBorders>
          </w:tcPr>
          <w:p w14:paraId="022C06D3" w14:textId="77777777" w:rsidR="00993335" w:rsidRPr="00AC41C4" w:rsidRDefault="00993335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>Telefone</w:t>
            </w:r>
          </w:p>
        </w:tc>
        <w:tc>
          <w:tcPr>
            <w:tcW w:w="7791" w:type="dxa"/>
            <w:tcBorders>
              <w:bottom w:val="single" w:sz="4" w:space="0" w:color="auto"/>
            </w:tcBorders>
          </w:tcPr>
          <w:p w14:paraId="022C06D4" w14:textId="6EF03E1E" w:rsidR="00993335" w:rsidRPr="002D2DB1" w:rsidRDefault="00E1638A" w:rsidP="1A609315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(81) 2125-4782</w:t>
            </w:r>
          </w:p>
        </w:tc>
      </w:tr>
    </w:tbl>
    <w:p w14:paraId="022C06D6" w14:textId="77777777" w:rsidR="00CE1252" w:rsidRDefault="00CE1252" w:rsidP="1A609315"/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692"/>
        <w:gridCol w:w="7610"/>
      </w:tblGrid>
      <w:tr w:rsidR="004A4E83" w:rsidRPr="00E330DB" w14:paraId="022C06D9" w14:textId="77777777" w:rsidTr="002F2395">
        <w:tc>
          <w:tcPr>
            <w:tcW w:w="2692" w:type="dxa"/>
            <w:tcBorders>
              <w:top w:val="single" w:sz="4" w:space="0" w:color="auto"/>
            </w:tcBorders>
          </w:tcPr>
          <w:p w14:paraId="022C06D7" w14:textId="77777777" w:rsidR="004A4E83" w:rsidRPr="00AC41C4" w:rsidRDefault="004A4E83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>Organização solicitante</w:t>
            </w:r>
          </w:p>
        </w:tc>
        <w:tc>
          <w:tcPr>
            <w:tcW w:w="7610" w:type="dxa"/>
            <w:tcBorders>
              <w:top w:val="single" w:sz="4" w:space="0" w:color="auto"/>
            </w:tcBorders>
          </w:tcPr>
          <w:p w14:paraId="022C06D8" w14:textId="032796C4" w:rsidR="008A7D75" w:rsidRPr="002D2DB1" w:rsidRDefault="00E1638A" w:rsidP="1A609315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DEROP</w:t>
            </w:r>
          </w:p>
        </w:tc>
      </w:tr>
      <w:tr w:rsidR="00993335" w:rsidRPr="002F2395" w14:paraId="022C06DC" w14:textId="77777777" w:rsidTr="002F2395">
        <w:tc>
          <w:tcPr>
            <w:tcW w:w="2692" w:type="dxa"/>
          </w:tcPr>
          <w:p w14:paraId="022C06DA" w14:textId="77777777" w:rsidR="00993335" w:rsidRPr="00AC41C4" w:rsidRDefault="00993335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>Pessoa para contato</w:t>
            </w:r>
          </w:p>
        </w:tc>
        <w:tc>
          <w:tcPr>
            <w:tcW w:w="7610" w:type="dxa"/>
          </w:tcPr>
          <w:p w14:paraId="022C06DB" w14:textId="2F1A9953" w:rsidR="00993335" w:rsidRPr="002D2DB1" w:rsidRDefault="00E1638A" w:rsidP="1A609315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Jorge Washington Carvalho de Sousa</w:t>
            </w:r>
          </w:p>
        </w:tc>
      </w:tr>
      <w:tr w:rsidR="00993335" w:rsidRPr="00470429" w14:paraId="022C06DF" w14:textId="77777777" w:rsidTr="002F2395">
        <w:tc>
          <w:tcPr>
            <w:tcW w:w="2692" w:type="dxa"/>
          </w:tcPr>
          <w:p w14:paraId="022C06DD" w14:textId="77777777" w:rsidR="00993335" w:rsidRPr="00AC41C4" w:rsidRDefault="00993335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>Email</w:t>
            </w:r>
          </w:p>
        </w:tc>
        <w:tc>
          <w:tcPr>
            <w:tcW w:w="7610" w:type="dxa"/>
          </w:tcPr>
          <w:p w14:paraId="022C06DE" w14:textId="12280B78" w:rsidR="00993335" w:rsidRPr="002D2DB1" w:rsidRDefault="00E1638A" w:rsidP="1A609315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jorge.sousa@bcb.gov.br</w:t>
            </w:r>
          </w:p>
        </w:tc>
      </w:tr>
      <w:tr w:rsidR="00993335" w:rsidRPr="004A0359" w14:paraId="022C06E2" w14:textId="77777777" w:rsidTr="002F2395">
        <w:tc>
          <w:tcPr>
            <w:tcW w:w="2692" w:type="dxa"/>
          </w:tcPr>
          <w:p w14:paraId="022C06E0" w14:textId="77777777" w:rsidR="00993335" w:rsidRPr="00AC41C4" w:rsidRDefault="00993335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AC41C4">
              <w:rPr>
                <w:rFonts w:asciiTheme="minorHAnsi" w:hAnsiTheme="minorHAnsi"/>
              </w:rPr>
              <w:t>Telefone</w:t>
            </w:r>
          </w:p>
        </w:tc>
        <w:tc>
          <w:tcPr>
            <w:tcW w:w="7610" w:type="dxa"/>
          </w:tcPr>
          <w:p w14:paraId="022C06E1" w14:textId="40C9C981" w:rsidR="00993335" w:rsidRPr="002D2DB1" w:rsidRDefault="00E1638A" w:rsidP="1A609315">
            <w:pPr>
              <w:spacing w:before="60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>(81) 2125-4782</w:t>
            </w:r>
          </w:p>
        </w:tc>
      </w:tr>
    </w:tbl>
    <w:p w14:paraId="316874FC" w14:textId="77777777" w:rsidR="00B87F31" w:rsidRDefault="00B87F31" w:rsidP="1A609315"/>
    <w:p w14:paraId="071EDE9C" w14:textId="028D3A5C" w:rsidR="0025563C" w:rsidRDefault="007C0F3B" w:rsidP="0025563C">
      <w:pPr>
        <w:pStyle w:val="Ttulo2"/>
        <w:ind w:left="426"/>
      </w:pPr>
      <w:bookmarkStart w:id="3" w:name="_Toc4055919"/>
      <w:bookmarkStart w:id="4" w:name="_Toc193364660"/>
      <w:r>
        <w:t>P</w:t>
      </w:r>
      <w:r w:rsidR="0025563C">
        <w:t>roblema e/ou oportunidade de negócio</w:t>
      </w:r>
      <w:bookmarkEnd w:id="3"/>
      <w:bookmarkEnd w:id="4"/>
    </w:p>
    <w:p w14:paraId="3150928B" w14:textId="4EEE89D8" w:rsidR="00B5569A" w:rsidRDefault="00B5569A" w:rsidP="00516B34">
      <w:pPr>
        <w:pStyle w:val="Corpodetexto"/>
        <w:numPr>
          <w:ilvl w:val="0"/>
          <w:numId w:val="4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 w:rsidRPr="00F818A3">
        <w:rPr>
          <w:rFonts w:asciiTheme="minorHAnsi" w:hAnsiTheme="minorHAnsi"/>
          <w:bCs w:val="0"/>
          <w:iCs/>
          <w:lang w:eastAsia="en-US"/>
        </w:rPr>
        <w:t xml:space="preserve">Necessidade de informar o percentual de bônus </w:t>
      </w:r>
      <w:r>
        <w:rPr>
          <w:rFonts w:asciiTheme="minorHAnsi" w:hAnsiTheme="minorHAnsi"/>
          <w:bCs w:val="0"/>
          <w:iCs/>
          <w:lang w:eastAsia="en-US"/>
        </w:rPr>
        <w:t>sustentável</w:t>
      </w:r>
      <w:r w:rsidRPr="00F818A3">
        <w:rPr>
          <w:rFonts w:asciiTheme="minorHAnsi" w:hAnsiTheme="minorHAnsi"/>
          <w:bCs w:val="0"/>
          <w:iCs/>
          <w:lang w:eastAsia="en-US"/>
        </w:rPr>
        <w:t>.</w:t>
      </w:r>
    </w:p>
    <w:p w14:paraId="5827817F" w14:textId="1195D86B" w:rsidR="00290728" w:rsidRPr="00290728" w:rsidRDefault="00290728" w:rsidP="00516B34">
      <w:pPr>
        <w:pStyle w:val="Corpodetexto"/>
        <w:numPr>
          <w:ilvl w:val="0"/>
          <w:numId w:val="4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 w:rsidRPr="00290728">
        <w:rPr>
          <w:rFonts w:asciiTheme="minorHAnsi" w:hAnsiTheme="minorHAnsi"/>
          <w:bCs w:val="0"/>
          <w:iCs/>
          <w:lang w:eastAsia="en-US"/>
        </w:rPr>
        <w:t xml:space="preserve">Necessidade de informar </w:t>
      </w:r>
      <w:r w:rsidR="008F4303">
        <w:rPr>
          <w:rFonts w:asciiTheme="minorHAnsi" w:hAnsiTheme="minorHAnsi"/>
          <w:bCs w:val="0"/>
          <w:iCs/>
          <w:lang w:eastAsia="en-US"/>
        </w:rPr>
        <w:t xml:space="preserve">uma ou </w:t>
      </w:r>
      <w:r>
        <w:rPr>
          <w:rFonts w:asciiTheme="minorHAnsi" w:hAnsiTheme="minorHAnsi"/>
          <w:bCs w:val="0"/>
          <w:iCs/>
          <w:lang w:eastAsia="en-US"/>
        </w:rPr>
        <w:t xml:space="preserve">mais </w:t>
      </w:r>
      <w:r w:rsidRPr="00290728">
        <w:rPr>
          <w:rFonts w:asciiTheme="minorHAnsi" w:hAnsiTheme="minorHAnsi"/>
          <w:bCs w:val="0"/>
          <w:iCs/>
          <w:lang w:eastAsia="en-US"/>
        </w:rPr>
        <w:t>conformidade</w:t>
      </w:r>
      <w:r w:rsidR="008F4303">
        <w:rPr>
          <w:rFonts w:asciiTheme="minorHAnsi" w:hAnsiTheme="minorHAnsi"/>
          <w:bCs w:val="0"/>
          <w:iCs/>
          <w:lang w:eastAsia="en-US"/>
        </w:rPr>
        <w:t>s</w:t>
      </w:r>
      <w:r>
        <w:rPr>
          <w:rFonts w:asciiTheme="minorHAnsi" w:hAnsiTheme="minorHAnsi"/>
          <w:bCs w:val="0"/>
          <w:iCs/>
          <w:lang w:eastAsia="en-US"/>
        </w:rPr>
        <w:t xml:space="preserve"> (IBAMA, UC, floresta pública, imóvel rural, outros)</w:t>
      </w:r>
      <w:r w:rsidR="00BE1CB5">
        <w:rPr>
          <w:rFonts w:asciiTheme="minorHAnsi" w:hAnsiTheme="minorHAnsi"/>
          <w:bCs w:val="0"/>
          <w:iCs/>
          <w:lang w:eastAsia="en-US"/>
        </w:rPr>
        <w:t>.</w:t>
      </w:r>
    </w:p>
    <w:p w14:paraId="0F7DF347" w14:textId="4C09D5FB" w:rsidR="00BD2BE5" w:rsidRDefault="00BD2BE5" w:rsidP="00516B34">
      <w:pPr>
        <w:pStyle w:val="Corpodetexto"/>
        <w:numPr>
          <w:ilvl w:val="0"/>
          <w:numId w:val="4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 w:rsidRPr="00F818A3">
        <w:rPr>
          <w:rFonts w:asciiTheme="minorHAnsi" w:hAnsiTheme="minorHAnsi"/>
          <w:bCs w:val="0"/>
          <w:iCs/>
          <w:lang w:eastAsia="en-US"/>
        </w:rPr>
        <w:t xml:space="preserve">Necessidade de informar </w:t>
      </w:r>
      <w:r>
        <w:rPr>
          <w:rFonts w:asciiTheme="minorHAnsi" w:hAnsiTheme="minorHAnsi"/>
          <w:bCs w:val="0"/>
          <w:iCs/>
          <w:lang w:eastAsia="en-US"/>
        </w:rPr>
        <w:t>liberações de recursos</w:t>
      </w:r>
      <w:r w:rsidR="005B1693">
        <w:rPr>
          <w:rFonts w:asciiTheme="minorHAnsi" w:hAnsiTheme="minorHAnsi"/>
          <w:bCs w:val="0"/>
          <w:iCs/>
          <w:lang w:eastAsia="en-US"/>
        </w:rPr>
        <w:t xml:space="preserve"> na COR0001</w:t>
      </w:r>
      <w:r w:rsidRPr="00F818A3">
        <w:rPr>
          <w:rFonts w:asciiTheme="minorHAnsi" w:hAnsiTheme="minorHAnsi"/>
          <w:bCs w:val="0"/>
          <w:iCs/>
          <w:lang w:eastAsia="en-US"/>
        </w:rPr>
        <w:t>.</w:t>
      </w:r>
    </w:p>
    <w:p w14:paraId="3C905F6B" w14:textId="2EC46AB4" w:rsidR="00230D40" w:rsidRDefault="00230D40" w:rsidP="00516B34">
      <w:pPr>
        <w:pStyle w:val="Corpodetexto"/>
        <w:numPr>
          <w:ilvl w:val="0"/>
          <w:numId w:val="4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>
        <w:rPr>
          <w:rFonts w:asciiTheme="minorHAnsi" w:hAnsiTheme="minorHAnsi"/>
          <w:bCs w:val="0"/>
          <w:iCs/>
          <w:lang w:eastAsia="en-US"/>
        </w:rPr>
        <w:t xml:space="preserve">Mudar na COR0001 a posição do campo subprograma </w:t>
      </w:r>
      <w:r>
        <w:rPr>
          <w:rFonts w:asciiTheme="minorHAnsi" w:hAnsiTheme="minorHAnsi"/>
        </w:rPr>
        <w:t>para ficar logo após campo do programa</w:t>
      </w:r>
      <w:r w:rsidR="001164F1">
        <w:rPr>
          <w:rFonts w:asciiTheme="minorHAnsi" w:hAnsiTheme="minorHAnsi"/>
        </w:rPr>
        <w:t>.</w:t>
      </w:r>
    </w:p>
    <w:p w14:paraId="4D5D95EF" w14:textId="2519D369" w:rsidR="003033CE" w:rsidRDefault="003033CE" w:rsidP="00516B34">
      <w:pPr>
        <w:pStyle w:val="Corpodetexto"/>
        <w:numPr>
          <w:ilvl w:val="0"/>
          <w:numId w:val="4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>
        <w:rPr>
          <w:rFonts w:asciiTheme="minorHAnsi" w:hAnsiTheme="minorHAnsi"/>
          <w:bCs w:val="0"/>
          <w:iCs/>
          <w:lang w:eastAsia="en-US"/>
        </w:rPr>
        <w:t xml:space="preserve">Necessidade de retornar uma descrição de erro dinâmica na </w:t>
      </w:r>
      <w:r w:rsidRPr="003033CE">
        <w:rPr>
          <w:rFonts w:asciiTheme="minorHAnsi" w:hAnsiTheme="minorHAnsi"/>
          <w:bCs w:val="0"/>
          <w:iCs/>
          <w:lang w:eastAsia="en-US"/>
        </w:rPr>
        <w:t>COR0005R1</w:t>
      </w:r>
      <w:r>
        <w:rPr>
          <w:rFonts w:asciiTheme="minorHAnsi" w:hAnsiTheme="minorHAnsi"/>
          <w:bCs w:val="0"/>
          <w:iCs/>
          <w:lang w:eastAsia="en-US"/>
        </w:rPr>
        <w:t xml:space="preserve">, </w:t>
      </w:r>
      <w:r w:rsidR="00946839">
        <w:rPr>
          <w:rFonts w:asciiTheme="minorHAnsi" w:hAnsiTheme="minorHAnsi"/>
          <w:bCs w:val="0"/>
          <w:iCs/>
          <w:lang w:eastAsia="en-US"/>
        </w:rPr>
        <w:t xml:space="preserve">semelhante ao </w:t>
      </w:r>
      <w:r>
        <w:rPr>
          <w:rFonts w:asciiTheme="minorHAnsi" w:hAnsiTheme="minorHAnsi"/>
          <w:bCs w:val="0"/>
          <w:iCs/>
          <w:lang w:eastAsia="en-US"/>
        </w:rPr>
        <w:t xml:space="preserve">já feito na </w:t>
      </w:r>
      <w:r w:rsidRPr="003033CE">
        <w:rPr>
          <w:rFonts w:asciiTheme="minorHAnsi" w:hAnsiTheme="minorHAnsi"/>
          <w:bCs w:val="0"/>
          <w:iCs/>
          <w:lang w:eastAsia="en-US"/>
        </w:rPr>
        <w:t>COR0001R1</w:t>
      </w:r>
      <w:r>
        <w:rPr>
          <w:rFonts w:asciiTheme="minorHAnsi" w:hAnsiTheme="minorHAnsi"/>
          <w:bCs w:val="0"/>
          <w:iCs/>
          <w:lang w:eastAsia="en-US"/>
        </w:rPr>
        <w:t>.</w:t>
      </w:r>
    </w:p>
    <w:p w14:paraId="7D153B35" w14:textId="1F2063CD" w:rsidR="00271885" w:rsidRDefault="00271885" w:rsidP="00516B34">
      <w:pPr>
        <w:pStyle w:val="Corpodetexto"/>
        <w:numPr>
          <w:ilvl w:val="0"/>
          <w:numId w:val="4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>
        <w:rPr>
          <w:rFonts w:asciiTheme="minorHAnsi" w:hAnsiTheme="minorHAnsi"/>
          <w:bCs w:val="0"/>
          <w:iCs/>
          <w:lang w:eastAsia="en-US"/>
        </w:rPr>
        <w:t xml:space="preserve">Necessidade de informar o </w:t>
      </w:r>
      <w:r w:rsidRPr="00271885">
        <w:rPr>
          <w:rFonts w:asciiTheme="minorHAnsi" w:hAnsiTheme="minorHAnsi"/>
          <w:bCs w:val="0"/>
          <w:iCs/>
          <w:lang w:eastAsia="en-US"/>
        </w:rPr>
        <w:t>Cadastro Imobiliário Brasileiro (CIB) na Receita Federal</w:t>
      </w:r>
      <w:r>
        <w:rPr>
          <w:rFonts w:asciiTheme="minorHAnsi" w:hAnsiTheme="minorHAnsi"/>
          <w:bCs w:val="0"/>
          <w:iCs/>
          <w:lang w:eastAsia="en-US"/>
        </w:rPr>
        <w:t>, nova denominação do campo NIRF.</w:t>
      </w:r>
    </w:p>
    <w:p w14:paraId="5F60FD29" w14:textId="503E9615" w:rsidR="000E4304" w:rsidRDefault="000E4304" w:rsidP="00516B34">
      <w:pPr>
        <w:pStyle w:val="Corpodetexto"/>
        <w:numPr>
          <w:ilvl w:val="0"/>
          <w:numId w:val="4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>
        <w:rPr>
          <w:rFonts w:asciiTheme="minorHAnsi" w:hAnsiTheme="minorHAnsi"/>
          <w:bCs w:val="0"/>
          <w:iCs/>
          <w:lang w:eastAsia="en-US"/>
        </w:rPr>
        <w:t xml:space="preserve">Necessidade de informar o </w:t>
      </w:r>
      <w:r w:rsidRPr="000E4304">
        <w:rPr>
          <w:rFonts w:asciiTheme="minorHAnsi" w:hAnsiTheme="minorHAnsi"/>
          <w:bCs w:val="0"/>
          <w:iCs/>
          <w:lang w:eastAsia="en-US"/>
        </w:rPr>
        <w:t>Cadastro Nacional da Agricultura Familiar (CAF)</w:t>
      </w:r>
      <w:r>
        <w:rPr>
          <w:rFonts w:asciiTheme="minorHAnsi" w:hAnsiTheme="minorHAnsi"/>
          <w:bCs w:val="0"/>
          <w:iCs/>
          <w:lang w:eastAsia="en-US"/>
        </w:rPr>
        <w:t>, em substituição à DAP (</w:t>
      </w:r>
      <w:r w:rsidRPr="000E4304">
        <w:rPr>
          <w:rFonts w:asciiTheme="minorHAnsi" w:hAnsiTheme="minorHAnsi"/>
          <w:bCs w:val="0"/>
          <w:iCs/>
          <w:lang w:eastAsia="en-US"/>
        </w:rPr>
        <w:t>Declaração de Aptidão ao Pronaf</w:t>
      </w:r>
      <w:r>
        <w:rPr>
          <w:rFonts w:asciiTheme="minorHAnsi" w:hAnsiTheme="minorHAnsi"/>
          <w:bCs w:val="0"/>
          <w:iCs/>
          <w:lang w:eastAsia="en-US"/>
        </w:rPr>
        <w:t>).</w:t>
      </w:r>
    </w:p>
    <w:p w14:paraId="4A408750" w14:textId="1893B069" w:rsidR="00E3432F" w:rsidRDefault="004E6622" w:rsidP="00516B34">
      <w:pPr>
        <w:pStyle w:val="Corpodetexto"/>
        <w:numPr>
          <w:ilvl w:val="0"/>
          <w:numId w:val="4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 w:rsidRPr="006D4B01">
        <w:rPr>
          <w:rFonts w:asciiTheme="minorHAnsi" w:hAnsiTheme="minorHAnsi"/>
          <w:bCs w:val="0"/>
          <w:iCs/>
          <w:lang w:eastAsia="en-US"/>
        </w:rPr>
        <w:t>Necessidade de informar CNPJ Alfanumérico</w:t>
      </w:r>
      <w:r w:rsidR="00CA14B2">
        <w:rPr>
          <w:rFonts w:asciiTheme="minorHAnsi" w:hAnsiTheme="minorHAnsi"/>
          <w:bCs w:val="0"/>
          <w:iCs/>
          <w:lang w:eastAsia="en-US"/>
        </w:rPr>
        <w:t>.</w:t>
      </w:r>
    </w:p>
    <w:p w14:paraId="332985CE" w14:textId="63272972" w:rsidR="00FB1AB1" w:rsidRPr="00FB1AB1" w:rsidRDefault="00FB1AB1" w:rsidP="00516B34">
      <w:pPr>
        <w:pStyle w:val="Corpodetexto"/>
        <w:numPr>
          <w:ilvl w:val="0"/>
          <w:numId w:val="4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 w:rsidRPr="00FB1AB1">
        <w:rPr>
          <w:rFonts w:asciiTheme="minorHAnsi" w:hAnsiTheme="minorHAnsi"/>
          <w:bCs w:val="0"/>
          <w:iCs/>
          <w:lang w:eastAsia="en-US"/>
        </w:rPr>
        <w:t>Necessidade de informar cooperados/integrados na COR0001.</w:t>
      </w:r>
    </w:p>
    <w:p w14:paraId="79FE86CB" w14:textId="6E8BAC79" w:rsidR="0025563C" w:rsidRPr="005D7F90" w:rsidRDefault="007C0F3B" w:rsidP="0025563C">
      <w:pPr>
        <w:pStyle w:val="Ttulo2"/>
        <w:ind w:left="426"/>
      </w:pPr>
      <w:bookmarkStart w:id="5" w:name="_Toc4055920"/>
      <w:bookmarkStart w:id="6" w:name="_Toc193364661"/>
      <w:r>
        <w:lastRenderedPageBreak/>
        <w:t>S</w:t>
      </w:r>
      <w:r w:rsidR="0025563C" w:rsidRPr="00C709E1">
        <w:t>olicitação</w:t>
      </w:r>
      <w:bookmarkEnd w:id="5"/>
      <w:bookmarkEnd w:id="6"/>
    </w:p>
    <w:p w14:paraId="1B722998" w14:textId="60B84695" w:rsidR="00B5569A" w:rsidRDefault="00B5569A" w:rsidP="00516B34">
      <w:pPr>
        <w:pStyle w:val="Corpodetexto"/>
        <w:numPr>
          <w:ilvl w:val="0"/>
          <w:numId w:val="6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>
        <w:rPr>
          <w:rFonts w:asciiTheme="minorHAnsi" w:hAnsiTheme="minorHAnsi"/>
          <w:bCs w:val="0"/>
          <w:iCs/>
          <w:lang w:eastAsia="en-US"/>
        </w:rPr>
        <w:t xml:space="preserve">Criar campo </w:t>
      </w:r>
      <w:r w:rsidRPr="00F261BE">
        <w:rPr>
          <w:rFonts w:asciiTheme="minorHAnsi" w:hAnsiTheme="minorHAnsi"/>
          <w:bCs w:val="0"/>
          <w:iCs/>
          <w:lang w:eastAsia="en-US"/>
        </w:rPr>
        <w:t xml:space="preserve">Percentual Bônus </w:t>
      </w:r>
      <w:r>
        <w:rPr>
          <w:rFonts w:asciiTheme="minorHAnsi" w:hAnsiTheme="minorHAnsi"/>
          <w:bCs w:val="0"/>
          <w:iCs/>
          <w:lang w:eastAsia="en-US"/>
        </w:rPr>
        <w:t>Sustentável</w:t>
      </w:r>
      <w:r w:rsidR="00E313FB">
        <w:rPr>
          <w:rFonts w:asciiTheme="minorHAnsi" w:hAnsiTheme="minorHAnsi"/>
          <w:bCs w:val="0"/>
          <w:iCs/>
          <w:lang w:eastAsia="en-US"/>
        </w:rPr>
        <w:t xml:space="preserve"> (</w:t>
      </w:r>
      <w:proofErr w:type="spellStart"/>
      <w:r w:rsidR="00E313FB" w:rsidRPr="004F7CED">
        <w:rPr>
          <w:rFonts w:asciiTheme="minorHAnsi" w:hAnsiTheme="minorHAnsi"/>
          <w:iCs/>
        </w:rPr>
        <w:t>PercBonus</w:t>
      </w:r>
      <w:r w:rsidR="00E313FB" w:rsidRPr="00203347">
        <w:rPr>
          <w:rFonts w:asciiTheme="minorHAnsi" w:hAnsiTheme="minorHAnsi"/>
          <w:iCs/>
        </w:rPr>
        <w:t>Sustent</w:t>
      </w:r>
      <w:r w:rsidR="00E313FB">
        <w:rPr>
          <w:rFonts w:asciiTheme="minorHAnsi" w:hAnsiTheme="minorHAnsi"/>
          <w:iCs/>
        </w:rPr>
        <w:t>a</w:t>
      </w:r>
      <w:r w:rsidR="00E313FB" w:rsidRPr="00203347">
        <w:rPr>
          <w:rFonts w:asciiTheme="minorHAnsi" w:hAnsiTheme="minorHAnsi"/>
          <w:iCs/>
        </w:rPr>
        <w:t>vel</w:t>
      </w:r>
      <w:proofErr w:type="spellEnd"/>
      <w:r w:rsidR="00E313FB">
        <w:rPr>
          <w:rFonts w:asciiTheme="minorHAnsi" w:hAnsiTheme="minorHAnsi"/>
          <w:iCs/>
        </w:rPr>
        <w:t>)</w:t>
      </w:r>
      <w:r>
        <w:rPr>
          <w:rFonts w:asciiTheme="minorHAnsi" w:hAnsiTheme="minorHAnsi"/>
          <w:bCs w:val="0"/>
          <w:iCs/>
          <w:lang w:eastAsia="en-US"/>
        </w:rPr>
        <w:t xml:space="preserve"> nas mensagens COR0001, COR0003R1 e COR0005.</w:t>
      </w:r>
    </w:p>
    <w:p w14:paraId="32AF6B4D" w14:textId="4A3A5D2A" w:rsidR="00290728" w:rsidRDefault="00290728" w:rsidP="00516B34">
      <w:pPr>
        <w:pStyle w:val="Corpodetexto"/>
        <w:numPr>
          <w:ilvl w:val="0"/>
          <w:numId w:val="6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 w:rsidRPr="00290728">
        <w:rPr>
          <w:rFonts w:asciiTheme="minorHAnsi" w:hAnsiTheme="minorHAnsi"/>
          <w:bCs w:val="0"/>
          <w:iCs/>
          <w:lang w:eastAsia="en-US"/>
        </w:rPr>
        <w:t xml:space="preserve">Criar campo </w:t>
      </w:r>
      <w:r w:rsidRPr="00290728">
        <w:rPr>
          <w:rFonts w:asciiTheme="minorHAnsi" w:hAnsiTheme="minorHAnsi"/>
          <w:iCs/>
        </w:rPr>
        <w:t>Tipo Conformidade (</w:t>
      </w:r>
      <w:proofErr w:type="spellStart"/>
      <w:r w:rsidRPr="00290728">
        <w:rPr>
          <w:rFonts w:asciiTheme="minorHAnsi" w:hAnsiTheme="minorHAnsi"/>
          <w:iCs/>
        </w:rPr>
        <w:t>TpConfdd</w:t>
      </w:r>
      <w:proofErr w:type="spellEnd"/>
      <w:r w:rsidRPr="00290728">
        <w:rPr>
          <w:rFonts w:asciiTheme="minorHAnsi" w:hAnsiTheme="minorHAnsi"/>
          <w:iCs/>
        </w:rPr>
        <w:t xml:space="preserve">) </w:t>
      </w:r>
      <w:r w:rsidRPr="00290728">
        <w:rPr>
          <w:rFonts w:asciiTheme="minorHAnsi" w:hAnsiTheme="minorHAnsi"/>
          <w:bCs w:val="0"/>
          <w:iCs/>
          <w:lang w:eastAsia="en-US"/>
        </w:rPr>
        <w:t>nas mensagens</w:t>
      </w:r>
      <w:r>
        <w:rPr>
          <w:rFonts w:asciiTheme="minorHAnsi" w:hAnsiTheme="minorHAnsi"/>
          <w:bCs w:val="0"/>
          <w:iCs/>
          <w:lang w:eastAsia="en-US"/>
        </w:rPr>
        <w:t xml:space="preserve"> COR0001, COR0003R1 e COR0005</w:t>
      </w:r>
      <w:r w:rsidR="00323854">
        <w:rPr>
          <w:rFonts w:asciiTheme="minorHAnsi" w:hAnsiTheme="minorHAnsi"/>
          <w:bCs w:val="0"/>
          <w:iCs/>
          <w:lang w:eastAsia="en-US"/>
        </w:rPr>
        <w:t>,</w:t>
      </w:r>
      <w:r w:rsidR="00CD4384">
        <w:rPr>
          <w:rFonts w:asciiTheme="minorHAnsi" w:hAnsiTheme="minorHAnsi"/>
          <w:bCs w:val="0"/>
          <w:iCs/>
          <w:lang w:eastAsia="en-US"/>
        </w:rPr>
        <w:t xml:space="preserve"> em substituição aos campos que serão excluídos </w:t>
      </w:r>
      <w:proofErr w:type="spellStart"/>
      <w:r w:rsidR="00CD4384" w:rsidRPr="00CD4384">
        <w:rPr>
          <w:rFonts w:asciiTheme="minorHAnsi" w:hAnsiTheme="minorHAnsi"/>
          <w:bCs w:val="0"/>
          <w:iCs/>
          <w:lang w:eastAsia="en-US"/>
        </w:rPr>
        <w:t>IndrConfddFloPubl</w:t>
      </w:r>
      <w:proofErr w:type="spellEnd"/>
      <w:r w:rsidR="00CD4384" w:rsidRPr="00CD4384">
        <w:rPr>
          <w:rFonts w:asciiTheme="minorHAnsi" w:hAnsiTheme="minorHAnsi"/>
          <w:bCs w:val="0"/>
          <w:iCs/>
          <w:lang w:eastAsia="en-US"/>
        </w:rPr>
        <w:t xml:space="preserve">, </w:t>
      </w:r>
      <w:proofErr w:type="spellStart"/>
      <w:r w:rsidR="00CD4384" w:rsidRPr="00CD4384">
        <w:rPr>
          <w:rFonts w:asciiTheme="minorHAnsi" w:hAnsiTheme="minorHAnsi"/>
          <w:bCs w:val="0"/>
          <w:iCs/>
          <w:lang w:eastAsia="en-US"/>
        </w:rPr>
        <w:t>IndrConfddIBAMA</w:t>
      </w:r>
      <w:proofErr w:type="spellEnd"/>
      <w:r w:rsidR="00CD4384" w:rsidRPr="00CD4384">
        <w:rPr>
          <w:rFonts w:asciiTheme="minorHAnsi" w:hAnsiTheme="minorHAnsi"/>
          <w:bCs w:val="0"/>
          <w:iCs/>
          <w:lang w:eastAsia="en-US"/>
        </w:rPr>
        <w:t>,</w:t>
      </w:r>
      <w:r w:rsidR="00CD4384">
        <w:rPr>
          <w:rFonts w:asciiTheme="minorHAnsi" w:hAnsiTheme="minorHAnsi"/>
          <w:bCs w:val="0"/>
          <w:iCs/>
          <w:lang w:eastAsia="en-US"/>
        </w:rPr>
        <w:t xml:space="preserve"> </w:t>
      </w:r>
      <w:proofErr w:type="spellStart"/>
      <w:r w:rsidR="00CD4384" w:rsidRPr="00CD4384">
        <w:rPr>
          <w:rFonts w:asciiTheme="minorHAnsi" w:hAnsiTheme="minorHAnsi"/>
          <w:bCs w:val="0"/>
          <w:iCs/>
          <w:lang w:eastAsia="en-US"/>
        </w:rPr>
        <w:t>IndrConfddImovlRural</w:t>
      </w:r>
      <w:proofErr w:type="spellEnd"/>
      <w:r w:rsidR="00CD4384" w:rsidRPr="00CD4384">
        <w:rPr>
          <w:rFonts w:asciiTheme="minorHAnsi" w:hAnsiTheme="minorHAnsi"/>
          <w:bCs w:val="0"/>
          <w:iCs/>
          <w:lang w:eastAsia="en-US"/>
        </w:rPr>
        <w:t>,</w:t>
      </w:r>
      <w:r w:rsidR="00CD4384">
        <w:rPr>
          <w:rFonts w:asciiTheme="minorHAnsi" w:hAnsiTheme="minorHAnsi"/>
          <w:bCs w:val="0"/>
          <w:iCs/>
          <w:lang w:eastAsia="en-US"/>
        </w:rPr>
        <w:t xml:space="preserve"> </w:t>
      </w:r>
      <w:proofErr w:type="spellStart"/>
      <w:r w:rsidR="00CD4384" w:rsidRPr="00CD4384">
        <w:rPr>
          <w:rFonts w:asciiTheme="minorHAnsi" w:hAnsiTheme="minorHAnsi"/>
          <w:bCs w:val="0"/>
          <w:iCs/>
          <w:lang w:eastAsia="en-US"/>
        </w:rPr>
        <w:t>IndrConfddUC</w:t>
      </w:r>
      <w:proofErr w:type="spellEnd"/>
      <w:r w:rsidR="00CD4384" w:rsidRPr="00CD4384">
        <w:rPr>
          <w:rFonts w:asciiTheme="minorHAnsi" w:hAnsiTheme="minorHAnsi"/>
          <w:bCs w:val="0"/>
          <w:iCs/>
          <w:lang w:eastAsia="en-US"/>
        </w:rPr>
        <w:t>,</w:t>
      </w:r>
      <w:r w:rsidR="00CD4384">
        <w:rPr>
          <w:rFonts w:asciiTheme="minorHAnsi" w:hAnsiTheme="minorHAnsi"/>
          <w:bCs w:val="0"/>
          <w:iCs/>
          <w:lang w:eastAsia="en-US"/>
        </w:rPr>
        <w:t xml:space="preserve"> </w:t>
      </w:r>
      <w:proofErr w:type="spellStart"/>
      <w:r w:rsidR="00CD4384" w:rsidRPr="00CD4384">
        <w:rPr>
          <w:rFonts w:asciiTheme="minorHAnsi" w:hAnsiTheme="minorHAnsi"/>
          <w:bCs w:val="0"/>
          <w:iCs/>
          <w:lang w:eastAsia="en-US"/>
        </w:rPr>
        <w:t>TpConfddOtr</w:t>
      </w:r>
      <w:proofErr w:type="spellEnd"/>
      <w:r w:rsidR="00BE697C">
        <w:rPr>
          <w:rFonts w:asciiTheme="minorHAnsi" w:hAnsiTheme="minorHAnsi"/>
          <w:bCs w:val="0"/>
          <w:iCs/>
          <w:lang w:eastAsia="en-US"/>
        </w:rPr>
        <w:t>.</w:t>
      </w:r>
    </w:p>
    <w:p w14:paraId="4C0A1D13" w14:textId="48BE897F" w:rsidR="00BD2BE5" w:rsidRPr="00BD2BE5" w:rsidRDefault="00BD2BE5" w:rsidP="00516B34">
      <w:pPr>
        <w:pStyle w:val="Corpodetexto"/>
        <w:numPr>
          <w:ilvl w:val="0"/>
          <w:numId w:val="6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 w:rsidRPr="00BD2BE5">
        <w:rPr>
          <w:rFonts w:asciiTheme="minorHAnsi" w:hAnsiTheme="minorHAnsi"/>
          <w:bCs w:val="0"/>
          <w:iCs/>
          <w:lang w:eastAsia="en-US"/>
        </w:rPr>
        <w:t xml:space="preserve">Criar grupo </w:t>
      </w:r>
      <w:r w:rsidRPr="00FB1AB1">
        <w:rPr>
          <w:rFonts w:asciiTheme="minorHAnsi" w:hAnsiTheme="minorHAnsi"/>
          <w:bCs w:val="0"/>
          <w:iCs/>
          <w:lang w:eastAsia="en-US"/>
        </w:rPr>
        <w:t>Liberação</w:t>
      </w:r>
      <w:r w:rsidR="00FB1AB1" w:rsidRPr="00FB1AB1">
        <w:rPr>
          <w:rFonts w:asciiTheme="minorHAnsi" w:hAnsiTheme="minorHAnsi"/>
          <w:bCs w:val="0"/>
          <w:iCs/>
          <w:lang w:eastAsia="en-US"/>
        </w:rPr>
        <w:t xml:space="preserve"> (</w:t>
      </w:r>
      <w:r w:rsidR="00FB1AB1" w:rsidRPr="00FB1AB1">
        <w:rPr>
          <w:rFonts w:asciiTheme="minorHAnsi" w:hAnsiTheme="minorHAnsi"/>
        </w:rPr>
        <w:t>Grupo_COR0001_Librc)</w:t>
      </w:r>
      <w:r w:rsidRPr="00FB1AB1">
        <w:rPr>
          <w:rFonts w:asciiTheme="minorHAnsi" w:hAnsiTheme="minorHAnsi"/>
          <w:bCs w:val="0"/>
          <w:iCs/>
          <w:lang w:eastAsia="en-US"/>
        </w:rPr>
        <w:t xml:space="preserve">, na mensagem </w:t>
      </w:r>
      <w:r w:rsidRPr="00BD2BE5">
        <w:rPr>
          <w:rFonts w:asciiTheme="minorHAnsi" w:hAnsiTheme="minorHAnsi"/>
          <w:bCs w:val="0"/>
          <w:iCs/>
          <w:lang w:eastAsia="en-US"/>
        </w:rPr>
        <w:t>COR0001.</w:t>
      </w:r>
    </w:p>
    <w:p w14:paraId="236ECAF8" w14:textId="675AC42E" w:rsidR="007C0F3B" w:rsidRPr="00436599" w:rsidRDefault="00983B3E" w:rsidP="00516B34">
      <w:pPr>
        <w:pStyle w:val="Corpodetexto"/>
        <w:numPr>
          <w:ilvl w:val="0"/>
          <w:numId w:val="6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 w:rsidRPr="00983B3E">
        <w:rPr>
          <w:rFonts w:asciiTheme="minorHAnsi" w:hAnsiTheme="minorHAnsi"/>
          <w:bCs w:val="0"/>
          <w:iCs/>
          <w:lang w:eastAsia="en-US"/>
        </w:rPr>
        <w:t>Mudar na COR0001 a posição do campo subprograma (</w:t>
      </w:r>
      <w:proofErr w:type="spellStart"/>
      <w:r w:rsidRPr="00983B3E">
        <w:rPr>
          <w:rFonts w:asciiTheme="minorHAnsi" w:hAnsiTheme="minorHAnsi"/>
        </w:rPr>
        <w:t>CodSubProg</w:t>
      </w:r>
      <w:proofErr w:type="spellEnd"/>
      <w:r w:rsidRPr="00983B3E">
        <w:rPr>
          <w:rFonts w:asciiTheme="minorHAnsi" w:hAnsiTheme="minorHAnsi"/>
        </w:rPr>
        <w:t>) para ficar</w:t>
      </w:r>
      <w:r w:rsidR="001E31D1">
        <w:rPr>
          <w:rFonts w:asciiTheme="minorHAnsi" w:hAnsiTheme="minorHAnsi"/>
        </w:rPr>
        <w:t xml:space="preserve"> logo</w:t>
      </w:r>
      <w:r w:rsidRPr="00983B3E">
        <w:rPr>
          <w:rFonts w:asciiTheme="minorHAnsi" w:hAnsiTheme="minorHAnsi"/>
        </w:rPr>
        <w:t xml:space="preserve"> após campo do programa (</w:t>
      </w:r>
      <w:proofErr w:type="spellStart"/>
      <w:r w:rsidRPr="00983B3E">
        <w:rPr>
          <w:rFonts w:asciiTheme="minorHAnsi" w:hAnsiTheme="minorHAnsi"/>
        </w:rPr>
        <w:t>CodProg_LinhaCred</w:t>
      </w:r>
      <w:proofErr w:type="spellEnd"/>
      <w:r w:rsidRPr="00983B3E">
        <w:rPr>
          <w:rFonts w:asciiTheme="minorHAnsi" w:hAnsiTheme="minorHAnsi"/>
        </w:rPr>
        <w:t>)</w:t>
      </w:r>
      <w:r w:rsidR="00436599">
        <w:rPr>
          <w:rFonts w:asciiTheme="minorHAnsi" w:hAnsiTheme="minorHAnsi"/>
        </w:rPr>
        <w:t>.</w:t>
      </w:r>
    </w:p>
    <w:p w14:paraId="462629A0" w14:textId="43D7641D" w:rsidR="00436599" w:rsidRPr="009F1A2C" w:rsidRDefault="00436599" w:rsidP="00516B34">
      <w:pPr>
        <w:pStyle w:val="Corpodetexto"/>
        <w:numPr>
          <w:ilvl w:val="0"/>
          <w:numId w:val="6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 w:rsidRPr="00436599">
        <w:rPr>
          <w:rFonts w:asciiTheme="minorHAnsi" w:hAnsiTheme="minorHAnsi"/>
          <w:bCs w:val="0"/>
          <w:iCs/>
          <w:lang w:eastAsia="en-US"/>
        </w:rPr>
        <w:t xml:space="preserve">Criar grupo </w:t>
      </w:r>
      <w:proofErr w:type="spellStart"/>
      <w:r w:rsidR="00316F4F" w:rsidRPr="00316F4F">
        <w:rPr>
          <w:rFonts w:asciiTheme="minorHAnsi" w:hAnsiTheme="minorHAnsi"/>
          <w:bCs w:val="0"/>
          <w:iCs/>
          <w:lang w:eastAsia="en-US"/>
        </w:rPr>
        <w:t>Grupo</w:t>
      </w:r>
      <w:proofErr w:type="spellEnd"/>
      <w:r w:rsidR="00316F4F" w:rsidRPr="00316F4F">
        <w:rPr>
          <w:rFonts w:asciiTheme="minorHAnsi" w:hAnsiTheme="minorHAnsi"/>
          <w:bCs w:val="0"/>
          <w:iCs/>
          <w:lang w:eastAsia="en-US"/>
        </w:rPr>
        <w:t xml:space="preserve"> Rejeição Operação COR </w:t>
      </w:r>
      <w:r w:rsidR="00316F4F">
        <w:rPr>
          <w:rFonts w:asciiTheme="minorHAnsi" w:hAnsiTheme="minorHAnsi"/>
          <w:bCs w:val="0"/>
          <w:iCs/>
          <w:lang w:eastAsia="en-US"/>
        </w:rPr>
        <w:t>(</w:t>
      </w:r>
      <w:r w:rsidRPr="00436599">
        <w:rPr>
          <w:rFonts w:asciiTheme="minorHAnsi" w:hAnsiTheme="minorHAnsi"/>
        </w:rPr>
        <w:t>Grupo_COR0005R1_RejcOpCOR</w:t>
      </w:r>
      <w:r w:rsidR="00316F4F">
        <w:rPr>
          <w:rFonts w:asciiTheme="minorHAnsi" w:hAnsiTheme="minorHAnsi"/>
        </w:rPr>
        <w:t>)</w:t>
      </w:r>
      <w:r w:rsidRPr="00436599">
        <w:rPr>
          <w:rFonts w:asciiTheme="minorHAnsi" w:hAnsiTheme="minorHAnsi"/>
        </w:rPr>
        <w:t xml:space="preserve"> na mensagem COR0005R1.</w:t>
      </w:r>
    </w:p>
    <w:p w14:paraId="5A66EE0D" w14:textId="1C890BBE" w:rsidR="009F1A2C" w:rsidRDefault="009F1A2C" w:rsidP="00516B34">
      <w:pPr>
        <w:pStyle w:val="Corpodetexto"/>
        <w:numPr>
          <w:ilvl w:val="0"/>
          <w:numId w:val="6"/>
        </w:numPr>
        <w:spacing w:before="120" w:after="0" w:line="240" w:lineRule="atLeast"/>
        <w:rPr>
          <w:rFonts w:asciiTheme="minorHAnsi" w:hAnsiTheme="minorHAnsi"/>
        </w:rPr>
      </w:pPr>
      <w:r>
        <w:rPr>
          <w:rFonts w:asciiTheme="minorHAnsi" w:hAnsiTheme="minorHAnsi"/>
        </w:rPr>
        <w:t xml:space="preserve">Criar campo CIB nas mensagens </w:t>
      </w:r>
      <w:r w:rsidRPr="009F1A2C">
        <w:rPr>
          <w:rFonts w:asciiTheme="minorHAnsi" w:hAnsiTheme="minorHAnsi"/>
        </w:rPr>
        <w:t>COR0001, COR0003R1</w:t>
      </w:r>
      <w:r w:rsidR="00F37355">
        <w:rPr>
          <w:rFonts w:asciiTheme="minorHAnsi" w:hAnsiTheme="minorHAnsi"/>
        </w:rPr>
        <w:t xml:space="preserve"> e</w:t>
      </w:r>
      <w:r w:rsidRPr="009F1A2C">
        <w:rPr>
          <w:rFonts w:asciiTheme="minorHAnsi" w:hAnsiTheme="minorHAnsi"/>
        </w:rPr>
        <w:t xml:space="preserve"> COR0005, em substituição ao campo NIRF que será excluído.</w:t>
      </w:r>
    </w:p>
    <w:p w14:paraId="2DE02060" w14:textId="75BC6619" w:rsidR="00C95275" w:rsidRPr="00C95275" w:rsidRDefault="00C95275" w:rsidP="00516B34">
      <w:pPr>
        <w:pStyle w:val="Corpodetexto"/>
        <w:numPr>
          <w:ilvl w:val="0"/>
          <w:numId w:val="6"/>
        </w:numPr>
        <w:spacing w:before="120" w:after="0" w:line="240" w:lineRule="atLeast"/>
        <w:rPr>
          <w:rFonts w:asciiTheme="minorHAnsi" w:hAnsiTheme="minorHAnsi"/>
        </w:rPr>
      </w:pPr>
      <w:r w:rsidRPr="00C95275">
        <w:rPr>
          <w:rFonts w:asciiTheme="minorHAnsi" w:hAnsiTheme="minorHAnsi"/>
        </w:rPr>
        <w:t xml:space="preserve">Criar campo </w:t>
      </w:r>
      <w:proofErr w:type="spellStart"/>
      <w:r w:rsidRPr="00C95275">
        <w:rPr>
          <w:rFonts w:asciiTheme="minorHAnsi" w:hAnsiTheme="minorHAnsi"/>
        </w:rPr>
        <w:t>CAFBenfcrio</w:t>
      </w:r>
      <w:proofErr w:type="spellEnd"/>
      <w:r w:rsidRPr="00C95275">
        <w:rPr>
          <w:rFonts w:asciiTheme="minorHAnsi" w:hAnsiTheme="minorHAnsi"/>
        </w:rPr>
        <w:t xml:space="preserve"> nas mensagens COR0001</w:t>
      </w:r>
      <w:r w:rsidR="00F37355">
        <w:rPr>
          <w:rFonts w:asciiTheme="minorHAnsi" w:hAnsiTheme="minorHAnsi"/>
        </w:rPr>
        <w:t xml:space="preserve"> e </w:t>
      </w:r>
      <w:r w:rsidRPr="00C95275">
        <w:rPr>
          <w:rFonts w:asciiTheme="minorHAnsi" w:hAnsiTheme="minorHAnsi"/>
        </w:rPr>
        <w:t xml:space="preserve">COR0003R1, em substituição ao campo </w:t>
      </w:r>
      <w:proofErr w:type="spellStart"/>
      <w:r w:rsidRPr="00C95275">
        <w:rPr>
          <w:rFonts w:asciiTheme="minorHAnsi" w:hAnsiTheme="minorHAnsi"/>
        </w:rPr>
        <w:t>DAPBenfcrio</w:t>
      </w:r>
      <w:proofErr w:type="spellEnd"/>
      <w:r w:rsidRPr="00C95275">
        <w:rPr>
          <w:rFonts w:asciiTheme="minorHAnsi" w:hAnsiTheme="minorHAnsi"/>
        </w:rPr>
        <w:t xml:space="preserve"> que será excluído.</w:t>
      </w:r>
    </w:p>
    <w:p w14:paraId="2E3E7A21" w14:textId="10E799BE" w:rsidR="00C95275" w:rsidRDefault="004E6622" w:rsidP="00516B34">
      <w:pPr>
        <w:pStyle w:val="Corpodetexto"/>
        <w:numPr>
          <w:ilvl w:val="0"/>
          <w:numId w:val="6"/>
        </w:numPr>
        <w:spacing w:before="120" w:after="0" w:line="240" w:lineRule="atLeast"/>
        <w:rPr>
          <w:rFonts w:asciiTheme="minorHAnsi" w:hAnsiTheme="minorHAnsi"/>
        </w:rPr>
      </w:pPr>
      <w:r w:rsidRPr="006D4B01">
        <w:rPr>
          <w:rFonts w:asciiTheme="minorHAnsi" w:hAnsiTheme="minorHAnsi"/>
        </w:rPr>
        <w:t xml:space="preserve">Alterar o tipo do CNPJ para Alfanumérico, conforme explicado em </w:t>
      </w:r>
      <w:hyperlink r:id="rId18" w:history="1">
        <w:r w:rsidRPr="006D4B01">
          <w:rPr>
            <w:rStyle w:val="Hyperlink"/>
            <w:rFonts w:asciiTheme="minorHAnsi" w:hAnsiTheme="minorHAnsi"/>
          </w:rPr>
          <w:t>https://www.bcb.gov.br/content/estabilidadefinanceira/cedsfn/Catalogos/DRN%20-%20CNPJ%20Alfanum%C3%A9rico.docx</w:t>
        </w:r>
      </w:hyperlink>
      <w:r w:rsidR="00774E30">
        <w:rPr>
          <w:rFonts w:asciiTheme="minorHAnsi" w:hAnsiTheme="minorHAnsi"/>
        </w:rPr>
        <w:t>.</w:t>
      </w:r>
    </w:p>
    <w:p w14:paraId="46714570" w14:textId="6912488B" w:rsidR="002A251D" w:rsidRPr="00326923" w:rsidRDefault="002A251D" w:rsidP="00516B34">
      <w:pPr>
        <w:pStyle w:val="Corpodetexto"/>
        <w:numPr>
          <w:ilvl w:val="0"/>
          <w:numId w:val="6"/>
        </w:numPr>
        <w:spacing w:before="120" w:after="0" w:line="240" w:lineRule="atLeast"/>
        <w:rPr>
          <w:rFonts w:asciiTheme="minorHAnsi" w:hAnsiTheme="minorHAnsi"/>
        </w:rPr>
      </w:pPr>
      <w:r w:rsidRPr="00326923">
        <w:rPr>
          <w:rFonts w:asciiTheme="minorHAnsi" w:hAnsiTheme="minorHAnsi"/>
          <w:bCs w:val="0"/>
          <w:iCs/>
          <w:lang w:eastAsia="en-US"/>
        </w:rPr>
        <w:t xml:space="preserve">Criar grupo </w:t>
      </w:r>
      <w:r w:rsidR="00326923" w:rsidRPr="00326923">
        <w:rPr>
          <w:rFonts w:asciiTheme="minorHAnsi" w:hAnsiTheme="minorHAnsi"/>
          <w:bCs w:val="0"/>
          <w:iCs/>
          <w:lang w:eastAsia="en-US"/>
        </w:rPr>
        <w:t>Cooperado/Integrado</w:t>
      </w:r>
      <w:r w:rsidRPr="00326923">
        <w:rPr>
          <w:rFonts w:asciiTheme="minorHAnsi" w:hAnsiTheme="minorHAnsi"/>
          <w:bCs w:val="0"/>
          <w:iCs/>
          <w:lang w:eastAsia="en-US"/>
        </w:rPr>
        <w:t xml:space="preserve"> (</w:t>
      </w:r>
      <w:r w:rsidR="00326923" w:rsidRPr="00326923">
        <w:rPr>
          <w:rFonts w:asciiTheme="minorHAnsi" w:hAnsiTheme="minorHAnsi"/>
          <w:color w:val="000000"/>
        </w:rPr>
        <w:t>Grupo_COR0001_Cooperd</w:t>
      </w:r>
      <w:r w:rsidRPr="00326923">
        <w:rPr>
          <w:rFonts w:asciiTheme="minorHAnsi" w:hAnsiTheme="minorHAnsi"/>
        </w:rPr>
        <w:t>)</w:t>
      </w:r>
      <w:r w:rsidRPr="00326923">
        <w:rPr>
          <w:rFonts w:asciiTheme="minorHAnsi" w:hAnsiTheme="minorHAnsi"/>
          <w:bCs w:val="0"/>
          <w:iCs/>
          <w:lang w:eastAsia="en-US"/>
        </w:rPr>
        <w:t>, na mensagem COR0001.</w:t>
      </w:r>
    </w:p>
    <w:p w14:paraId="358AA793" w14:textId="77777777" w:rsidR="006D4B01" w:rsidRPr="006D4B01" w:rsidRDefault="006D4B01" w:rsidP="006D4B01">
      <w:pPr>
        <w:pStyle w:val="Corpodetexto"/>
        <w:spacing w:before="120" w:after="0" w:line="240" w:lineRule="atLeast"/>
        <w:ind w:left="720"/>
        <w:rPr>
          <w:rFonts w:asciiTheme="minorHAnsi" w:hAnsiTheme="minorHAnsi"/>
        </w:rPr>
      </w:pPr>
    </w:p>
    <w:p w14:paraId="66704453" w14:textId="52259BDD" w:rsidR="00D77EEA" w:rsidRDefault="007C0F3B" w:rsidP="00D77EEA">
      <w:pPr>
        <w:pStyle w:val="Ttulo2"/>
        <w:ind w:left="425" w:hanging="374"/>
      </w:pPr>
      <w:bookmarkStart w:id="7" w:name="_Toc193364662"/>
      <w:r>
        <w:t>G</w:t>
      </w:r>
      <w:r w:rsidR="00D42B77">
        <w:t>rupos</w:t>
      </w:r>
      <w:r w:rsidR="008422E2">
        <w:t xml:space="preserve"> de usuários e benefícios</w:t>
      </w:r>
      <w:bookmarkEnd w:id="7"/>
    </w:p>
    <w:p w14:paraId="0B9675C2" w14:textId="77777777" w:rsidR="0013447A" w:rsidRPr="0013447A" w:rsidRDefault="0013447A" w:rsidP="0013447A"/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217"/>
        <w:gridCol w:w="8085"/>
      </w:tblGrid>
      <w:tr w:rsidR="00770141" w:rsidRPr="004A0359" w14:paraId="022C06F6" w14:textId="77777777" w:rsidTr="1A609315">
        <w:tc>
          <w:tcPr>
            <w:tcW w:w="2247" w:type="dxa"/>
          </w:tcPr>
          <w:p w14:paraId="022C06F3" w14:textId="77777777" w:rsidR="00770141" w:rsidRPr="00462A90" w:rsidRDefault="00770141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462A90">
              <w:rPr>
                <w:rFonts w:asciiTheme="minorHAnsi" w:hAnsiTheme="minorHAnsi"/>
              </w:rPr>
              <w:t>Grupo de usuários</w:t>
            </w:r>
          </w:p>
        </w:tc>
        <w:tc>
          <w:tcPr>
            <w:tcW w:w="8281" w:type="dxa"/>
          </w:tcPr>
          <w:p w14:paraId="022C06F5" w14:textId="52C23404" w:rsidR="00F66D64" w:rsidRPr="002D2DB1" w:rsidRDefault="003B0396" w:rsidP="00BD1767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2D2DB1">
              <w:rPr>
                <w:rFonts w:asciiTheme="minorHAnsi" w:hAnsiTheme="minorHAnsi"/>
                <w:iCs/>
                <w:lang w:bidi="ar-SA"/>
              </w:rPr>
              <w:t>Banco Central do Brasil</w:t>
            </w:r>
          </w:p>
        </w:tc>
      </w:tr>
      <w:tr w:rsidR="00B02357" w:rsidRPr="00E330DB" w14:paraId="022C06FD" w14:textId="77777777" w:rsidTr="1A609315">
        <w:tc>
          <w:tcPr>
            <w:tcW w:w="2247" w:type="dxa"/>
          </w:tcPr>
          <w:p w14:paraId="022C06F7" w14:textId="77777777" w:rsidR="00B02357" w:rsidRPr="00462A90" w:rsidRDefault="00B02357" w:rsidP="00184A74">
            <w:pPr>
              <w:spacing w:beforeLines="60" w:before="144" w:after="0" w:line="240" w:lineRule="auto"/>
              <w:ind w:left="57"/>
              <w:rPr>
                <w:rFonts w:asciiTheme="minorHAnsi" w:hAnsiTheme="minorHAnsi"/>
              </w:rPr>
            </w:pPr>
            <w:r w:rsidRPr="00462A90">
              <w:rPr>
                <w:rFonts w:asciiTheme="minorHAnsi" w:hAnsiTheme="minorHAnsi"/>
              </w:rPr>
              <w:t>Benefício(s)</w:t>
            </w:r>
          </w:p>
        </w:tc>
        <w:tc>
          <w:tcPr>
            <w:tcW w:w="8281" w:type="dxa"/>
          </w:tcPr>
          <w:p w14:paraId="022C06FC" w14:textId="116D2D54" w:rsidR="00804846" w:rsidRPr="000A4F48" w:rsidRDefault="00DB0756" w:rsidP="000A4F48">
            <w:pPr>
              <w:spacing w:beforeLines="60" w:before="144" w:after="0" w:line="240" w:lineRule="auto"/>
              <w:ind w:left="57"/>
              <w:rPr>
                <w:rFonts w:asciiTheme="minorHAnsi" w:hAnsiTheme="minorHAnsi"/>
                <w:iCs/>
                <w:lang w:bidi="ar-SA"/>
              </w:rPr>
            </w:pPr>
            <w:r>
              <w:rPr>
                <w:rFonts w:asciiTheme="minorHAnsi" w:hAnsiTheme="minorHAnsi"/>
                <w:iCs/>
                <w:lang w:bidi="ar-SA"/>
              </w:rPr>
              <w:t xml:space="preserve">Otimização do processamento de atualização de dados no </w:t>
            </w:r>
            <w:proofErr w:type="spellStart"/>
            <w:r>
              <w:rPr>
                <w:rFonts w:asciiTheme="minorHAnsi" w:hAnsiTheme="minorHAnsi"/>
                <w:iCs/>
                <w:lang w:bidi="ar-SA"/>
              </w:rPr>
              <w:t>Sicor</w:t>
            </w:r>
            <w:proofErr w:type="spellEnd"/>
            <w:r>
              <w:rPr>
                <w:rFonts w:asciiTheme="minorHAnsi" w:hAnsiTheme="minorHAnsi"/>
                <w:iCs/>
                <w:lang w:bidi="ar-SA"/>
              </w:rPr>
              <w:t>.</w:t>
            </w:r>
          </w:p>
        </w:tc>
      </w:tr>
    </w:tbl>
    <w:p w14:paraId="022C06FF" w14:textId="77777777" w:rsidR="00A57D90" w:rsidRDefault="00A57D90" w:rsidP="1A609315"/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2219"/>
        <w:gridCol w:w="8083"/>
      </w:tblGrid>
      <w:tr w:rsidR="00A820C2" w:rsidRPr="004A0359" w14:paraId="022C0703" w14:textId="77777777" w:rsidTr="1A609315">
        <w:tc>
          <w:tcPr>
            <w:tcW w:w="2247" w:type="dxa"/>
          </w:tcPr>
          <w:p w14:paraId="022C0700" w14:textId="77777777" w:rsidR="00A820C2" w:rsidRPr="00462A90" w:rsidRDefault="00A820C2" w:rsidP="1A609315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bookmarkStart w:id="8" w:name="_Ref345407925"/>
            <w:r w:rsidRPr="00462A90">
              <w:rPr>
                <w:rFonts w:asciiTheme="minorHAnsi" w:hAnsiTheme="minorHAnsi"/>
              </w:rPr>
              <w:t>Grupo de usuários</w:t>
            </w:r>
          </w:p>
        </w:tc>
        <w:tc>
          <w:tcPr>
            <w:tcW w:w="8281" w:type="dxa"/>
          </w:tcPr>
          <w:p w14:paraId="022C0702" w14:textId="0AAABA85" w:rsidR="00A820C2" w:rsidRPr="002D2DB1" w:rsidRDefault="003B0396" w:rsidP="00BD1767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2D2DB1">
              <w:rPr>
                <w:rFonts w:asciiTheme="minorHAnsi" w:hAnsiTheme="minorHAnsi"/>
                <w:iCs/>
                <w:lang w:bidi="ar-SA"/>
              </w:rPr>
              <w:t>Instituiç</w:t>
            </w:r>
            <w:r w:rsidR="00142E95" w:rsidRPr="002D2DB1">
              <w:rPr>
                <w:rFonts w:asciiTheme="minorHAnsi" w:hAnsiTheme="minorHAnsi"/>
                <w:iCs/>
                <w:lang w:bidi="ar-SA"/>
              </w:rPr>
              <w:t>ões</w:t>
            </w:r>
            <w:r w:rsidRPr="002D2DB1">
              <w:rPr>
                <w:rFonts w:asciiTheme="minorHAnsi" w:hAnsiTheme="minorHAnsi"/>
                <w:iCs/>
                <w:lang w:bidi="ar-SA"/>
              </w:rPr>
              <w:t xml:space="preserve"> Financeira</w:t>
            </w:r>
            <w:r w:rsidR="00142E95" w:rsidRPr="002D2DB1">
              <w:rPr>
                <w:rFonts w:asciiTheme="minorHAnsi" w:hAnsiTheme="minorHAnsi"/>
                <w:iCs/>
                <w:lang w:bidi="ar-SA"/>
              </w:rPr>
              <w:t>s</w:t>
            </w:r>
          </w:p>
        </w:tc>
      </w:tr>
      <w:tr w:rsidR="00A820C2" w:rsidRPr="00E330DB" w14:paraId="022C0707" w14:textId="77777777" w:rsidTr="1A609315">
        <w:tc>
          <w:tcPr>
            <w:tcW w:w="2247" w:type="dxa"/>
          </w:tcPr>
          <w:p w14:paraId="022C0704" w14:textId="77777777" w:rsidR="00A820C2" w:rsidRPr="00462A90" w:rsidRDefault="00A820C2" w:rsidP="00184A74">
            <w:pPr>
              <w:spacing w:beforeLines="60" w:before="144" w:after="0" w:line="240" w:lineRule="auto"/>
              <w:ind w:left="57"/>
              <w:rPr>
                <w:rFonts w:asciiTheme="minorHAnsi" w:hAnsiTheme="minorHAnsi"/>
              </w:rPr>
            </w:pPr>
            <w:r w:rsidRPr="00462A90">
              <w:rPr>
                <w:rFonts w:asciiTheme="minorHAnsi" w:hAnsiTheme="minorHAnsi"/>
              </w:rPr>
              <w:t>Benefício(s)</w:t>
            </w:r>
          </w:p>
        </w:tc>
        <w:tc>
          <w:tcPr>
            <w:tcW w:w="8281" w:type="dxa"/>
          </w:tcPr>
          <w:p w14:paraId="022C0706" w14:textId="121B0593" w:rsidR="00804846" w:rsidRPr="00756401" w:rsidRDefault="00804846" w:rsidP="000A4F48">
            <w:pPr>
              <w:spacing w:beforeLines="60" w:before="144" w:after="0" w:line="240" w:lineRule="auto"/>
              <w:ind w:left="57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Diminuição de volume de dados de atualização enviados ao Bacen.</w:t>
            </w:r>
          </w:p>
        </w:tc>
      </w:tr>
    </w:tbl>
    <w:p w14:paraId="022C0708" w14:textId="77777777" w:rsidR="000D7A3C" w:rsidRDefault="000D7A3C" w:rsidP="1A609315"/>
    <w:p w14:paraId="022C0709" w14:textId="38928561" w:rsidR="009B3FCA" w:rsidRPr="006C6135" w:rsidRDefault="007C0F3B" w:rsidP="007630D0">
      <w:pPr>
        <w:pStyle w:val="Ttulo2"/>
        <w:ind w:left="426"/>
      </w:pPr>
      <w:bookmarkStart w:id="9" w:name="_Toc193364663"/>
      <w:r>
        <w:t>C</w:t>
      </w:r>
      <w:r w:rsidR="0075032D" w:rsidRPr="006C6135">
        <w:t>enários de negócio</w:t>
      </w:r>
      <w:bookmarkEnd w:id="9"/>
    </w:p>
    <w:p w14:paraId="54403E9B" w14:textId="2244146C" w:rsidR="00B5569A" w:rsidRDefault="00B5569A" w:rsidP="00516B34">
      <w:pPr>
        <w:pStyle w:val="PargrafodaLista"/>
        <w:numPr>
          <w:ilvl w:val="0"/>
          <w:numId w:val="5"/>
        </w:numPr>
        <w:jc w:val="both"/>
        <w:rPr>
          <w:rFonts w:asciiTheme="minorHAnsi" w:hAnsiTheme="minorHAnsi"/>
          <w:iCs/>
        </w:rPr>
      </w:pPr>
      <w:bookmarkStart w:id="10" w:name="_Toc345421423"/>
      <w:bookmarkEnd w:id="8"/>
      <w:r w:rsidRPr="00F261BE">
        <w:rPr>
          <w:rFonts w:asciiTheme="minorHAnsi" w:hAnsiTheme="minorHAnsi"/>
          <w:iCs/>
        </w:rPr>
        <w:t>Quando o beneficiário do crédito comprovar que o imóvel rural do empreendimento possui condiç</w:t>
      </w:r>
      <w:r>
        <w:rPr>
          <w:rFonts w:asciiTheme="minorHAnsi" w:hAnsiTheme="minorHAnsi"/>
          <w:iCs/>
        </w:rPr>
        <w:t>ões sustentáveis, previstas no MCR,</w:t>
      </w:r>
      <w:r w:rsidRPr="00F261BE">
        <w:rPr>
          <w:rFonts w:asciiTheme="minorHAnsi" w:hAnsiTheme="minorHAnsi"/>
          <w:iCs/>
        </w:rPr>
        <w:t xml:space="preserve"> que </w:t>
      </w:r>
      <w:r>
        <w:rPr>
          <w:rFonts w:asciiTheme="minorHAnsi" w:hAnsiTheme="minorHAnsi"/>
          <w:iCs/>
        </w:rPr>
        <w:t>permitem</w:t>
      </w:r>
      <w:r w:rsidRPr="00F261BE">
        <w:rPr>
          <w:rFonts w:asciiTheme="minorHAnsi" w:hAnsiTheme="minorHAnsi"/>
          <w:iCs/>
        </w:rPr>
        <w:t xml:space="preserve"> redução na taxa de juros, informar o campo Percentual Bônus </w:t>
      </w:r>
      <w:r>
        <w:rPr>
          <w:rFonts w:asciiTheme="minorHAnsi" w:hAnsiTheme="minorHAnsi"/>
          <w:iCs/>
        </w:rPr>
        <w:t>Sustentável</w:t>
      </w:r>
      <w:r w:rsidRPr="00F261BE">
        <w:rPr>
          <w:rFonts w:asciiTheme="minorHAnsi" w:hAnsiTheme="minorHAnsi"/>
          <w:iCs/>
        </w:rPr>
        <w:t xml:space="preserve"> na </w:t>
      </w:r>
      <w:r>
        <w:rPr>
          <w:rFonts w:asciiTheme="minorHAnsi" w:hAnsiTheme="minorHAnsi"/>
          <w:iCs/>
        </w:rPr>
        <w:t>COR0001 ou COR0005.</w:t>
      </w:r>
    </w:p>
    <w:p w14:paraId="03D7FF43" w14:textId="77777777" w:rsidR="00254C31" w:rsidRDefault="005A1037" w:rsidP="00516B34">
      <w:pPr>
        <w:pStyle w:val="PargrafodaLista"/>
        <w:numPr>
          <w:ilvl w:val="0"/>
          <w:numId w:val="5"/>
        </w:numPr>
        <w:spacing w:before="0" w:after="0" w:line="240" w:lineRule="auto"/>
        <w:jc w:val="both"/>
        <w:rPr>
          <w:rFonts w:asciiTheme="minorHAnsi" w:hAnsiTheme="minorHAnsi"/>
          <w:bCs/>
          <w:iCs/>
        </w:rPr>
      </w:pPr>
      <w:r w:rsidRPr="005B6AF7">
        <w:rPr>
          <w:rFonts w:asciiTheme="minorHAnsi" w:hAnsiTheme="minorHAnsi"/>
          <w:bCs/>
          <w:iCs/>
        </w:rPr>
        <w:t>O campo “tipo</w:t>
      </w:r>
      <w:r w:rsidRPr="005B6AF7">
        <w:rPr>
          <w:rFonts w:asciiTheme="minorHAnsi" w:hAnsiTheme="minorHAnsi"/>
          <w:iCs/>
          <w:lang w:bidi="ar-SA"/>
        </w:rPr>
        <w:t xml:space="preserve"> de </w:t>
      </w:r>
      <w:r w:rsidRPr="005B6AF7">
        <w:rPr>
          <w:rFonts w:asciiTheme="minorHAnsi" w:hAnsiTheme="minorHAnsi"/>
          <w:bCs/>
          <w:iCs/>
        </w:rPr>
        <w:t>c</w:t>
      </w:r>
      <w:r w:rsidRPr="005B6AF7">
        <w:rPr>
          <w:rFonts w:asciiTheme="minorHAnsi" w:hAnsiTheme="minorHAnsi"/>
          <w:iCs/>
          <w:lang w:bidi="ar-SA"/>
        </w:rPr>
        <w:t>onformidade”</w:t>
      </w:r>
      <w:r w:rsidRPr="005B6AF7">
        <w:rPr>
          <w:rFonts w:asciiTheme="minorHAnsi" w:hAnsiTheme="minorHAnsi"/>
          <w:bCs/>
          <w:iCs/>
        </w:rPr>
        <w:t xml:space="preserve"> deverá ser utilizado para instituição financeira dar conformidade para situações de exceção previstas no MCR. O domínio do campo vai de 00 a 99</w:t>
      </w:r>
      <w:r w:rsidR="008F4303" w:rsidRPr="005B6AF7">
        <w:rPr>
          <w:rFonts w:asciiTheme="minorHAnsi" w:hAnsiTheme="minorHAnsi"/>
          <w:bCs/>
          <w:iCs/>
        </w:rPr>
        <w:t xml:space="preserve">, sendo possível repetir a </w:t>
      </w:r>
      <w:proofErr w:type="spellStart"/>
      <w:r w:rsidR="008F4303" w:rsidRPr="005B6AF7">
        <w:rPr>
          <w:rFonts w:asciiTheme="minorHAnsi" w:hAnsiTheme="minorHAnsi"/>
          <w:bCs/>
          <w:i/>
        </w:rPr>
        <w:t>tag</w:t>
      </w:r>
      <w:proofErr w:type="spellEnd"/>
      <w:r w:rsidR="008F4303" w:rsidRPr="005B6AF7">
        <w:rPr>
          <w:rFonts w:asciiTheme="minorHAnsi" w:hAnsiTheme="minorHAnsi"/>
          <w:bCs/>
          <w:iCs/>
        </w:rPr>
        <w:t xml:space="preserve"> &lt;</w:t>
      </w:r>
      <w:proofErr w:type="spellStart"/>
      <w:r w:rsidR="008F4303" w:rsidRPr="005B6AF7">
        <w:rPr>
          <w:rFonts w:asciiTheme="minorHAnsi" w:hAnsiTheme="minorHAnsi"/>
          <w:iCs/>
        </w:rPr>
        <w:t>TpConfdd</w:t>
      </w:r>
      <w:proofErr w:type="spellEnd"/>
      <w:r w:rsidR="008F4303" w:rsidRPr="005B6AF7">
        <w:rPr>
          <w:rFonts w:asciiTheme="minorHAnsi" w:hAnsiTheme="minorHAnsi"/>
          <w:iCs/>
        </w:rPr>
        <w:t xml:space="preserve">&gt;, caso exista </w:t>
      </w:r>
      <w:r w:rsidR="008F4303" w:rsidRPr="005B6AF7">
        <w:rPr>
          <w:rFonts w:asciiTheme="minorHAnsi" w:hAnsiTheme="minorHAnsi"/>
          <w:iCs/>
        </w:rPr>
        <w:lastRenderedPageBreak/>
        <w:t>mais de uma conformidade</w:t>
      </w:r>
      <w:r w:rsidRPr="005B6AF7">
        <w:rPr>
          <w:rFonts w:asciiTheme="minorHAnsi" w:hAnsiTheme="minorHAnsi"/>
          <w:bCs/>
          <w:iCs/>
        </w:rPr>
        <w:t>. A descrição de cada código será divulgada pelo DEROP</w:t>
      </w:r>
      <w:r w:rsidR="005B6AF7" w:rsidRPr="005B6AF7">
        <w:rPr>
          <w:rFonts w:asciiTheme="minorHAnsi" w:hAnsiTheme="minorHAnsi"/>
          <w:bCs/>
          <w:iCs/>
        </w:rPr>
        <w:t xml:space="preserve"> em </w:t>
      </w:r>
      <w:hyperlink r:id="rId19" w:history="1">
        <w:r w:rsidR="005B6AF7" w:rsidRPr="005E60CA">
          <w:rPr>
            <w:rStyle w:val="Hyperlink"/>
            <w:rFonts w:asciiTheme="minorHAnsi" w:hAnsiTheme="minorHAnsi"/>
            <w:bCs/>
            <w:iCs/>
          </w:rPr>
          <w:t>https://www.bcb.gov.br/htms/sicor/TipoConformidade.csv</w:t>
        </w:r>
      </w:hyperlink>
      <w:r w:rsidR="005B6AF7">
        <w:rPr>
          <w:rFonts w:asciiTheme="minorHAnsi" w:hAnsiTheme="minorHAnsi"/>
          <w:bCs/>
          <w:iCs/>
        </w:rPr>
        <w:t xml:space="preserve">.  </w:t>
      </w:r>
    </w:p>
    <w:p w14:paraId="0ED8894B" w14:textId="74E3726D" w:rsidR="00254C31" w:rsidRPr="00F85C1B" w:rsidRDefault="00254C31" w:rsidP="00516B34">
      <w:pPr>
        <w:pStyle w:val="PargrafodaLista"/>
        <w:numPr>
          <w:ilvl w:val="0"/>
          <w:numId w:val="5"/>
        </w:numPr>
        <w:spacing w:before="0" w:after="0" w:line="240" w:lineRule="auto"/>
        <w:jc w:val="both"/>
        <w:rPr>
          <w:rFonts w:asciiTheme="minorHAnsi" w:hAnsiTheme="minorHAnsi"/>
          <w:bCs/>
          <w:iCs/>
        </w:rPr>
      </w:pPr>
      <w:r w:rsidRPr="005B2E84">
        <w:rPr>
          <w:rFonts w:asciiTheme="minorHAnsi" w:hAnsiTheme="minorHAnsi"/>
          <w:bCs/>
          <w:iCs/>
        </w:rPr>
        <w:t xml:space="preserve">Ao incluir uma operação de crédito rural será </w:t>
      </w:r>
      <w:r w:rsidR="004E02D9">
        <w:rPr>
          <w:rFonts w:asciiTheme="minorHAnsi" w:hAnsiTheme="minorHAnsi"/>
          <w:bCs/>
          <w:iCs/>
        </w:rPr>
        <w:t xml:space="preserve">possível </w:t>
      </w:r>
      <w:r w:rsidRPr="005B2E84">
        <w:rPr>
          <w:rFonts w:asciiTheme="minorHAnsi" w:hAnsiTheme="minorHAnsi"/>
          <w:bCs/>
          <w:iCs/>
        </w:rPr>
        <w:t>informar liberaç</w:t>
      </w:r>
      <w:r w:rsidR="004E02D9">
        <w:rPr>
          <w:rFonts w:asciiTheme="minorHAnsi" w:hAnsiTheme="minorHAnsi"/>
          <w:bCs/>
          <w:iCs/>
        </w:rPr>
        <w:t>ões</w:t>
      </w:r>
      <w:r w:rsidRPr="005B2E84">
        <w:rPr>
          <w:rFonts w:asciiTheme="minorHAnsi" w:hAnsiTheme="minorHAnsi"/>
          <w:bCs/>
          <w:iCs/>
        </w:rPr>
        <w:t xml:space="preserve"> de recursos</w:t>
      </w:r>
      <w:r w:rsidR="00CA14B2">
        <w:rPr>
          <w:rFonts w:asciiTheme="minorHAnsi" w:hAnsiTheme="minorHAnsi"/>
          <w:bCs/>
          <w:iCs/>
        </w:rPr>
        <w:t>,</w:t>
      </w:r>
      <w:r w:rsidRPr="005B2E84">
        <w:rPr>
          <w:rFonts w:asciiTheme="minorHAnsi" w:hAnsiTheme="minorHAnsi"/>
          <w:bCs/>
          <w:iCs/>
        </w:rPr>
        <w:t xml:space="preserve"> </w:t>
      </w:r>
      <w:r w:rsidR="004E02D9">
        <w:rPr>
          <w:rFonts w:asciiTheme="minorHAnsi" w:hAnsiTheme="minorHAnsi"/>
          <w:bCs/>
          <w:iCs/>
        </w:rPr>
        <w:t xml:space="preserve">através do </w:t>
      </w:r>
      <w:r w:rsidRPr="005B2E84">
        <w:rPr>
          <w:rFonts w:asciiTheme="minorHAnsi" w:hAnsiTheme="minorHAnsi"/>
        </w:rPr>
        <w:t>Grupo_COR0001_Librc</w:t>
      </w:r>
      <w:r w:rsidR="004E02D9">
        <w:rPr>
          <w:rFonts w:asciiTheme="minorHAnsi" w:hAnsiTheme="minorHAnsi"/>
        </w:rPr>
        <w:t xml:space="preserve">, na </w:t>
      </w:r>
      <w:r w:rsidR="004E02D9">
        <w:rPr>
          <w:rFonts w:asciiTheme="minorHAnsi" w:hAnsiTheme="minorHAnsi"/>
          <w:iCs/>
        </w:rPr>
        <w:t>COR0001.</w:t>
      </w:r>
    </w:p>
    <w:p w14:paraId="609D0C01" w14:textId="367D133E" w:rsidR="00E20097" w:rsidRPr="00E20097" w:rsidRDefault="002B78CF" w:rsidP="00516B34">
      <w:pPr>
        <w:pStyle w:val="Corpodetexto"/>
        <w:numPr>
          <w:ilvl w:val="0"/>
          <w:numId w:val="5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>
        <w:rPr>
          <w:rFonts w:asciiTheme="minorHAnsi" w:hAnsiTheme="minorHAnsi"/>
          <w:bCs w:val="0"/>
          <w:iCs/>
          <w:lang w:eastAsia="en-US"/>
        </w:rPr>
        <w:t xml:space="preserve">Na </w:t>
      </w:r>
      <w:r>
        <w:rPr>
          <w:rFonts w:asciiTheme="minorHAnsi" w:hAnsiTheme="minorHAnsi"/>
          <w:iCs/>
        </w:rPr>
        <w:t>COR0001, o</w:t>
      </w:r>
      <w:r w:rsidR="00F85C1B" w:rsidRPr="00983B3E">
        <w:rPr>
          <w:rFonts w:asciiTheme="minorHAnsi" w:hAnsiTheme="minorHAnsi"/>
          <w:bCs w:val="0"/>
          <w:iCs/>
          <w:lang w:eastAsia="en-US"/>
        </w:rPr>
        <w:t xml:space="preserve"> campo subprograma (</w:t>
      </w:r>
      <w:proofErr w:type="spellStart"/>
      <w:r w:rsidR="00F85C1B" w:rsidRPr="00983B3E">
        <w:rPr>
          <w:rFonts w:asciiTheme="minorHAnsi" w:hAnsiTheme="minorHAnsi"/>
        </w:rPr>
        <w:t>CodSubProg</w:t>
      </w:r>
      <w:proofErr w:type="spellEnd"/>
      <w:r w:rsidR="00F85C1B" w:rsidRPr="00983B3E">
        <w:rPr>
          <w:rFonts w:asciiTheme="minorHAnsi" w:hAnsiTheme="minorHAnsi"/>
        </w:rPr>
        <w:t>)</w:t>
      </w:r>
      <w:r w:rsidR="00CD57BE">
        <w:rPr>
          <w:rFonts w:asciiTheme="minorHAnsi" w:hAnsiTheme="minorHAnsi"/>
        </w:rPr>
        <w:t>, quando existente,</w:t>
      </w:r>
      <w:r w:rsidR="00F85C1B" w:rsidRPr="00983B3E">
        <w:rPr>
          <w:rFonts w:asciiTheme="minorHAnsi" w:hAnsiTheme="minorHAnsi"/>
        </w:rPr>
        <w:t xml:space="preserve"> </w:t>
      </w:r>
      <w:r w:rsidR="00F85C1B">
        <w:rPr>
          <w:rFonts w:asciiTheme="minorHAnsi" w:hAnsiTheme="minorHAnsi"/>
        </w:rPr>
        <w:t>deve ser informado logo</w:t>
      </w:r>
      <w:r w:rsidR="00F85C1B" w:rsidRPr="00983B3E">
        <w:rPr>
          <w:rFonts w:asciiTheme="minorHAnsi" w:hAnsiTheme="minorHAnsi"/>
        </w:rPr>
        <w:t xml:space="preserve"> após campo do programa (</w:t>
      </w:r>
      <w:proofErr w:type="spellStart"/>
      <w:r w:rsidR="00F85C1B" w:rsidRPr="00983B3E">
        <w:rPr>
          <w:rFonts w:asciiTheme="minorHAnsi" w:hAnsiTheme="minorHAnsi"/>
        </w:rPr>
        <w:t>CodProg_LinhaCred</w:t>
      </w:r>
      <w:proofErr w:type="spellEnd"/>
      <w:r w:rsidR="00F85C1B" w:rsidRPr="00983B3E">
        <w:rPr>
          <w:rFonts w:asciiTheme="minorHAnsi" w:hAnsiTheme="minorHAnsi"/>
        </w:rPr>
        <w:t>)</w:t>
      </w:r>
      <w:r w:rsidR="00BE1CB5">
        <w:rPr>
          <w:rFonts w:asciiTheme="minorHAnsi" w:hAnsiTheme="minorHAnsi"/>
        </w:rPr>
        <w:t>.</w:t>
      </w:r>
    </w:p>
    <w:p w14:paraId="5E2D7BCF" w14:textId="06E7BCFE" w:rsidR="002254D5" w:rsidRPr="00F10319" w:rsidRDefault="00E9186D" w:rsidP="00516B34">
      <w:pPr>
        <w:pStyle w:val="PargrafodaLista"/>
        <w:numPr>
          <w:ilvl w:val="0"/>
          <w:numId w:val="5"/>
        </w:numPr>
        <w:spacing w:before="120" w:after="0" w:line="240" w:lineRule="auto"/>
        <w:ind w:left="714" w:hanging="357"/>
        <w:jc w:val="both"/>
        <w:rPr>
          <w:rFonts w:asciiTheme="minorHAnsi" w:hAnsiTheme="minorHAnsi"/>
          <w:bCs/>
          <w:iCs/>
        </w:rPr>
      </w:pPr>
      <w:r w:rsidRPr="00E9186D">
        <w:rPr>
          <w:rFonts w:asciiTheme="minorHAnsi" w:hAnsiTheme="minorHAnsi"/>
          <w:bCs/>
          <w:iCs/>
        </w:rPr>
        <w:t xml:space="preserve">Quando se precisar </w:t>
      </w:r>
      <w:r>
        <w:rPr>
          <w:rFonts w:asciiTheme="minorHAnsi" w:hAnsiTheme="minorHAnsi"/>
          <w:bCs/>
          <w:iCs/>
        </w:rPr>
        <w:t xml:space="preserve">retornar uma descrição de erro dinâmica na </w:t>
      </w:r>
      <w:r w:rsidRPr="003033CE">
        <w:rPr>
          <w:rFonts w:asciiTheme="minorHAnsi" w:hAnsiTheme="minorHAnsi"/>
          <w:iCs/>
          <w:lang w:bidi="ar-SA"/>
        </w:rPr>
        <w:t>COR0005</w:t>
      </w:r>
      <w:r>
        <w:rPr>
          <w:rFonts w:asciiTheme="minorHAnsi" w:hAnsiTheme="minorHAnsi"/>
          <w:iCs/>
          <w:lang w:bidi="ar-SA"/>
        </w:rPr>
        <w:t xml:space="preserve">, será enviada mensagem </w:t>
      </w:r>
      <w:r w:rsidRPr="00436599">
        <w:rPr>
          <w:rFonts w:asciiTheme="minorHAnsi" w:hAnsiTheme="minorHAnsi"/>
        </w:rPr>
        <w:t>COR0005R1</w:t>
      </w:r>
      <w:r>
        <w:rPr>
          <w:rFonts w:asciiTheme="minorHAnsi" w:hAnsiTheme="minorHAnsi"/>
        </w:rPr>
        <w:t>, com</w:t>
      </w:r>
      <w:r>
        <w:rPr>
          <w:rFonts w:asciiTheme="minorHAnsi" w:hAnsiTheme="minorHAnsi"/>
          <w:iCs/>
          <w:lang w:bidi="ar-SA"/>
        </w:rPr>
        <w:t xml:space="preserve"> </w:t>
      </w:r>
      <w:r w:rsidRPr="00436599">
        <w:rPr>
          <w:rFonts w:asciiTheme="minorHAnsi" w:hAnsiTheme="minorHAnsi"/>
        </w:rPr>
        <w:t>Grupo_COR0005R1_RejcOpCOR</w:t>
      </w:r>
      <w:r>
        <w:rPr>
          <w:rFonts w:asciiTheme="minorHAnsi" w:hAnsiTheme="minorHAnsi"/>
        </w:rPr>
        <w:t xml:space="preserve"> preenchido, ao invés da mensagem </w:t>
      </w:r>
      <w:r w:rsidRPr="00E9186D">
        <w:rPr>
          <w:rFonts w:asciiTheme="minorHAnsi" w:hAnsiTheme="minorHAnsi"/>
        </w:rPr>
        <w:t>COR0005E</w:t>
      </w:r>
      <w:r>
        <w:rPr>
          <w:rFonts w:asciiTheme="minorHAnsi" w:hAnsiTheme="minorHAnsi"/>
        </w:rPr>
        <w:t>.</w:t>
      </w:r>
    </w:p>
    <w:p w14:paraId="38B5BE07" w14:textId="659C24BF" w:rsidR="00F10319" w:rsidRDefault="00F10319" w:rsidP="00516B34">
      <w:pPr>
        <w:pStyle w:val="Corpodetexto"/>
        <w:numPr>
          <w:ilvl w:val="0"/>
          <w:numId w:val="5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>
        <w:rPr>
          <w:rFonts w:asciiTheme="minorHAnsi" w:hAnsiTheme="minorHAnsi"/>
        </w:rPr>
        <w:t xml:space="preserve">Quando for preciso informar </w:t>
      </w:r>
      <w:r>
        <w:rPr>
          <w:rFonts w:asciiTheme="minorHAnsi" w:hAnsiTheme="minorHAnsi"/>
          <w:bCs w:val="0"/>
          <w:iCs/>
          <w:lang w:eastAsia="en-US"/>
        </w:rPr>
        <w:t xml:space="preserve">o </w:t>
      </w:r>
      <w:r w:rsidRPr="00271885">
        <w:rPr>
          <w:rFonts w:asciiTheme="minorHAnsi" w:hAnsiTheme="minorHAnsi"/>
          <w:bCs w:val="0"/>
          <w:iCs/>
          <w:lang w:eastAsia="en-US"/>
        </w:rPr>
        <w:t>Cadastro Imobiliário Brasileiro (CIB) na Receita Federal</w:t>
      </w:r>
      <w:r>
        <w:rPr>
          <w:rFonts w:asciiTheme="minorHAnsi" w:hAnsiTheme="minorHAnsi"/>
          <w:bCs w:val="0"/>
          <w:iCs/>
          <w:lang w:eastAsia="en-US"/>
        </w:rPr>
        <w:t xml:space="preserve">, nova denominação do campo NIRF, deverá ser utilizado o campo </w:t>
      </w:r>
      <w:r>
        <w:rPr>
          <w:rFonts w:asciiTheme="minorHAnsi" w:hAnsiTheme="minorHAnsi"/>
        </w:rPr>
        <w:t xml:space="preserve">CIB nas mensagens </w:t>
      </w:r>
      <w:r w:rsidRPr="009F1A2C">
        <w:rPr>
          <w:rFonts w:asciiTheme="minorHAnsi" w:hAnsiTheme="minorHAnsi"/>
        </w:rPr>
        <w:t>COR0001</w:t>
      </w:r>
      <w:r>
        <w:rPr>
          <w:rFonts w:asciiTheme="minorHAnsi" w:hAnsiTheme="minorHAnsi"/>
        </w:rPr>
        <w:t xml:space="preserve"> e</w:t>
      </w:r>
      <w:r w:rsidRPr="009F1A2C">
        <w:rPr>
          <w:rFonts w:asciiTheme="minorHAnsi" w:hAnsiTheme="minorHAnsi"/>
        </w:rPr>
        <w:t xml:space="preserve"> COR0005</w:t>
      </w:r>
      <w:r>
        <w:rPr>
          <w:rFonts w:asciiTheme="minorHAnsi" w:hAnsiTheme="minorHAnsi"/>
        </w:rPr>
        <w:t>, ao invés do campo NIRF, que será excluído.</w:t>
      </w:r>
    </w:p>
    <w:p w14:paraId="1F65860B" w14:textId="3B252F77" w:rsidR="00CB5ECD" w:rsidRPr="00C95A50" w:rsidRDefault="00CB5ECD" w:rsidP="00516B34">
      <w:pPr>
        <w:pStyle w:val="Corpodetexto"/>
        <w:numPr>
          <w:ilvl w:val="0"/>
          <w:numId w:val="5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>
        <w:rPr>
          <w:rFonts w:asciiTheme="minorHAnsi" w:hAnsiTheme="minorHAnsi"/>
          <w:bCs w:val="0"/>
          <w:iCs/>
          <w:lang w:eastAsia="en-US"/>
        </w:rPr>
        <w:t xml:space="preserve">Quando for preciso informar o </w:t>
      </w:r>
      <w:r w:rsidRPr="000E4304">
        <w:rPr>
          <w:rFonts w:asciiTheme="minorHAnsi" w:hAnsiTheme="minorHAnsi"/>
          <w:bCs w:val="0"/>
          <w:iCs/>
          <w:lang w:eastAsia="en-US"/>
        </w:rPr>
        <w:t>Cadastro Nacional da Agricultura Familiar (CAF)</w:t>
      </w:r>
      <w:r>
        <w:rPr>
          <w:rFonts w:asciiTheme="minorHAnsi" w:hAnsiTheme="minorHAnsi"/>
          <w:bCs w:val="0"/>
          <w:iCs/>
          <w:lang w:eastAsia="en-US"/>
        </w:rPr>
        <w:t>, substituto da DAP (</w:t>
      </w:r>
      <w:r w:rsidRPr="000E4304">
        <w:rPr>
          <w:rFonts w:asciiTheme="minorHAnsi" w:hAnsiTheme="minorHAnsi"/>
          <w:bCs w:val="0"/>
          <w:iCs/>
          <w:lang w:eastAsia="en-US"/>
        </w:rPr>
        <w:t>Declaração de Aptidão ao Pronaf</w:t>
      </w:r>
      <w:r>
        <w:rPr>
          <w:rFonts w:asciiTheme="minorHAnsi" w:hAnsiTheme="minorHAnsi"/>
          <w:bCs w:val="0"/>
          <w:iCs/>
          <w:lang w:eastAsia="en-US"/>
        </w:rPr>
        <w:t xml:space="preserve">), deverá ser utilizado o campo </w:t>
      </w:r>
      <w:proofErr w:type="spellStart"/>
      <w:r w:rsidRPr="00C95275">
        <w:rPr>
          <w:rFonts w:asciiTheme="minorHAnsi" w:hAnsiTheme="minorHAnsi"/>
        </w:rPr>
        <w:t>CAFBenfcrio</w:t>
      </w:r>
      <w:proofErr w:type="spellEnd"/>
      <w:r w:rsidRPr="00C95275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 xml:space="preserve">na mensagem </w:t>
      </w:r>
      <w:r w:rsidRPr="009F1A2C">
        <w:rPr>
          <w:rFonts w:asciiTheme="minorHAnsi" w:hAnsiTheme="minorHAnsi"/>
        </w:rPr>
        <w:t>COR0001</w:t>
      </w:r>
      <w:r>
        <w:rPr>
          <w:rFonts w:asciiTheme="minorHAnsi" w:hAnsiTheme="minorHAnsi"/>
        </w:rPr>
        <w:t xml:space="preserve">, ao invés do campo </w:t>
      </w:r>
      <w:proofErr w:type="spellStart"/>
      <w:r>
        <w:rPr>
          <w:rFonts w:asciiTheme="minorHAnsi" w:hAnsiTheme="minorHAnsi"/>
        </w:rPr>
        <w:t>DAP</w:t>
      </w:r>
      <w:r w:rsidRPr="00C95275">
        <w:rPr>
          <w:rFonts w:asciiTheme="minorHAnsi" w:hAnsiTheme="minorHAnsi"/>
        </w:rPr>
        <w:t>Benfcrio</w:t>
      </w:r>
      <w:proofErr w:type="spellEnd"/>
      <w:r>
        <w:rPr>
          <w:rFonts w:asciiTheme="minorHAnsi" w:hAnsiTheme="minorHAnsi"/>
        </w:rPr>
        <w:t xml:space="preserve">, que será excluído. </w:t>
      </w:r>
      <w:proofErr w:type="spellStart"/>
      <w:r>
        <w:rPr>
          <w:rFonts w:asciiTheme="minorHAnsi" w:hAnsiTheme="minorHAnsi"/>
        </w:rPr>
        <w:t>DAPs</w:t>
      </w:r>
      <w:proofErr w:type="spellEnd"/>
      <w:r>
        <w:rPr>
          <w:rFonts w:asciiTheme="minorHAnsi" w:hAnsiTheme="minorHAnsi"/>
        </w:rPr>
        <w:t xml:space="preserve"> vigentes poderão ser informadas no novo</w:t>
      </w:r>
      <w:r w:rsidR="007D3DEA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>campo, até uma nova CAF ser emit</w:t>
      </w:r>
      <w:r w:rsidR="00742430">
        <w:rPr>
          <w:rFonts w:asciiTheme="minorHAnsi" w:hAnsiTheme="minorHAnsi"/>
        </w:rPr>
        <w:t>i</w:t>
      </w:r>
      <w:r>
        <w:rPr>
          <w:rFonts w:asciiTheme="minorHAnsi" w:hAnsiTheme="minorHAnsi"/>
        </w:rPr>
        <w:t>da.</w:t>
      </w:r>
    </w:p>
    <w:p w14:paraId="5D2C971C" w14:textId="630D0354" w:rsidR="00C95A50" w:rsidRDefault="00C95A50" w:rsidP="00516B34">
      <w:pPr>
        <w:pStyle w:val="Corpodetexto"/>
        <w:numPr>
          <w:ilvl w:val="0"/>
          <w:numId w:val="5"/>
        </w:numPr>
        <w:spacing w:before="120" w:after="0" w:line="240" w:lineRule="atLeast"/>
        <w:rPr>
          <w:rFonts w:asciiTheme="minorHAnsi" w:hAnsiTheme="minorHAnsi"/>
          <w:bCs w:val="0"/>
          <w:iCs/>
          <w:lang w:eastAsia="en-US"/>
        </w:rPr>
      </w:pPr>
      <w:r w:rsidRPr="00A67B5C">
        <w:rPr>
          <w:rFonts w:asciiTheme="minorHAnsi" w:hAnsiTheme="minorHAnsi"/>
          <w:bCs w:val="0"/>
          <w:iCs/>
          <w:lang w:eastAsia="en-US"/>
        </w:rPr>
        <w:t>Em consequência da Instrução Normativa RFB 2229, de 15 de outubro de 2024, o CNPJ adotará o formato alfanumérico</w:t>
      </w:r>
      <w:r w:rsidR="00D43805">
        <w:rPr>
          <w:rFonts w:asciiTheme="minorHAnsi" w:hAnsiTheme="minorHAnsi"/>
          <w:bCs w:val="0"/>
          <w:iCs/>
          <w:lang w:eastAsia="en-US"/>
        </w:rPr>
        <w:t>,</w:t>
      </w:r>
      <w:r w:rsidRPr="00A67B5C">
        <w:rPr>
          <w:rFonts w:asciiTheme="minorHAnsi" w:hAnsiTheme="minorHAnsi"/>
          <w:bCs w:val="0"/>
          <w:iCs/>
          <w:lang w:eastAsia="en-US"/>
        </w:rPr>
        <w:t xml:space="preserve"> composto por quatorze posições</w:t>
      </w:r>
      <w:r w:rsidR="00367CB3" w:rsidRPr="00A67B5C">
        <w:rPr>
          <w:rFonts w:asciiTheme="minorHAnsi" w:hAnsiTheme="minorHAnsi"/>
          <w:bCs w:val="0"/>
          <w:iCs/>
          <w:lang w:eastAsia="en-US"/>
        </w:rPr>
        <w:t xml:space="preserve">. Ver instruções em </w:t>
      </w:r>
      <w:hyperlink r:id="rId20" w:history="1">
        <w:r w:rsidR="00367CB3" w:rsidRPr="00A67B5C">
          <w:rPr>
            <w:rStyle w:val="Hyperlink"/>
            <w:rFonts w:asciiTheme="minorHAnsi" w:hAnsiTheme="minorHAnsi"/>
            <w:bCs w:val="0"/>
            <w:iCs/>
            <w:lang w:eastAsia="en-US"/>
          </w:rPr>
          <w:t>https://www.bcb.gov.br/content/estabilidadefinanceira/cedsfn/Catalogos/DRN%20-%20CNPJ%20Alfanum%C3%A9rico.docx</w:t>
        </w:r>
      </w:hyperlink>
      <w:r w:rsidR="00367CB3" w:rsidRPr="00A67B5C">
        <w:rPr>
          <w:rFonts w:asciiTheme="minorHAnsi" w:hAnsiTheme="minorHAnsi"/>
          <w:bCs w:val="0"/>
          <w:iCs/>
          <w:lang w:eastAsia="en-US"/>
        </w:rPr>
        <w:t xml:space="preserve"> </w:t>
      </w:r>
    </w:p>
    <w:p w14:paraId="709D9263" w14:textId="5373BBAD" w:rsidR="0036773A" w:rsidRPr="0036773A" w:rsidRDefault="0036773A" w:rsidP="00516B34">
      <w:pPr>
        <w:pStyle w:val="PargrafodaLista"/>
        <w:numPr>
          <w:ilvl w:val="0"/>
          <w:numId w:val="5"/>
        </w:numPr>
        <w:spacing w:before="120" w:after="0" w:line="240" w:lineRule="atLeast"/>
        <w:jc w:val="both"/>
        <w:rPr>
          <w:rFonts w:asciiTheme="minorHAnsi" w:hAnsiTheme="minorHAnsi"/>
          <w:iCs/>
        </w:rPr>
      </w:pPr>
      <w:r w:rsidRPr="0036773A">
        <w:rPr>
          <w:rFonts w:asciiTheme="minorHAnsi" w:hAnsiTheme="minorHAnsi"/>
          <w:bCs/>
          <w:iCs/>
        </w:rPr>
        <w:t xml:space="preserve">Ao incluir uma operação de crédito rural será possível informar </w:t>
      </w:r>
      <w:r w:rsidRPr="0036773A">
        <w:rPr>
          <w:rFonts w:asciiTheme="minorHAnsi" w:hAnsiTheme="minorHAnsi"/>
          <w:iCs/>
        </w:rPr>
        <w:t>a lista de cooperados/integrados</w:t>
      </w:r>
      <w:r w:rsidRPr="0036773A">
        <w:rPr>
          <w:rFonts w:asciiTheme="minorHAnsi" w:hAnsiTheme="minorHAnsi"/>
          <w:bCs/>
          <w:iCs/>
        </w:rPr>
        <w:t xml:space="preserve">, através do </w:t>
      </w:r>
      <w:r w:rsidRPr="0036773A">
        <w:rPr>
          <w:rFonts w:asciiTheme="minorHAnsi" w:hAnsiTheme="minorHAnsi"/>
        </w:rPr>
        <w:t xml:space="preserve">Grupo_COR0001_Cooperd, na </w:t>
      </w:r>
      <w:r w:rsidRPr="0036773A">
        <w:rPr>
          <w:rFonts w:asciiTheme="minorHAnsi" w:hAnsiTheme="minorHAnsi"/>
          <w:iCs/>
        </w:rPr>
        <w:t>COR0001.</w:t>
      </w:r>
    </w:p>
    <w:p w14:paraId="6CB34EC9" w14:textId="39556AF9" w:rsidR="005F399C" w:rsidRDefault="005F399C">
      <w:pPr>
        <w:spacing w:before="0" w:after="0" w:line="240" w:lineRule="auto"/>
        <w:rPr>
          <w:rFonts w:asciiTheme="minorHAnsi" w:hAnsiTheme="minorHAnsi"/>
          <w:iCs/>
          <w:lang w:bidi="ar-SA"/>
        </w:rPr>
      </w:pPr>
      <w:r>
        <w:rPr>
          <w:rFonts w:asciiTheme="minorHAnsi" w:hAnsiTheme="minorHAnsi"/>
          <w:bCs/>
          <w:iCs/>
        </w:rPr>
        <w:br w:type="page"/>
      </w:r>
    </w:p>
    <w:p w14:paraId="5E82DD16" w14:textId="7A8001D5" w:rsidR="007630D0" w:rsidRPr="00A11A0F" w:rsidRDefault="00CF3494" w:rsidP="007630D0">
      <w:pPr>
        <w:pStyle w:val="Ttulo1"/>
        <w:ind w:left="360"/>
      </w:pPr>
      <w:bookmarkStart w:id="11" w:name="especificacaotecnica"/>
      <w:bookmarkStart w:id="12" w:name="_Toc357165105"/>
      <w:bookmarkStart w:id="13" w:name="_Toc357165129"/>
      <w:bookmarkStart w:id="14" w:name="_Toc441498187"/>
      <w:bookmarkStart w:id="15" w:name="_Toc345421428"/>
      <w:bookmarkStart w:id="16" w:name="_Toc193364664"/>
      <w:bookmarkEnd w:id="10"/>
      <w:r w:rsidRPr="00806D15">
        <w:lastRenderedPageBreak/>
        <w:t>ESPECIFICAÇÃO DE MENSAGENS E ARQUIVOS</w:t>
      </w:r>
      <w:bookmarkEnd w:id="11"/>
      <w:bookmarkEnd w:id="12"/>
      <w:bookmarkEnd w:id="16"/>
    </w:p>
    <w:p w14:paraId="2425BA6A" w14:textId="77777777" w:rsidR="00BE1BF6" w:rsidRDefault="00BE1BF6" w:rsidP="00BE1BF6">
      <w:pPr>
        <w:pStyle w:val="Ttulo2"/>
        <w:ind w:left="426"/>
      </w:pPr>
      <w:bookmarkStart w:id="17" w:name="_Toc444863923"/>
      <w:bookmarkStart w:id="18" w:name="_Toc80277628"/>
      <w:bookmarkStart w:id="19" w:name="_Toc345421434"/>
      <w:bookmarkStart w:id="20" w:name="_Ref345429364"/>
      <w:bookmarkStart w:id="21" w:name="_Toc357165119"/>
      <w:bookmarkStart w:id="22" w:name="_Toc193364665"/>
      <w:bookmarkEnd w:id="13"/>
      <w:bookmarkEnd w:id="14"/>
      <w:r>
        <w:t>Inclusão</w:t>
      </w:r>
      <w:bookmarkEnd w:id="17"/>
      <w:bookmarkEnd w:id="18"/>
      <w:bookmarkEnd w:id="22"/>
    </w:p>
    <w:p w14:paraId="682228D8" w14:textId="77777777" w:rsidR="008652BB" w:rsidRDefault="008652BB" w:rsidP="008652BB">
      <w:pPr>
        <w:pStyle w:val="Ttulo3"/>
        <w:keepNext w:val="0"/>
        <w:ind w:left="709"/>
      </w:pPr>
      <w:bookmarkStart w:id="23" w:name="_Toc357165110"/>
      <w:bookmarkStart w:id="24" w:name="_Toc444863928"/>
      <w:bookmarkStart w:id="25" w:name="_Toc80277631"/>
      <w:bookmarkStart w:id="26" w:name="_Toc193364666"/>
      <w:r>
        <w:t>Abreviaturas</w:t>
      </w:r>
      <w:bookmarkEnd w:id="23"/>
      <w:bookmarkEnd w:id="26"/>
    </w:p>
    <w:tbl>
      <w:tblPr>
        <w:tblW w:w="287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5"/>
        <w:gridCol w:w="3837"/>
      </w:tblGrid>
      <w:tr w:rsidR="008652BB" w:rsidRPr="006138D2" w14:paraId="22C239BF" w14:textId="77777777" w:rsidTr="00117451">
        <w:tc>
          <w:tcPr>
            <w:tcW w:w="1766" w:type="pct"/>
          </w:tcPr>
          <w:p w14:paraId="0185DA76" w14:textId="77777777" w:rsidR="008652BB" w:rsidRPr="00842ADC" w:rsidRDefault="008652BB" w:rsidP="00117451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>
              <w:rPr>
                <w:b/>
              </w:rPr>
              <w:t>Abreviatura</w:t>
            </w:r>
          </w:p>
        </w:tc>
        <w:tc>
          <w:tcPr>
            <w:tcW w:w="3234" w:type="pct"/>
          </w:tcPr>
          <w:p w14:paraId="071A9B3D" w14:textId="77777777" w:rsidR="008652BB" w:rsidRPr="00842ADC" w:rsidRDefault="008652BB" w:rsidP="00117451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>
              <w:rPr>
                <w:b/>
              </w:rPr>
              <w:t>Nome</w:t>
            </w:r>
          </w:p>
        </w:tc>
      </w:tr>
      <w:tr w:rsidR="008652BB" w:rsidRPr="00B91B73" w14:paraId="16BCB6B5" w14:textId="77777777" w:rsidTr="00117451">
        <w:tc>
          <w:tcPr>
            <w:tcW w:w="1766" w:type="pct"/>
          </w:tcPr>
          <w:p w14:paraId="102E176A" w14:textId="598BD461" w:rsidR="008652BB" w:rsidRPr="00842ADC" w:rsidRDefault="008652BB" w:rsidP="00117451">
            <w:pPr>
              <w:spacing w:before="60" w:after="0" w:line="240" w:lineRule="auto"/>
              <w:ind w:left="57"/>
            </w:pPr>
            <w:r>
              <w:t>CAF</w:t>
            </w:r>
          </w:p>
        </w:tc>
        <w:tc>
          <w:tcPr>
            <w:tcW w:w="3234" w:type="pct"/>
          </w:tcPr>
          <w:p w14:paraId="5344F01F" w14:textId="55A439B9" w:rsidR="008652BB" w:rsidRPr="00842ADC" w:rsidRDefault="008652BB" w:rsidP="00117451">
            <w:pPr>
              <w:spacing w:before="60" w:after="0" w:line="240" w:lineRule="auto"/>
              <w:ind w:left="57"/>
            </w:pPr>
            <w:r>
              <w:t>CAF</w:t>
            </w:r>
          </w:p>
        </w:tc>
      </w:tr>
      <w:tr w:rsidR="008652BB" w:rsidRPr="00B91B73" w14:paraId="233DCEC6" w14:textId="77777777" w:rsidTr="00117451">
        <w:tc>
          <w:tcPr>
            <w:tcW w:w="1766" w:type="pct"/>
          </w:tcPr>
          <w:p w14:paraId="7C152E28" w14:textId="7EE4F7F3" w:rsidR="008652BB" w:rsidRPr="00842ADC" w:rsidRDefault="008652BB" w:rsidP="00117451">
            <w:pPr>
              <w:spacing w:before="60" w:after="0" w:line="240" w:lineRule="auto"/>
              <w:ind w:left="57"/>
            </w:pPr>
            <w:r>
              <w:t>CIB</w:t>
            </w:r>
          </w:p>
        </w:tc>
        <w:tc>
          <w:tcPr>
            <w:tcW w:w="3234" w:type="pct"/>
          </w:tcPr>
          <w:p w14:paraId="5398AD51" w14:textId="1F0AF8DC" w:rsidR="008652BB" w:rsidRPr="00842ADC" w:rsidRDefault="008652BB" w:rsidP="00117451">
            <w:pPr>
              <w:spacing w:before="60" w:after="0" w:line="240" w:lineRule="auto"/>
              <w:ind w:left="57"/>
            </w:pPr>
            <w:r>
              <w:t>CIB</w:t>
            </w:r>
          </w:p>
        </w:tc>
      </w:tr>
      <w:tr w:rsidR="00516B34" w:rsidRPr="00B91B73" w14:paraId="00E39459" w14:textId="77777777" w:rsidTr="00117451">
        <w:tc>
          <w:tcPr>
            <w:tcW w:w="1766" w:type="pct"/>
          </w:tcPr>
          <w:p w14:paraId="4057629D" w14:textId="3AC39357" w:rsidR="00516B34" w:rsidRDefault="00516B34" w:rsidP="00117451">
            <w:pPr>
              <w:spacing w:before="60" w:after="0" w:line="240" w:lineRule="auto"/>
              <w:ind w:left="57"/>
            </w:pPr>
            <w:proofErr w:type="spellStart"/>
            <w:r>
              <w:t>Sustvl</w:t>
            </w:r>
            <w:proofErr w:type="spellEnd"/>
          </w:p>
        </w:tc>
        <w:tc>
          <w:tcPr>
            <w:tcW w:w="3234" w:type="pct"/>
          </w:tcPr>
          <w:p w14:paraId="736EE8BD" w14:textId="6E441CA2" w:rsidR="00516B34" w:rsidRDefault="00516B34" w:rsidP="00117451">
            <w:pPr>
              <w:spacing w:before="60" w:after="0" w:line="240" w:lineRule="auto"/>
              <w:ind w:left="57"/>
            </w:pPr>
            <w:r>
              <w:t>Sustentável</w:t>
            </w:r>
          </w:p>
        </w:tc>
      </w:tr>
    </w:tbl>
    <w:p w14:paraId="3153AF51" w14:textId="0086E1E6" w:rsidR="00BE1BF6" w:rsidRDefault="00BE1BF6" w:rsidP="00BE1BF6">
      <w:pPr>
        <w:pStyle w:val="Ttulo3"/>
        <w:keepNext w:val="0"/>
        <w:ind w:left="709"/>
      </w:pPr>
      <w:bookmarkStart w:id="27" w:name="_Toc193364667"/>
      <w:r>
        <w:t>C</w:t>
      </w:r>
      <w:r w:rsidRPr="00B10649">
        <w:t>ampos</w:t>
      </w:r>
      <w:bookmarkEnd w:id="24"/>
      <w:bookmarkEnd w:id="25"/>
      <w:bookmarkEnd w:id="27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00"/>
        <w:gridCol w:w="2273"/>
        <w:gridCol w:w="1461"/>
        <w:gridCol w:w="3968"/>
      </w:tblGrid>
      <w:tr w:rsidR="008652BB" w:rsidRPr="004F7CED" w14:paraId="0DF3A550" w14:textId="77777777" w:rsidTr="007241BB">
        <w:tc>
          <w:tcPr>
            <w:tcW w:w="1262" w:type="pct"/>
          </w:tcPr>
          <w:p w14:paraId="767218E5" w14:textId="77777777" w:rsidR="008652BB" w:rsidRPr="004F7CED" w:rsidRDefault="008652BB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4F7CED">
              <w:rPr>
                <w:b/>
              </w:rPr>
              <w:t>Nome</w:t>
            </w:r>
          </w:p>
        </w:tc>
        <w:tc>
          <w:tcPr>
            <w:tcW w:w="1103" w:type="pct"/>
          </w:tcPr>
          <w:p w14:paraId="12320354" w14:textId="77777777" w:rsidR="008652BB" w:rsidRPr="004F7CED" w:rsidRDefault="008652BB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proofErr w:type="spellStart"/>
            <w:r w:rsidRPr="004F7CED">
              <w:rPr>
                <w:b/>
              </w:rPr>
              <w:t>Tag</w:t>
            </w:r>
            <w:proofErr w:type="spellEnd"/>
          </w:p>
        </w:tc>
        <w:tc>
          <w:tcPr>
            <w:tcW w:w="709" w:type="pct"/>
          </w:tcPr>
          <w:p w14:paraId="23B66F61" w14:textId="77777777" w:rsidR="008652BB" w:rsidRPr="004F7CED" w:rsidRDefault="008652BB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4F7CED">
              <w:rPr>
                <w:b/>
              </w:rPr>
              <w:t>Tipo</w:t>
            </w:r>
          </w:p>
        </w:tc>
        <w:tc>
          <w:tcPr>
            <w:tcW w:w="1926" w:type="pct"/>
          </w:tcPr>
          <w:p w14:paraId="28DBA91E" w14:textId="77777777" w:rsidR="008652BB" w:rsidRPr="004F7CED" w:rsidRDefault="008652BB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4F7CED">
              <w:rPr>
                <w:b/>
              </w:rPr>
              <w:t>Descrição</w:t>
            </w:r>
          </w:p>
        </w:tc>
      </w:tr>
      <w:tr w:rsidR="008652BB" w:rsidRPr="007D14F5" w14:paraId="0896357B" w14:textId="77777777" w:rsidTr="007241BB">
        <w:tc>
          <w:tcPr>
            <w:tcW w:w="1262" w:type="pct"/>
          </w:tcPr>
          <w:p w14:paraId="5719B77E" w14:textId="352799A5" w:rsidR="008652BB" w:rsidRPr="007D14F5" w:rsidRDefault="008652BB" w:rsidP="00203347">
            <w:pPr>
              <w:spacing w:before="60" w:after="0" w:line="240" w:lineRule="auto"/>
              <w:ind w:left="57"/>
            </w:pPr>
            <w:r w:rsidRPr="007D14F5">
              <w:rPr>
                <w:rFonts w:asciiTheme="minorHAnsi" w:hAnsiTheme="minorHAnsi"/>
              </w:rPr>
              <w:t>CAF Beneficiário</w:t>
            </w:r>
          </w:p>
        </w:tc>
        <w:tc>
          <w:tcPr>
            <w:tcW w:w="1103" w:type="pct"/>
          </w:tcPr>
          <w:p w14:paraId="10A136EA" w14:textId="77777777" w:rsidR="008652BB" w:rsidRPr="007D14F5" w:rsidRDefault="008652BB" w:rsidP="00203347">
            <w:pPr>
              <w:spacing w:before="60" w:after="0" w:line="240" w:lineRule="auto"/>
              <w:ind w:left="57"/>
            </w:pPr>
            <w:proofErr w:type="spellStart"/>
            <w:r w:rsidRPr="007D14F5">
              <w:rPr>
                <w:rFonts w:asciiTheme="minorHAnsi" w:hAnsiTheme="minorHAnsi"/>
              </w:rPr>
              <w:t>CAFBenfcrio</w:t>
            </w:r>
            <w:proofErr w:type="spellEnd"/>
          </w:p>
        </w:tc>
        <w:tc>
          <w:tcPr>
            <w:tcW w:w="709" w:type="pct"/>
          </w:tcPr>
          <w:p w14:paraId="13C47631" w14:textId="77777777" w:rsidR="008652BB" w:rsidRPr="007D14F5" w:rsidRDefault="008652BB" w:rsidP="00203347">
            <w:pPr>
              <w:spacing w:before="60" w:after="0" w:line="240" w:lineRule="auto"/>
              <w:ind w:left="57"/>
            </w:pPr>
            <w:r>
              <w:t>CAF</w:t>
            </w:r>
          </w:p>
        </w:tc>
        <w:tc>
          <w:tcPr>
            <w:tcW w:w="1926" w:type="pct"/>
          </w:tcPr>
          <w:p w14:paraId="72F6FEB4" w14:textId="02F9C0B4" w:rsidR="008652BB" w:rsidRPr="007D14F5" w:rsidRDefault="008652BB" w:rsidP="00203347">
            <w:pPr>
              <w:spacing w:before="60" w:after="0" w:line="240" w:lineRule="auto"/>
              <w:ind w:left="57"/>
            </w:pPr>
            <w:r w:rsidRPr="000E4304">
              <w:rPr>
                <w:rFonts w:asciiTheme="minorHAnsi" w:hAnsiTheme="minorHAnsi"/>
                <w:iCs/>
                <w:lang w:bidi="ar-SA"/>
              </w:rPr>
              <w:t>Cadastro Nacional da Agricultura Familiar (CAF)</w:t>
            </w:r>
            <w:r>
              <w:rPr>
                <w:rFonts w:asciiTheme="minorHAnsi" w:hAnsiTheme="minorHAnsi"/>
                <w:iCs/>
                <w:lang w:bidi="ar-SA"/>
              </w:rPr>
              <w:t xml:space="preserve"> do beneficiário.</w:t>
            </w:r>
          </w:p>
        </w:tc>
      </w:tr>
      <w:tr w:rsidR="008652BB" w:rsidRPr="004F7CED" w14:paraId="4A8B2C5B" w14:textId="77777777" w:rsidTr="007241BB">
        <w:tc>
          <w:tcPr>
            <w:tcW w:w="1262" w:type="pct"/>
          </w:tcPr>
          <w:p w14:paraId="058E6D5A" w14:textId="77777777" w:rsidR="008652BB" w:rsidRDefault="008652BB" w:rsidP="00203347">
            <w:pPr>
              <w:spacing w:before="60" w:after="0" w:line="240" w:lineRule="auto"/>
              <w:ind w:left="57"/>
            </w:pPr>
            <w:r>
              <w:t>CIB</w:t>
            </w:r>
          </w:p>
        </w:tc>
        <w:tc>
          <w:tcPr>
            <w:tcW w:w="1103" w:type="pct"/>
          </w:tcPr>
          <w:p w14:paraId="4405DBFA" w14:textId="77777777" w:rsidR="008652BB" w:rsidRDefault="008652BB" w:rsidP="00203347">
            <w:pPr>
              <w:spacing w:before="60" w:after="0" w:line="240" w:lineRule="auto"/>
              <w:ind w:left="57"/>
            </w:pPr>
            <w:r>
              <w:t>CIB</w:t>
            </w:r>
          </w:p>
        </w:tc>
        <w:tc>
          <w:tcPr>
            <w:tcW w:w="709" w:type="pct"/>
          </w:tcPr>
          <w:p w14:paraId="2FD4EE32" w14:textId="77777777" w:rsidR="008652BB" w:rsidRDefault="008652BB" w:rsidP="00203347">
            <w:pPr>
              <w:spacing w:before="60" w:after="0" w:line="240" w:lineRule="auto"/>
              <w:ind w:left="57"/>
            </w:pPr>
            <w:r>
              <w:t>CIB</w:t>
            </w:r>
          </w:p>
        </w:tc>
        <w:tc>
          <w:tcPr>
            <w:tcW w:w="1926" w:type="pct"/>
          </w:tcPr>
          <w:p w14:paraId="16C2CEFB" w14:textId="42627662" w:rsidR="008652BB" w:rsidRDefault="008652BB" w:rsidP="00203347">
            <w:pPr>
              <w:spacing w:before="60" w:after="0" w:line="240" w:lineRule="auto"/>
              <w:ind w:left="57"/>
            </w:pPr>
            <w:r w:rsidRPr="003D7AE6">
              <w:t>Cadastro Imobiliário Brasileiro (CIB) na Receita Federal</w:t>
            </w:r>
            <w:r>
              <w:t>.</w:t>
            </w:r>
          </w:p>
        </w:tc>
      </w:tr>
      <w:tr w:rsidR="008652BB" w:rsidRPr="004F7CED" w14:paraId="3ECCB85A" w14:textId="77777777" w:rsidTr="007241BB">
        <w:tc>
          <w:tcPr>
            <w:tcW w:w="1262" w:type="pct"/>
          </w:tcPr>
          <w:p w14:paraId="5831693D" w14:textId="77777777" w:rsidR="008652BB" w:rsidRPr="004F7CED" w:rsidRDefault="008652BB" w:rsidP="00203347">
            <w:pPr>
              <w:spacing w:before="60" w:after="0" w:line="240" w:lineRule="auto"/>
              <w:ind w:left="57"/>
              <w:rPr>
                <w:b/>
              </w:rPr>
            </w:pPr>
            <w:r w:rsidRPr="004F7CED">
              <w:rPr>
                <w:rFonts w:asciiTheme="minorHAnsi" w:hAnsiTheme="minorHAnsi"/>
              </w:rPr>
              <w:t>Percentual</w:t>
            </w:r>
            <w:r>
              <w:rPr>
                <w:rFonts w:asciiTheme="minorHAnsi" w:hAnsiTheme="minorHAnsi"/>
              </w:rPr>
              <w:t xml:space="preserve"> </w:t>
            </w:r>
            <w:r w:rsidRPr="00D617F8">
              <w:rPr>
                <w:rFonts w:asciiTheme="minorHAnsi" w:hAnsiTheme="minorHAnsi"/>
              </w:rPr>
              <w:t>Bônus</w:t>
            </w:r>
            <w:r w:rsidRPr="004F7CED">
              <w:rPr>
                <w:rFonts w:asciiTheme="minorHAnsi" w:hAnsiTheme="minorHAnsi"/>
              </w:rPr>
              <w:t xml:space="preserve"> </w:t>
            </w:r>
            <w:r w:rsidRPr="00203347">
              <w:rPr>
                <w:rFonts w:asciiTheme="minorHAnsi" w:hAnsiTheme="minorHAnsi"/>
              </w:rPr>
              <w:t>Sustentável</w:t>
            </w:r>
          </w:p>
        </w:tc>
        <w:tc>
          <w:tcPr>
            <w:tcW w:w="1103" w:type="pct"/>
          </w:tcPr>
          <w:p w14:paraId="7A9F1C41" w14:textId="7E7EB55F" w:rsidR="008652BB" w:rsidRPr="004F7CED" w:rsidRDefault="008652BB" w:rsidP="00203347">
            <w:pPr>
              <w:spacing w:before="60" w:after="0" w:line="240" w:lineRule="auto"/>
              <w:ind w:left="57"/>
              <w:rPr>
                <w:b/>
              </w:rPr>
            </w:pPr>
            <w:proofErr w:type="spellStart"/>
            <w:r w:rsidRPr="004F7CED">
              <w:rPr>
                <w:rFonts w:asciiTheme="minorHAnsi" w:hAnsiTheme="minorHAnsi"/>
                <w:bCs/>
                <w:iCs/>
              </w:rPr>
              <w:t>PercBonus</w:t>
            </w:r>
            <w:r w:rsidRPr="00203347">
              <w:rPr>
                <w:rFonts w:asciiTheme="minorHAnsi" w:hAnsiTheme="minorHAnsi"/>
                <w:bCs/>
                <w:iCs/>
              </w:rPr>
              <w:t>Sust</w:t>
            </w:r>
            <w:r w:rsidR="00516B34">
              <w:rPr>
                <w:rFonts w:asciiTheme="minorHAnsi" w:hAnsiTheme="minorHAnsi"/>
                <w:bCs/>
                <w:iCs/>
              </w:rPr>
              <w:t>vl</w:t>
            </w:r>
            <w:proofErr w:type="spellEnd"/>
          </w:p>
        </w:tc>
        <w:tc>
          <w:tcPr>
            <w:tcW w:w="709" w:type="pct"/>
          </w:tcPr>
          <w:p w14:paraId="450BD450" w14:textId="77777777" w:rsidR="008652BB" w:rsidRPr="004F7CED" w:rsidRDefault="008652BB" w:rsidP="00203347">
            <w:pPr>
              <w:spacing w:before="60" w:after="0" w:line="240" w:lineRule="auto"/>
              <w:ind w:left="57"/>
              <w:rPr>
                <w:b/>
              </w:rPr>
            </w:pPr>
            <w:r w:rsidRPr="004F7CED">
              <w:t>Percentual</w:t>
            </w:r>
          </w:p>
        </w:tc>
        <w:tc>
          <w:tcPr>
            <w:tcW w:w="1926" w:type="pct"/>
          </w:tcPr>
          <w:p w14:paraId="71DCCDB6" w14:textId="566461E6" w:rsidR="008652BB" w:rsidRPr="004F7CED" w:rsidRDefault="008652BB" w:rsidP="00203347">
            <w:pPr>
              <w:spacing w:before="60" w:after="0" w:line="240" w:lineRule="auto"/>
              <w:ind w:left="57"/>
              <w:rPr>
                <w:b/>
              </w:rPr>
            </w:pPr>
            <w:r w:rsidRPr="004F7CED">
              <w:rPr>
                <w:rFonts w:asciiTheme="minorHAnsi" w:hAnsiTheme="minorHAnsi"/>
              </w:rPr>
              <w:t>Percentual de b</w:t>
            </w:r>
            <w:r>
              <w:rPr>
                <w:rFonts w:asciiTheme="minorHAnsi" w:hAnsiTheme="minorHAnsi"/>
              </w:rPr>
              <w:t>ô</w:t>
            </w:r>
            <w:r w:rsidRPr="004F7CED">
              <w:rPr>
                <w:rFonts w:asciiTheme="minorHAnsi" w:hAnsiTheme="minorHAnsi"/>
              </w:rPr>
              <w:t xml:space="preserve">nus </w:t>
            </w:r>
            <w:r>
              <w:rPr>
                <w:rFonts w:asciiTheme="minorHAnsi" w:hAnsiTheme="minorHAnsi"/>
              </w:rPr>
              <w:t>s</w:t>
            </w:r>
            <w:r w:rsidRPr="00203347">
              <w:rPr>
                <w:rFonts w:asciiTheme="minorHAnsi" w:hAnsiTheme="minorHAnsi"/>
              </w:rPr>
              <w:t>ustentável</w:t>
            </w:r>
            <w:r>
              <w:rPr>
                <w:rFonts w:asciiTheme="minorHAnsi" w:hAnsiTheme="minorHAnsi"/>
              </w:rPr>
              <w:t>.</w:t>
            </w:r>
          </w:p>
        </w:tc>
      </w:tr>
      <w:tr w:rsidR="008652BB" w:rsidRPr="004F7CED" w14:paraId="7940AC5B" w14:textId="77777777" w:rsidTr="007241BB">
        <w:tc>
          <w:tcPr>
            <w:tcW w:w="1262" w:type="pct"/>
          </w:tcPr>
          <w:p w14:paraId="4EC92AA3" w14:textId="77777777" w:rsidR="008652BB" w:rsidRPr="004F7CED" w:rsidRDefault="008652BB" w:rsidP="00203347">
            <w:pPr>
              <w:spacing w:before="60" w:after="0" w:line="240" w:lineRule="auto"/>
              <w:ind w:left="57"/>
              <w:rPr>
                <w:b/>
              </w:rPr>
            </w:pPr>
            <w:r>
              <w:t>Tipo</w:t>
            </w:r>
            <w:r w:rsidRPr="00A828E0">
              <w:t xml:space="preserve"> Conformidade</w:t>
            </w:r>
          </w:p>
        </w:tc>
        <w:tc>
          <w:tcPr>
            <w:tcW w:w="1103" w:type="pct"/>
          </w:tcPr>
          <w:p w14:paraId="1675962B" w14:textId="77777777" w:rsidR="008652BB" w:rsidRPr="007A16AF" w:rsidRDefault="008652BB" w:rsidP="00203347">
            <w:pPr>
              <w:spacing w:before="60" w:after="0" w:line="240" w:lineRule="auto"/>
              <w:ind w:left="57"/>
            </w:pPr>
            <w:proofErr w:type="spellStart"/>
            <w:r>
              <w:t>Tp</w:t>
            </w:r>
            <w:r w:rsidRPr="007A16AF">
              <w:t>Confdd</w:t>
            </w:r>
            <w:proofErr w:type="spellEnd"/>
          </w:p>
        </w:tc>
        <w:tc>
          <w:tcPr>
            <w:tcW w:w="709" w:type="pct"/>
          </w:tcPr>
          <w:p w14:paraId="380EB920" w14:textId="77777777" w:rsidR="008652BB" w:rsidRPr="004F7CED" w:rsidRDefault="008652BB" w:rsidP="00203347">
            <w:pPr>
              <w:spacing w:before="60" w:after="0" w:line="240" w:lineRule="auto"/>
              <w:ind w:left="57"/>
              <w:rPr>
                <w:b/>
              </w:rPr>
            </w:pPr>
            <w:proofErr w:type="spellStart"/>
            <w:r>
              <w:t>Tp</w:t>
            </w:r>
            <w:r w:rsidRPr="007A16AF">
              <w:t>Confdd</w:t>
            </w:r>
            <w:proofErr w:type="spellEnd"/>
          </w:p>
        </w:tc>
        <w:tc>
          <w:tcPr>
            <w:tcW w:w="1926" w:type="pct"/>
          </w:tcPr>
          <w:p w14:paraId="27E0E1BC" w14:textId="640C8C4B" w:rsidR="008652BB" w:rsidRPr="004F7CED" w:rsidRDefault="008652BB" w:rsidP="00203347">
            <w:pPr>
              <w:spacing w:before="60" w:after="0" w:line="240" w:lineRule="auto"/>
              <w:ind w:left="57"/>
              <w:rPr>
                <w:b/>
              </w:rPr>
            </w:pPr>
            <w:r>
              <w:t>Tipo</w:t>
            </w:r>
            <w:r w:rsidRPr="00A828E0">
              <w:t xml:space="preserve"> </w:t>
            </w:r>
            <w:r>
              <w:t>de c</w:t>
            </w:r>
            <w:r w:rsidRPr="00A828E0">
              <w:t>onformidade</w:t>
            </w:r>
            <w:r>
              <w:t>.</w:t>
            </w:r>
          </w:p>
        </w:tc>
      </w:tr>
    </w:tbl>
    <w:p w14:paraId="7917AEA2" w14:textId="236CE0B7" w:rsidR="006D4B01" w:rsidRDefault="006D4B01">
      <w:pPr>
        <w:spacing w:before="0" w:after="0" w:line="240" w:lineRule="auto"/>
        <w:rPr>
          <w:color w:val="243F60"/>
          <w:spacing w:val="15"/>
          <w:sz w:val="22"/>
          <w:szCs w:val="22"/>
        </w:rPr>
      </w:pPr>
      <w:bookmarkStart w:id="28" w:name="_Toc357165125"/>
    </w:p>
    <w:p w14:paraId="2C386E9F" w14:textId="21920006" w:rsidR="00363A14" w:rsidRDefault="00363A14" w:rsidP="00363A14">
      <w:pPr>
        <w:pStyle w:val="Ttulo3"/>
        <w:keepNext w:val="0"/>
        <w:ind w:left="709"/>
      </w:pPr>
      <w:bookmarkStart w:id="29" w:name="_Toc193364668"/>
      <w:r>
        <w:t>Tipos</w:t>
      </w:r>
      <w:bookmarkEnd w:id="28"/>
      <w:bookmarkEnd w:id="29"/>
    </w:p>
    <w:tbl>
      <w:tblPr>
        <w:tblW w:w="495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6"/>
        <w:gridCol w:w="1367"/>
        <w:gridCol w:w="688"/>
        <w:gridCol w:w="692"/>
        <w:gridCol w:w="1173"/>
        <w:gridCol w:w="718"/>
        <w:gridCol w:w="737"/>
        <w:gridCol w:w="3370"/>
      </w:tblGrid>
      <w:tr w:rsidR="008652BB" w:rsidRPr="004A5322" w14:paraId="799F29A5" w14:textId="77777777" w:rsidTr="008652BB">
        <w:tc>
          <w:tcPr>
            <w:tcW w:w="714" w:type="pct"/>
          </w:tcPr>
          <w:p w14:paraId="0D9E3740" w14:textId="77777777" w:rsidR="008652BB" w:rsidRPr="00842ADC" w:rsidRDefault="008652BB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842ADC">
              <w:rPr>
                <w:b/>
              </w:rPr>
              <w:t>Tipo</w:t>
            </w:r>
          </w:p>
        </w:tc>
        <w:tc>
          <w:tcPr>
            <w:tcW w:w="670" w:type="pct"/>
          </w:tcPr>
          <w:p w14:paraId="09BA4C66" w14:textId="77777777" w:rsidR="008652BB" w:rsidRPr="00842ADC" w:rsidRDefault="008652BB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842ADC">
              <w:rPr>
                <w:b/>
              </w:rPr>
              <w:t>Formato</w:t>
            </w:r>
          </w:p>
        </w:tc>
        <w:tc>
          <w:tcPr>
            <w:tcW w:w="337" w:type="pct"/>
          </w:tcPr>
          <w:p w14:paraId="4B1196BB" w14:textId="77777777" w:rsidR="008652BB" w:rsidRPr="00842ADC" w:rsidRDefault="008652BB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842ADC">
              <w:rPr>
                <w:b/>
              </w:rPr>
              <w:t xml:space="preserve">Tam. </w:t>
            </w:r>
            <w:r>
              <w:rPr>
                <w:b/>
              </w:rPr>
              <w:t>M</w:t>
            </w:r>
            <w:r w:rsidRPr="00842ADC">
              <w:rPr>
                <w:b/>
              </w:rPr>
              <w:t>ín.</w:t>
            </w:r>
          </w:p>
        </w:tc>
        <w:tc>
          <w:tcPr>
            <w:tcW w:w="339" w:type="pct"/>
          </w:tcPr>
          <w:p w14:paraId="7CD06E2E" w14:textId="77777777" w:rsidR="008652BB" w:rsidRPr="00842ADC" w:rsidRDefault="008652BB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842ADC">
              <w:rPr>
                <w:b/>
              </w:rPr>
              <w:t>Tam. Máx.</w:t>
            </w:r>
          </w:p>
        </w:tc>
        <w:tc>
          <w:tcPr>
            <w:tcW w:w="575" w:type="pct"/>
          </w:tcPr>
          <w:p w14:paraId="631FCA47" w14:textId="77777777" w:rsidR="008652BB" w:rsidRPr="00842ADC" w:rsidRDefault="008652BB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842ADC">
              <w:rPr>
                <w:b/>
              </w:rPr>
              <w:t>Exp. Reg.</w:t>
            </w:r>
          </w:p>
        </w:tc>
        <w:tc>
          <w:tcPr>
            <w:tcW w:w="352" w:type="pct"/>
          </w:tcPr>
          <w:p w14:paraId="559FF177" w14:textId="77777777" w:rsidR="008652BB" w:rsidRPr="00842ADC" w:rsidRDefault="008652BB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842ADC">
              <w:rPr>
                <w:b/>
              </w:rPr>
              <w:t>Valor Mín. I/E</w:t>
            </w:r>
          </w:p>
        </w:tc>
        <w:tc>
          <w:tcPr>
            <w:tcW w:w="361" w:type="pct"/>
          </w:tcPr>
          <w:p w14:paraId="73FF3CBE" w14:textId="77777777" w:rsidR="008652BB" w:rsidRPr="00842ADC" w:rsidRDefault="008652BB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842ADC">
              <w:rPr>
                <w:b/>
              </w:rPr>
              <w:t>Valor Máx. I/E</w:t>
            </w:r>
          </w:p>
        </w:tc>
        <w:tc>
          <w:tcPr>
            <w:tcW w:w="1652" w:type="pct"/>
          </w:tcPr>
          <w:p w14:paraId="21CA2F0D" w14:textId="77777777" w:rsidR="008652BB" w:rsidRPr="00842ADC" w:rsidRDefault="008652BB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842ADC">
              <w:rPr>
                <w:b/>
              </w:rPr>
              <w:t>Descrição</w:t>
            </w:r>
          </w:p>
        </w:tc>
      </w:tr>
      <w:tr w:rsidR="008652BB" w:rsidRPr="003D7AE6" w14:paraId="02BDF1D5" w14:textId="77777777" w:rsidTr="008652BB">
        <w:tc>
          <w:tcPr>
            <w:tcW w:w="714" w:type="pct"/>
          </w:tcPr>
          <w:p w14:paraId="6A0D939A" w14:textId="77777777" w:rsidR="008652BB" w:rsidRPr="003D7AE6" w:rsidRDefault="008652BB" w:rsidP="003D7AE6">
            <w:pPr>
              <w:spacing w:before="60" w:after="0" w:line="240" w:lineRule="auto"/>
              <w:ind w:left="57"/>
            </w:pPr>
            <w:r>
              <w:t>CAF</w:t>
            </w:r>
          </w:p>
        </w:tc>
        <w:tc>
          <w:tcPr>
            <w:tcW w:w="670" w:type="pct"/>
          </w:tcPr>
          <w:p w14:paraId="25E4741B" w14:textId="77777777" w:rsidR="008652BB" w:rsidRPr="003D7AE6" w:rsidRDefault="008652BB" w:rsidP="003D7AE6">
            <w:pPr>
              <w:spacing w:before="60" w:after="0" w:line="240" w:lineRule="auto"/>
              <w:ind w:left="57"/>
            </w:pPr>
            <w:r w:rsidRPr="003D7AE6">
              <w:t>Alfanumérico</w:t>
            </w:r>
          </w:p>
        </w:tc>
        <w:tc>
          <w:tcPr>
            <w:tcW w:w="337" w:type="pct"/>
          </w:tcPr>
          <w:p w14:paraId="4846FEA2" w14:textId="77777777" w:rsidR="008652BB" w:rsidRPr="003D7AE6" w:rsidRDefault="008652BB" w:rsidP="003D7AE6">
            <w:pPr>
              <w:spacing w:before="60" w:after="0" w:line="240" w:lineRule="auto"/>
              <w:ind w:left="57"/>
            </w:pPr>
            <w:r>
              <w:t>1</w:t>
            </w:r>
          </w:p>
        </w:tc>
        <w:tc>
          <w:tcPr>
            <w:tcW w:w="339" w:type="pct"/>
          </w:tcPr>
          <w:p w14:paraId="66A369FC" w14:textId="77777777" w:rsidR="008652BB" w:rsidRPr="003D7AE6" w:rsidRDefault="008652BB" w:rsidP="003D7AE6">
            <w:pPr>
              <w:spacing w:before="60" w:after="0" w:line="240" w:lineRule="auto"/>
              <w:ind w:left="57"/>
            </w:pPr>
            <w:r>
              <w:t>25</w:t>
            </w:r>
          </w:p>
        </w:tc>
        <w:tc>
          <w:tcPr>
            <w:tcW w:w="575" w:type="pct"/>
          </w:tcPr>
          <w:p w14:paraId="2625E049" w14:textId="77777777" w:rsidR="008652BB" w:rsidRPr="003D7AE6" w:rsidRDefault="008652BB" w:rsidP="003D7AE6">
            <w:pPr>
              <w:spacing w:before="60" w:after="0" w:line="240" w:lineRule="auto"/>
              <w:ind w:left="57"/>
            </w:pPr>
          </w:p>
        </w:tc>
        <w:tc>
          <w:tcPr>
            <w:tcW w:w="352" w:type="pct"/>
          </w:tcPr>
          <w:p w14:paraId="161A0E0A" w14:textId="77777777" w:rsidR="008652BB" w:rsidRPr="003D7AE6" w:rsidRDefault="008652BB" w:rsidP="003D7AE6">
            <w:pPr>
              <w:spacing w:before="60" w:after="0" w:line="240" w:lineRule="auto"/>
              <w:ind w:left="57"/>
            </w:pPr>
          </w:p>
        </w:tc>
        <w:tc>
          <w:tcPr>
            <w:tcW w:w="361" w:type="pct"/>
          </w:tcPr>
          <w:p w14:paraId="00994DFC" w14:textId="77777777" w:rsidR="008652BB" w:rsidRPr="003D7AE6" w:rsidRDefault="008652BB" w:rsidP="003D7AE6">
            <w:pPr>
              <w:spacing w:before="60" w:after="0" w:line="240" w:lineRule="auto"/>
              <w:ind w:left="57"/>
            </w:pPr>
          </w:p>
        </w:tc>
        <w:tc>
          <w:tcPr>
            <w:tcW w:w="1652" w:type="pct"/>
          </w:tcPr>
          <w:p w14:paraId="14516071" w14:textId="506F0DFC" w:rsidR="008652BB" w:rsidRPr="003D7AE6" w:rsidRDefault="008652BB" w:rsidP="003D7AE6">
            <w:pPr>
              <w:spacing w:before="60" w:after="0" w:line="240" w:lineRule="auto"/>
              <w:ind w:left="57"/>
            </w:pPr>
            <w:r w:rsidRPr="000E4304">
              <w:rPr>
                <w:rFonts w:asciiTheme="minorHAnsi" w:hAnsiTheme="minorHAnsi"/>
                <w:iCs/>
                <w:lang w:bidi="ar-SA"/>
              </w:rPr>
              <w:t>Cadastro Nacional da Agricultura Familiar (CAF)</w:t>
            </w:r>
            <w:r>
              <w:rPr>
                <w:rFonts w:asciiTheme="minorHAnsi" w:hAnsiTheme="minorHAnsi"/>
                <w:iCs/>
                <w:lang w:bidi="ar-SA"/>
              </w:rPr>
              <w:t xml:space="preserve"> do beneficiário.</w:t>
            </w:r>
          </w:p>
        </w:tc>
      </w:tr>
      <w:tr w:rsidR="008652BB" w:rsidRPr="003D7AE6" w14:paraId="7C5B612F" w14:textId="77777777" w:rsidTr="008652BB">
        <w:tc>
          <w:tcPr>
            <w:tcW w:w="714" w:type="pct"/>
          </w:tcPr>
          <w:p w14:paraId="4BF32DB1" w14:textId="77777777" w:rsidR="008652BB" w:rsidRPr="003D7AE6" w:rsidRDefault="008652BB" w:rsidP="003D7AE6">
            <w:pPr>
              <w:spacing w:before="60" w:after="0" w:line="240" w:lineRule="auto"/>
              <w:ind w:left="57"/>
            </w:pPr>
            <w:r w:rsidRPr="003D7AE6">
              <w:t>CIB</w:t>
            </w:r>
          </w:p>
        </w:tc>
        <w:tc>
          <w:tcPr>
            <w:tcW w:w="670" w:type="pct"/>
          </w:tcPr>
          <w:p w14:paraId="4B2CAF10" w14:textId="77777777" w:rsidR="008652BB" w:rsidRPr="003D7AE6" w:rsidRDefault="008652BB" w:rsidP="003D7AE6">
            <w:pPr>
              <w:spacing w:before="60" w:after="0" w:line="240" w:lineRule="auto"/>
              <w:ind w:left="57"/>
            </w:pPr>
            <w:r w:rsidRPr="003D7AE6">
              <w:t>Alfanumérico</w:t>
            </w:r>
          </w:p>
        </w:tc>
        <w:tc>
          <w:tcPr>
            <w:tcW w:w="337" w:type="pct"/>
          </w:tcPr>
          <w:p w14:paraId="0C44E41D" w14:textId="77777777" w:rsidR="008652BB" w:rsidRPr="003D7AE6" w:rsidRDefault="008652BB" w:rsidP="003D7AE6">
            <w:pPr>
              <w:spacing w:before="60" w:after="0" w:line="240" w:lineRule="auto"/>
              <w:ind w:left="57"/>
            </w:pPr>
            <w:r w:rsidRPr="003D7AE6">
              <w:t>8</w:t>
            </w:r>
          </w:p>
        </w:tc>
        <w:tc>
          <w:tcPr>
            <w:tcW w:w="339" w:type="pct"/>
          </w:tcPr>
          <w:p w14:paraId="49EFE435" w14:textId="77777777" w:rsidR="008652BB" w:rsidRPr="003D7AE6" w:rsidRDefault="008652BB" w:rsidP="003D7AE6">
            <w:pPr>
              <w:spacing w:before="60" w:after="0" w:line="240" w:lineRule="auto"/>
              <w:ind w:left="57"/>
            </w:pPr>
            <w:r w:rsidRPr="003D7AE6">
              <w:t>8</w:t>
            </w:r>
          </w:p>
        </w:tc>
        <w:tc>
          <w:tcPr>
            <w:tcW w:w="575" w:type="pct"/>
          </w:tcPr>
          <w:p w14:paraId="13129D86" w14:textId="77777777" w:rsidR="008652BB" w:rsidRPr="003D7AE6" w:rsidRDefault="008652BB" w:rsidP="003D7AE6">
            <w:pPr>
              <w:spacing w:before="60" w:after="0" w:line="240" w:lineRule="auto"/>
              <w:ind w:left="57"/>
            </w:pPr>
            <w:r w:rsidRPr="003D7AE6">
              <w:t>[0-9a-zA-Z]{8}</w:t>
            </w:r>
          </w:p>
        </w:tc>
        <w:tc>
          <w:tcPr>
            <w:tcW w:w="352" w:type="pct"/>
          </w:tcPr>
          <w:p w14:paraId="4C31D01B" w14:textId="77777777" w:rsidR="008652BB" w:rsidRPr="003D7AE6" w:rsidRDefault="008652BB" w:rsidP="003D7AE6">
            <w:pPr>
              <w:spacing w:before="60" w:after="0" w:line="240" w:lineRule="auto"/>
              <w:ind w:left="57"/>
            </w:pPr>
          </w:p>
        </w:tc>
        <w:tc>
          <w:tcPr>
            <w:tcW w:w="361" w:type="pct"/>
          </w:tcPr>
          <w:p w14:paraId="2E097F04" w14:textId="77777777" w:rsidR="008652BB" w:rsidRPr="003D7AE6" w:rsidRDefault="008652BB" w:rsidP="003D7AE6">
            <w:pPr>
              <w:spacing w:before="60" w:after="0" w:line="240" w:lineRule="auto"/>
              <w:ind w:left="57"/>
            </w:pPr>
          </w:p>
        </w:tc>
        <w:tc>
          <w:tcPr>
            <w:tcW w:w="1652" w:type="pct"/>
          </w:tcPr>
          <w:p w14:paraId="3D5A82D0" w14:textId="77777777" w:rsidR="008652BB" w:rsidRPr="003D7AE6" w:rsidRDefault="008652BB" w:rsidP="003D7AE6">
            <w:pPr>
              <w:spacing w:before="60" w:after="0" w:line="240" w:lineRule="auto"/>
              <w:ind w:left="57"/>
            </w:pPr>
            <w:r w:rsidRPr="003D7AE6">
              <w:t>Cadastro Imobiliário Brasileiro (CIB) na Receita Federal. O último caractere é o dígito verificador.</w:t>
            </w:r>
          </w:p>
        </w:tc>
      </w:tr>
      <w:tr w:rsidR="008652BB" w:rsidRPr="003D258B" w14:paraId="3D0079DA" w14:textId="77777777" w:rsidTr="008652BB">
        <w:tc>
          <w:tcPr>
            <w:tcW w:w="714" w:type="pct"/>
          </w:tcPr>
          <w:p w14:paraId="58AC4E58" w14:textId="77777777" w:rsidR="008652BB" w:rsidRPr="00842ADC" w:rsidRDefault="008652BB" w:rsidP="00DD3D2D">
            <w:pPr>
              <w:spacing w:before="60" w:after="0" w:line="240" w:lineRule="auto"/>
              <w:ind w:left="57"/>
            </w:pPr>
            <w:proofErr w:type="spellStart"/>
            <w:r>
              <w:t>Tp</w:t>
            </w:r>
            <w:r w:rsidRPr="007A16AF">
              <w:t>Confdd</w:t>
            </w:r>
            <w:proofErr w:type="spellEnd"/>
          </w:p>
        </w:tc>
        <w:tc>
          <w:tcPr>
            <w:tcW w:w="670" w:type="pct"/>
          </w:tcPr>
          <w:p w14:paraId="654672FD" w14:textId="77777777" w:rsidR="008652BB" w:rsidRPr="00842ADC" w:rsidRDefault="008652BB" w:rsidP="00DD3D2D">
            <w:pPr>
              <w:spacing w:before="60" w:after="0" w:line="240" w:lineRule="auto"/>
              <w:ind w:left="57"/>
            </w:pPr>
            <w:r w:rsidRPr="0068021B">
              <w:t>Alfanumérico</w:t>
            </w:r>
          </w:p>
        </w:tc>
        <w:tc>
          <w:tcPr>
            <w:tcW w:w="337" w:type="pct"/>
          </w:tcPr>
          <w:p w14:paraId="5AB638C3" w14:textId="77777777" w:rsidR="008652BB" w:rsidRPr="00842ADC" w:rsidRDefault="008652BB" w:rsidP="00DD3D2D">
            <w:pPr>
              <w:spacing w:before="60" w:after="0" w:line="240" w:lineRule="auto"/>
              <w:ind w:left="57"/>
            </w:pPr>
            <w:r>
              <w:t>2</w:t>
            </w:r>
          </w:p>
        </w:tc>
        <w:tc>
          <w:tcPr>
            <w:tcW w:w="339" w:type="pct"/>
          </w:tcPr>
          <w:p w14:paraId="1BAC7D6A" w14:textId="77777777" w:rsidR="008652BB" w:rsidRPr="00842ADC" w:rsidRDefault="008652BB" w:rsidP="00DD3D2D">
            <w:pPr>
              <w:spacing w:before="60" w:after="0" w:line="240" w:lineRule="auto"/>
              <w:ind w:left="57"/>
            </w:pPr>
            <w:r>
              <w:t>2</w:t>
            </w:r>
          </w:p>
        </w:tc>
        <w:tc>
          <w:tcPr>
            <w:tcW w:w="575" w:type="pct"/>
          </w:tcPr>
          <w:p w14:paraId="4354068D" w14:textId="77777777" w:rsidR="008652BB" w:rsidRPr="00842ADC" w:rsidRDefault="008652BB" w:rsidP="00DD3D2D">
            <w:pPr>
              <w:spacing w:before="60" w:after="0" w:line="240" w:lineRule="auto"/>
              <w:ind w:left="57"/>
            </w:pPr>
            <w:r w:rsidRPr="00F74BF6">
              <w:t>[0-9]{2}</w:t>
            </w:r>
          </w:p>
        </w:tc>
        <w:tc>
          <w:tcPr>
            <w:tcW w:w="352" w:type="pct"/>
          </w:tcPr>
          <w:p w14:paraId="098C2E29" w14:textId="77777777" w:rsidR="008652BB" w:rsidRPr="00842ADC" w:rsidRDefault="008652BB" w:rsidP="00DD3D2D">
            <w:pPr>
              <w:spacing w:before="60" w:after="0" w:line="240" w:lineRule="auto"/>
              <w:ind w:left="57"/>
            </w:pPr>
          </w:p>
        </w:tc>
        <w:tc>
          <w:tcPr>
            <w:tcW w:w="361" w:type="pct"/>
          </w:tcPr>
          <w:p w14:paraId="61D393B0" w14:textId="77777777" w:rsidR="008652BB" w:rsidRPr="00842ADC" w:rsidRDefault="008652BB" w:rsidP="00DD3D2D">
            <w:pPr>
              <w:spacing w:before="60" w:after="0" w:line="240" w:lineRule="auto"/>
              <w:ind w:left="57"/>
            </w:pPr>
          </w:p>
        </w:tc>
        <w:tc>
          <w:tcPr>
            <w:tcW w:w="1652" w:type="pct"/>
          </w:tcPr>
          <w:p w14:paraId="0CD5BB01" w14:textId="190E261F" w:rsidR="008652BB" w:rsidRPr="00842ADC" w:rsidRDefault="008652BB" w:rsidP="00DD3D2D">
            <w:pPr>
              <w:spacing w:before="60" w:after="0" w:line="240" w:lineRule="auto"/>
              <w:ind w:left="57"/>
            </w:pPr>
            <w:r>
              <w:t>Tipo</w:t>
            </w:r>
            <w:r w:rsidRPr="00A828E0">
              <w:t xml:space="preserve"> </w:t>
            </w:r>
            <w:r>
              <w:t>de c</w:t>
            </w:r>
            <w:r w:rsidRPr="00A828E0">
              <w:t>onformidade</w:t>
            </w:r>
            <w:r>
              <w:t>.</w:t>
            </w:r>
          </w:p>
        </w:tc>
      </w:tr>
    </w:tbl>
    <w:p w14:paraId="3825A2A5" w14:textId="77777777" w:rsidR="00BE1BF6" w:rsidRPr="00F634CB" w:rsidRDefault="00BE1BF6" w:rsidP="00BE1BF6"/>
    <w:p w14:paraId="23355A5B" w14:textId="170CF809" w:rsidR="00466E77" w:rsidRPr="002E31A4" w:rsidRDefault="007C0F3B" w:rsidP="004F1991">
      <w:pPr>
        <w:pStyle w:val="Ttulo2"/>
        <w:ind w:left="426"/>
      </w:pPr>
      <w:bookmarkStart w:id="30" w:name="_Toc193364669"/>
      <w:r>
        <w:t>A</w:t>
      </w:r>
      <w:r w:rsidR="005779B0" w:rsidRPr="009E54FC">
        <w:t>lteração</w:t>
      </w:r>
      <w:bookmarkEnd w:id="19"/>
      <w:bookmarkEnd w:id="20"/>
      <w:bookmarkEnd w:id="21"/>
      <w:bookmarkEnd w:id="30"/>
    </w:p>
    <w:p w14:paraId="6F22334E" w14:textId="68365A80" w:rsidR="00411CE1" w:rsidRPr="00845F4F" w:rsidRDefault="00411CE1" w:rsidP="00411CE1">
      <w:pPr>
        <w:pStyle w:val="Ttulo3"/>
        <w:keepNext w:val="0"/>
        <w:ind w:left="709"/>
      </w:pPr>
      <w:bookmarkStart w:id="31" w:name="_Toc80277633"/>
      <w:bookmarkStart w:id="32" w:name="_Toc193364670"/>
      <w:r w:rsidRPr="0007153B">
        <w:t>Eventos</w:t>
      </w:r>
      <w:bookmarkEnd w:id="31"/>
      <w:bookmarkEnd w:id="32"/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043"/>
        <w:gridCol w:w="8263"/>
      </w:tblGrid>
      <w:tr w:rsidR="00411CE1" w:rsidRPr="00032034" w14:paraId="226478CD" w14:textId="77777777" w:rsidTr="007311F4">
        <w:trPr>
          <w:cantSplit/>
        </w:trPr>
        <w:tc>
          <w:tcPr>
            <w:tcW w:w="991" w:type="pct"/>
          </w:tcPr>
          <w:p w14:paraId="0E172EED" w14:textId="77777777" w:rsidR="00411CE1" w:rsidRPr="00205EA4" w:rsidRDefault="00411CE1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205EA4">
              <w:rPr>
                <w:b/>
              </w:rPr>
              <w:t>Grupo de serviço:</w:t>
            </w:r>
          </w:p>
        </w:tc>
        <w:tc>
          <w:tcPr>
            <w:tcW w:w="4009" w:type="pct"/>
          </w:tcPr>
          <w:p w14:paraId="2A6FE9AE" w14:textId="77777777" w:rsidR="00411CE1" w:rsidRPr="00E8161F" w:rsidRDefault="00411CE1" w:rsidP="007311F4">
            <w:pPr>
              <w:spacing w:before="60" w:after="0" w:line="240" w:lineRule="auto"/>
              <w:ind w:left="57"/>
            </w:pPr>
            <w:r w:rsidRPr="00C929CD">
              <w:t>COR - Controle de Operações Rurais</w:t>
            </w:r>
          </w:p>
        </w:tc>
      </w:tr>
      <w:tr w:rsidR="00411CE1" w:rsidRPr="00032034" w14:paraId="397FA986" w14:textId="77777777" w:rsidTr="007311F4">
        <w:trPr>
          <w:cantSplit/>
        </w:trPr>
        <w:tc>
          <w:tcPr>
            <w:tcW w:w="991" w:type="pct"/>
          </w:tcPr>
          <w:p w14:paraId="037B19FB" w14:textId="77777777" w:rsidR="00411CE1" w:rsidRPr="00205EA4" w:rsidRDefault="00411CE1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205EA4">
              <w:rPr>
                <w:b/>
              </w:rPr>
              <w:t>Evento:</w:t>
            </w:r>
          </w:p>
        </w:tc>
        <w:tc>
          <w:tcPr>
            <w:tcW w:w="4009" w:type="pct"/>
          </w:tcPr>
          <w:p w14:paraId="24A06CEE" w14:textId="77777777" w:rsidR="00411CE1" w:rsidRPr="00E8161F" w:rsidRDefault="00411CE1" w:rsidP="007311F4">
            <w:pPr>
              <w:spacing w:before="60" w:after="0" w:line="240" w:lineRule="auto"/>
              <w:ind w:left="57"/>
            </w:pPr>
            <w:r w:rsidRPr="00C929CD">
              <w:t>COR0001 - IF requisita inclusão ou alteração de Cédula de Crédito Rural</w:t>
            </w:r>
          </w:p>
        </w:tc>
      </w:tr>
      <w:tr w:rsidR="00411CE1" w:rsidRPr="00032034" w14:paraId="74BFE789" w14:textId="77777777" w:rsidTr="007311F4">
        <w:trPr>
          <w:cantSplit/>
        </w:trPr>
        <w:tc>
          <w:tcPr>
            <w:tcW w:w="99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9742F5" w14:textId="77777777" w:rsidR="00411CE1" w:rsidRPr="00205EA4" w:rsidRDefault="00411CE1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205EA4">
              <w:rPr>
                <w:b/>
              </w:rPr>
              <w:lastRenderedPageBreak/>
              <w:t>Descrição:</w:t>
            </w:r>
          </w:p>
        </w:tc>
        <w:tc>
          <w:tcPr>
            <w:tcW w:w="400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F0A392" w14:textId="77777777" w:rsidR="00411CE1" w:rsidRPr="00E8161F" w:rsidRDefault="00411CE1" w:rsidP="007311F4">
            <w:pPr>
              <w:spacing w:before="60" w:after="0" w:line="240" w:lineRule="auto"/>
              <w:ind w:left="57"/>
            </w:pPr>
            <w:r w:rsidRPr="007434F8">
              <w:rPr>
                <w:color w:val="000000"/>
              </w:rPr>
              <w:t>Destinado à IF requisitar a inclusão ou alteração de uma Cédula de Crédito Rural e seus empreendimentos associados</w:t>
            </w:r>
            <w:r>
              <w:rPr>
                <w:color w:val="000000"/>
              </w:rPr>
              <w:t>.</w:t>
            </w:r>
          </w:p>
        </w:tc>
      </w:tr>
    </w:tbl>
    <w:p w14:paraId="62506EFF" w14:textId="77777777" w:rsidR="00DA5BF3" w:rsidRDefault="00DA5BF3" w:rsidP="00411CE1">
      <w:pPr>
        <w:pBdr>
          <w:bottom w:val="single" w:sz="12" w:space="1" w:color="auto"/>
        </w:pBdr>
        <w:rPr>
          <w:b/>
        </w:rPr>
      </w:pPr>
    </w:p>
    <w:p w14:paraId="20067EA0" w14:textId="4104702E" w:rsidR="00411CE1" w:rsidRDefault="00411CE1" w:rsidP="00411CE1">
      <w:pPr>
        <w:pBdr>
          <w:bottom w:val="single" w:sz="12" w:space="1" w:color="auto"/>
        </w:pBdr>
        <w:rPr>
          <w:b/>
        </w:rPr>
      </w:pPr>
      <w:r>
        <w:rPr>
          <w:b/>
        </w:rPr>
        <w:t>Mensagens</w:t>
      </w:r>
      <w:r w:rsidRPr="00CF4D5F">
        <w:rPr>
          <w:b/>
        </w:rPr>
        <w:t xml:space="preserve"> associadas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2"/>
        <w:gridCol w:w="1517"/>
        <w:gridCol w:w="2346"/>
        <w:gridCol w:w="991"/>
        <w:gridCol w:w="963"/>
        <w:gridCol w:w="2296"/>
        <w:gridCol w:w="851"/>
        <w:gridCol w:w="670"/>
      </w:tblGrid>
      <w:tr w:rsidR="00411CE1" w:rsidRPr="00032034" w14:paraId="6B37495D" w14:textId="77777777" w:rsidTr="007D25D9">
        <w:trPr>
          <w:trHeight w:val="313"/>
        </w:trPr>
        <w:tc>
          <w:tcPr>
            <w:tcW w:w="1062" w:type="pct"/>
            <w:gridSpan w:val="2"/>
          </w:tcPr>
          <w:p w14:paraId="34348104" w14:textId="77777777" w:rsidR="00411CE1" w:rsidRPr="00DD2CB5" w:rsidRDefault="00411CE1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DD2CB5">
              <w:rPr>
                <w:b/>
              </w:rPr>
              <w:t>Nome da mensagem:</w:t>
            </w:r>
          </w:p>
        </w:tc>
        <w:tc>
          <w:tcPr>
            <w:tcW w:w="3938" w:type="pct"/>
            <w:gridSpan w:val="6"/>
          </w:tcPr>
          <w:p w14:paraId="5D4640F8" w14:textId="77777777" w:rsidR="00411CE1" w:rsidRPr="00883035" w:rsidRDefault="00411CE1" w:rsidP="007311F4">
            <w:pPr>
              <w:spacing w:before="60" w:after="0" w:line="240" w:lineRule="auto"/>
              <w:ind w:left="57"/>
              <w:rPr>
                <w:b/>
              </w:rPr>
            </w:pPr>
            <w:r w:rsidRPr="00883035">
              <w:t>Requisição de inclusão ou alteração de Cédula de Crédito Rural</w:t>
            </w:r>
          </w:p>
        </w:tc>
      </w:tr>
      <w:tr w:rsidR="006C283F" w:rsidRPr="00842ADC" w14:paraId="365599DC" w14:textId="77777777" w:rsidTr="006C283F">
        <w:tc>
          <w:tcPr>
            <w:tcW w:w="1062" w:type="pct"/>
            <w:gridSpan w:val="2"/>
          </w:tcPr>
          <w:p w14:paraId="43066015" w14:textId="77777777" w:rsidR="00411CE1" w:rsidRPr="00DD2CB5" w:rsidRDefault="00411CE1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DD2CB5">
              <w:rPr>
                <w:b/>
              </w:rPr>
              <w:t>Código</w:t>
            </w:r>
            <w:r>
              <w:rPr>
                <w:b/>
              </w:rPr>
              <w:t xml:space="preserve"> da </w:t>
            </w:r>
            <w:r w:rsidRPr="00DD2CB5">
              <w:rPr>
                <w:b/>
              </w:rPr>
              <w:t>Mensagem:</w:t>
            </w:r>
          </w:p>
        </w:tc>
        <w:tc>
          <w:tcPr>
            <w:tcW w:w="1138" w:type="pct"/>
          </w:tcPr>
          <w:p w14:paraId="66A0E3A9" w14:textId="77777777" w:rsidR="00411CE1" w:rsidRPr="00842ADC" w:rsidRDefault="00411CE1" w:rsidP="007311F4">
            <w:pPr>
              <w:spacing w:before="60" w:after="0" w:line="240" w:lineRule="auto"/>
              <w:ind w:left="57"/>
            </w:pPr>
            <w:r>
              <w:t>COR0001</w:t>
            </w:r>
          </w:p>
        </w:tc>
        <w:tc>
          <w:tcPr>
            <w:tcW w:w="481" w:type="pct"/>
          </w:tcPr>
          <w:p w14:paraId="454AC906" w14:textId="77777777" w:rsidR="00411CE1" w:rsidRPr="00842ADC" w:rsidRDefault="00411CE1" w:rsidP="007311F4">
            <w:pPr>
              <w:spacing w:before="60" w:after="0" w:line="240" w:lineRule="auto"/>
              <w:ind w:left="57"/>
              <w:jc w:val="both"/>
            </w:pPr>
            <w:r w:rsidRPr="00DD2CB5">
              <w:rPr>
                <w:b/>
              </w:rPr>
              <w:t>Emissor</w:t>
            </w:r>
            <w:r w:rsidRPr="00842ADC">
              <w:t>:</w:t>
            </w:r>
          </w:p>
        </w:tc>
        <w:tc>
          <w:tcPr>
            <w:tcW w:w="467" w:type="pct"/>
          </w:tcPr>
          <w:p w14:paraId="610EC3F8" w14:textId="77777777" w:rsidR="00411CE1" w:rsidRPr="00842ADC" w:rsidRDefault="00411CE1" w:rsidP="007311F4">
            <w:pPr>
              <w:spacing w:before="60" w:after="0" w:line="240" w:lineRule="auto"/>
              <w:ind w:left="57"/>
            </w:pPr>
            <w:r>
              <w:t>IF</w:t>
            </w:r>
          </w:p>
        </w:tc>
        <w:tc>
          <w:tcPr>
            <w:tcW w:w="1114" w:type="pct"/>
          </w:tcPr>
          <w:p w14:paraId="0E80E44D" w14:textId="77777777" w:rsidR="00411CE1" w:rsidRPr="005B5B76" w:rsidRDefault="00411CE1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DD2CB5">
              <w:rPr>
                <w:b/>
              </w:rPr>
              <w:t>Destinatário</w:t>
            </w:r>
            <w:r w:rsidRPr="005B5B76">
              <w:rPr>
                <w:b/>
              </w:rPr>
              <w:t>:</w:t>
            </w:r>
          </w:p>
        </w:tc>
        <w:tc>
          <w:tcPr>
            <w:tcW w:w="738" w:type="pct"/>
            <w:gridSpan w:val="2"/>
          </w:tcPr>
          <w:p w14:paraId="01C32456" w14:textId="77777777" w:rsidR="00411CE1" w:rsidRPr="00842ADC" w:rsidRDefault="00411CE1" w:rsidP="007311F4">
            <w:pPr>
              <w:spacing w:before="60" w:after="0" w:line="240" w:lineRule="auto"/>
              <w:ind w:left="57"/>
            </w:pPr>
            <w:r>
              <w:t>COR</w:t>
            </w:r>
          </w:p>
        </w:tc>
      </w:tr>
      <w:tr w:rsidR="00DD129C" w:rsidRPr="00DD2CB5" w14:paraId="2C2397BF" w14:textId="77777777" w:rsidTr="00653872">
        <w:tc>
          <w:tcPr>
            <w:tcW w:w="326" w:type="pct"/>
          </w:tcPr>
          <w:p w14:paraId="0CFC639F" w14:textId="77777777" w:rsidR="00411CE1" w:rsidRPr="00DD2CB5" w:rsidRDefault="00411CE1" w:rsidP="007311F4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r w:rsidRPr="00DD2CB5">
              <w:rPr>
                <w:b/>
              </w:rPr>
              <w:t>Seq</w:t>
            </w:r>
            <w:r>
              <w:rPr>
                <w:b/>
              </w:rPr>
              <w:t>.</w:t>
            </w:r>
          </w:p>
        </w:tc>
        <w:tc>
          <w:tcPr>
            <w:tcW w:w="1874" w:type="pct"/>
            <w:gridSpan w:val="2"/>
          </w:tcPr>
          <w:p w14:paraId="498674F2" w14:textId="77777777" w:rsidR="00411CE1" w:rsidRPr="00DD2CB5" w:rsidRDefault="00411CE1" w:rsidP="007311F4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proofErr w:type="spellStart"/>
            <w:r w:rsidRPr="00DD2CB5">
              <w:rPr>
                <w:b/>
              </w:rPr>
              <w:t>Tag</w:t>
            </w:r>
            <w:proofErr w:type="spellEnd"/>
          </w:p>
        </w:tc>
        <w:tc>
          <w:tcPr>
            <w:tcW w:w="2062" w:type="pct"/>
            <w:gridSpan w:val="3"/>
          </w:tcPr>
          <w:p w14:paraId="46414BDE" w14:textId="77777777" w:rsidR="00411CE1" w:rsidRPr="00DD2CB5" w:rsidRDefault="00411CE1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DD2CB5">
              <w:rPr>
                <w:b/>
              </w:rPr>
              <w:t>Nome do Campo</w:t>
            </w:r>
          </w:p>
        </w:tc>
        <w:tc>
          <w:tcPr>
            <w:tcW w:w="413" w:type="pct"/>
          </w:tcPr>
          <w:p w14:paraId="52086953" w14:textId="77777777" w:rsidR="00411CE1" w:rsidRPr="00DD2CB5" w:rsidRDefault="00411CE1" w:rsidP="007311F4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proofErr w:type="spellStart"/>
            <w:r w:rsidRPr="00DD2CB5">
              <w:rPr>
                <w:b/>
              </w:rPr>
              <w:t>Mult</w:t>
            </w:r>
            <w:proofErr w:type="spellEnd"/>
            <w:r w:rsidRPr="00DD2CB5">
              <w:rPr>
                <w:b/>
              </w:rPr>
              <w:t>.</w:t>
            </w:r>
          </w:p>
        </w:tc>
        <w:tc>
          <w:tcPr>
            <w:tcW w:w="325" w:type="pct"/>
          </w:tcPr>
          <w:p w14:paraId="27BD81A6" w14:textId="77777777" w:rsidR="00411CE1" w:rsidRPr="00DD2CB5" w:rsidRDefault="00411CE1" w:rsidP="007311F4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r w:rsidRPr="00DD2CB5">
              <w:rPr>
                <w:b/>
              </w:rPr>
              <w:t>OU</w:t>
            </w:r>
          </w:p>
        </w:tc>
      </w:tr>
      <w:tr w:rsidR="00DD129C" w:rsidRPr="00A715BD" w14:paraId="44462C4C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C813714" w14:textId="01EFDC7C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2AD90D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CodMsg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D59904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Código Mensagem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5C31B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C8F6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A715BD" w14:paraId="65AAA9D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31E3D32" w14:textId="562AAA2B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1E7BFC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NumCtrlIF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873DB4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Número Controle IF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56DCF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688B09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3FD69BF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F437C11" w14:textId="4B5858A2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B90E3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CNPJEntRespons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F21FD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CNPJ Entidade Responsável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BC70F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46A93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60021902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72B202A" w14:textId="0514E054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4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7DAA46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CNPJPart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A100E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CNPJ Participante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46ADA6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80747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6344EAEE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B864FA5" w14:textId="3AEDE798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5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AA58A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NumRefBCCOROr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9396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Número Referência Bacen COR Original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BCA3DA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E69DE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48C6D60E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5F58CE4" w14:textId="7F816C8B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6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AFE44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DtEms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693EB6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Data Emissão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794F3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9F709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183E1767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F0EC35C" w14:textId="39CA8EC5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7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6965F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DtVenc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793110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Data Vencimento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BEA1C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10FF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0860D0A8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1148564" w14:textId="2237F469" w:rsidR="007D25D9" w:rsidRPr="009C30E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8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DFEEF" w14:textId="77777777" w:rsidR="007D25D9" w:rsidRPr="009C30E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C30ED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9C30ED">
              <w:rPr>
                <w:rFonts w:asciiTheme="minorHAnsi" w:hAnsiTheme="minorHAnsi"/>
                <w:color w:val="000000"/>
              </w:rPr>
              <w:t>CodBaseLegalProrrogc</w:t>
            </w:r>
            <w:proofErr w:type="spellEnd"/>
            <w:r w:rsidRPr="009C30ED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39D3BD" w14:textId="77777777" w:rsidR="007D25D9" w:rsidRPr="009C30ED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C30ED">
              <w:rPr>
                <w:rFonts w:asciiTheme="minorHAnsi" w:hAnsiTheme="minorHAnsi"/>
                <w:color w:val="000000"/>
              </w:rPr>
              <w:t>Código Base Legal Prorrogação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CED59" w14:textId="77777777" w:rsidR="007D25D9" w:rsidRPr="0053592A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9C30ED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9C30ED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9C30ED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A5A8F" w14:textId="77777777" w:rsidR="007D25D9" w:rsidRPr="0053592A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DD129C" w:rsidRPr="003571FE" w14:paraId="12B1782E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531730F" w14:textId="67F6D60F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9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17B880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NumCedlCredRuralIF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0DED3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Número Cédula Crédito Rural IF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52A508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92116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2FC2F48B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D5C2A31" w14:textId="366908C9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10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CB7D7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TpInstntoCred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98BB50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Tipo Instrumento Crédito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69C50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B7A85E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709E1CA0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52C3C87" w14:textId="148C1A05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B048C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VlrTotOp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A523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Valor Total Operação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80DC6D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5104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BD0CF8" w14:paraId="3A161225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CBD2619" w14:textId="68E29604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6B9692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CodPorteBenfcrio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C6B3A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Código Porte Beneficiário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A8A9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1328EE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BD0CF8" w14:paraId="07C08F30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BC2ED8E" w14:textId="7BC0CFC2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051C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&lt;Grupo_COR0001_Benfcrio&gt;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EF10FE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Grupo Beneficiário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BD33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92BF4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3B4FF971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141E51B" w14:textId="2BAFFD34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14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EE6E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TpPessoaBenfcrio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DA25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Tipo Pessoa Beneficiário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A725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8097E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38140514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621484F" w14:textId="7B486688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15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DFB386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CNPJ_CPFBenfcrio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6F7B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CNPJ ou CPF Beneficiário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891D3C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3822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F97255" w:rsidRPr="00F97255" w14:paraId="1624A89C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313A8FA" w14:textId="05408EEB" w:rsidR="007D25D9" w:rsidRPr="00D746D9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6816B" w14:textId="77777777" w:rsidR="007D25D9" w:rsidRPr="00F97255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F97255">
              <w:rPr>
                <w:rFonts w:asciiTheme="minorHAnsi" w:hAnsiTheme="minorHAnsi"/>
                <w:strike/>
                <w:color w:val="FF0000"/>
              </w:rPr>
              <w:t>&lt;</w:t>
            </w:r>
            <w:proofErr w:type="spellStart"/>
            <w:r w:rsidRPr="00F97255">
              <w:rPr>
                <w:rFonts w:asciiTheme="minorHAnsi" w:hAnsiTheme="minorHAnsi"/>
                <w:strike/>
                <w:color w:val="FF0000"/>
              </w:rPr>
              <w:t>DAPBenfcrio</w:t>
            </w:r>
            <w:proofErr w:type="spellEnd"/>
            <w:r w:rsidRPr="00F97255">
              <w:rPr>
                <w:rFonts w:asciiTheme="minorHAnsi" w:hAnsiTheme="minorHAnsi"/>
                <w:strike/>
                <w:color w:val="FF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DFD6CA" w14:textId="77777777" w:rsidR="007D25D9" w:rsidRPr="00F97255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F97255">
              <w:rPr>
                <w:rFonts w:asciiTheme="minorHAnsi" w:hAnsiTheme="minorHAnsi"/>
                <w:strike/>
                <w:color w:val="FF0000"/>
              </w:rPr>
              <w:t>DAP Beneficiário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FD2F5" w14:textId="77777777" w:rsidR="007D25D9" w:rsidRPr="00F97255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strike/>
                <w:color w:val="FF0000"/>
              </w:rPr>
            </w:pPr>
            <w:r w:rsidRPr="00F97255">
              <w:rPr>
                <w:rFonts w:asciiTheme="minorHAnsi" w:hAnsiTheme="minorHAnsi"/>
                <w:strike/>
                <w:color w:val="FF0000"/>
              </w:rPr>
              <w:t>[</w:t>
            </w:r>
            <w:proofErr w:type="gramStart"/>
            <w:r w:rsidRPr="00F97255">
              <w:rPr>
                <w:rFonts w:asciiTheme="minorHAnsi" w:hAnsiTheme="minorHAnsi"/>
                <w:strike/>
                <w:color w:val="FF0000"/>
              </w:rPr>
              <w:t>0..</w:t>
            </w:r>
            <w:proofErr w:type="gramEnd"/>
            <w:r w:rsidRPr="00F97255">
              <w:rPr>
                <w:rFonts w:asciiTheme="minorHAnsi" w:hAnsiTheme="minorHAnsi"/>
                <w:strike/>
                <w:color w:val="FF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8CD718" w14:textId="77777777" w:rsidR="007D25D9" w:rsidRPr="00F97255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</w:p>
        </w:tc>
      </w:tr>
      <w:tr w:rsidR="00F97255" w:rsidRPr="00F97255" w14:paraId="6721582C" w14:textId="77777777" w:rsidTr="00357E03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47318A8" w14:textId="77777777" w:rsidR="00F97255" w:rsidRPr="00D746D9" w:rsidRDefault="00F97255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16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85E1B5" w14:textId="5962CD81" w:rsidR="00F97255" w:rsidRPr="00F97255" w:rsidRDefault="00F97255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F97255">
              <w:rPr>
                <w:rFonts w:asciiTheme="minorHAnsi" w:hAnsiTheme="minorHAnsi"/>
                <w:color w:val="FF0000"/>
              </w:rPr>
              <w:t>&lt;</w:t>
            </w:r>
            <w:proofErr w:type="spellStart"/>
            <w:r w:rsidRPr="00F97255">
              <w:rPr>
                <w:rFonts w:asciiTheme="minorHAnsi" w:hAnsiTheme="minorHAnsi"/>
                <w:color w:val="FF0000"/>
              </w:rPr>
              <w:t>CAFBenfcrio</w:t>
            </w:r>
            <w:proofErr w:type="spellEnd"/>
            <w:r w:rsidRPr="00F97255">
              <w:rPr>
                <w:rFonts w:asciiTheme="minorHAnsi" w:hAnsiTheme="minorHAnsi"/>
                <w:color w:val="FF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30E68B" w14:textId="2D3F16B2" w:rsidR="00F97255" w:rsidRPr="00F97255" w:rsidRDefault="00F97255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F97255">
              <w:rPr>
                <w:rFonts w:asciiTheme="minorHAnsi" w:hAnsiTheme="minorHAnsi"/>
                <w:color w:val="FF0000"/>
              </w:rPr>
              <w:t>CAF Beneficiário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096432" w14:textId="77777777" w:rsidR="00F97255" w:rsidRPr="00F97255" w:rsidRDefault="00F97255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F97255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F97255">
              <w:rPr>
                <w:rFonts w:asciiTheme="minorHAnsi" w:hAnsiTheme="minorHAnsi"/>
                <w:color w:val="FF0000"/>
              </w:rPr>
              <w:t>0..</w:t>
            </w:r>
            <w:proofErr w:type="gramEnd"/>
            <w:r w:rsidRPr="00F97255">
              <w:rPr>
                <w:rFonts w:asciiTheme="minorHAnsi" w:hAnsiTheme="minorHAnsi"/>
                <w:color w:val="FF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55BC31" w14:textId="77777777" w:rsidR="00F97255" w:rsidRPr="00F97255" w:rsidRDefault="00F97255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DD129C" w:rsidRPr="003571FE" w14:paraId="17F702F9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76529F0" w14:textId="4EB88324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17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0697A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TpBenfcrioCOR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F5D09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Tipo Beneficiário COR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501DA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E5F9E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BD0CF8" w14:paraId="0618C939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A39C460" w14:textId="6994D5CF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18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2F806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&lt;/Grupo_COR0001_Benfcrio&gt;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5CB31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Fim Grupo Beneficiário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09AB5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4BE18D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5A428595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FEC51DD" w14:textId="33987EBD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19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0D9A66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&lt;Grupo_COR0001_DestcFincmnt&gt;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E9127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Grupo Destinação Financiamento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776B0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50]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0C92C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1372F148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50B94D9" w14:textId="2F49CB14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20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5A1C00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&lt;Grupo_COR0001_Renegc&gt;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F11DAA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Grupo Renegociação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BF1A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4266EA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21CAD5D7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B9F1B91" w14:textId="595CA68D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21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15D4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NumRefBCCORRenegc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94FB5D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Número Referência Bacen COR Renegociação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BCE98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B14C58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6D73EC9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D7A54F8" w14:textId="6CECF15C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22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AB35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VlrRenegc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5E02C3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Valor Renegociação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9CF8F6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07D499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466E77" w14:paraId="340F0196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349269E" w14:textId="2F3C1A6D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23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B3E4E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CodBaseLegalRenegc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723E67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 xml:space="preserve">Código </w:t>
            </w:r>
            <w:r>
              <w:rPr>
                <w:rFonts w:asciiTheme="minorHAnsi" w:hAnsiTheme="minorHAnsi"/>
                <w:color w:val="000000"/>
              </w:rPr>
              <w:t>B</w:t>
            </w:r>
            <w:r w:rsidRPr="005B3C98">
              <w:rPr>
                <w:rFonts w:asciiTheme="minorHAnsi" w:hAnsiTheme="minorHAnsi"/>
                <w:color w:val="000000"/>
              </w:rPr>
              <w:t xml:space="preserve">ase </w:t>
            </w:r>
            <w:r>
              <w:rPr>
                <w:rFonts w:asciiTheme="minorHAnsi" w:hAnsiTheme="minorHAnsi"/>
                <w:color w:val="000000"/>
              </w:rPr>
              <w:t>L</w:t>
            </w:r>
            <w:r w:rsidRPr="005B3C98">
              <w:rPr>
                <w:rFonts w:asciiTheme="minorHAnsi" w:hAnsiTheme="minorHAnsi"/>
                <w:color w:val="000000"/>
              </w:rPr>
              <w:t xml:space="preserve">egal </w:t>
            </w:r>
            <w:r>
              <w:rPr>
                <w:rFonts w:asciiTheme="minorHAnsi" w:hAnsiTheme="minorHAnsi"/>
                <w:color w:val="000000"/>
              </w:rPr>
              <w:t>R</w:t>
            </w:r>
            <w:r w:rsidRPr="005B3C98">
              <w:rPr>
                <w:rFonts w:asciiTheme="minorHAnsi" w:hAnsiTheme="minorHAnsi"/>
                <w:color w:val="000000"/>
              </w:rPr>
              <w:t>enegociação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0F03A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CAFBF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47D9C3FA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EBCB11B" w14:textId="249E3CAA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24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E33BF0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&lt;/Grupo_COR0001_Renegc&gt;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F4BF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Fim Grupo Renegociação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9129A8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F7C1F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D129C" w:rsidRPr="003571FE" w14:paraId="23BC02AB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8402929" w14:textId="7B6D0A79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7D25D9">
              <w:rPr>
                <w:rFonts w:asciiTheme="minorHAnsi" w:hAnsiTheme="minorHAnsi"/>
                <w:color w:val="000000"/>
              </w:rPr>
              <w:t>25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77CD7B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CodProg_LinhaCred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2BB61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Código Programa ou Linha Crédito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AB4DF4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DA820D" w14:textId="77777777" w:rsidR="007D25D9" w:rsidRPr="005B3C98" w:rsidRDefault="007D25D9" w:rsidP="007D25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746D9" w:rsidRPr="00A535E4" w14:paraId="429FF7B3" w14:textId="77777777" w:rsidTr="007D551E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0DD0E08" w14:textId="1C8F29F2" w:rsidR="00D746D9" w:rsidRPr="00D746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26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701F25" w14:textId="77777777" w:rsidR="00D746D9" w:rsidRPr="00A535E4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A535E4">
              <w:rPr>
                <w:rFonts w:asciiTheme="minorHAnsi" w:hAnsiTheme="minorHAnsi"/>
                <w:color w:val="FF0000"/>
              </w:rPr>
              <w:t>&lt;</w:t>
            </w:r>
            <w:proofErr w:type="spellStart"/>
            <w:r w:rsidRPr="00A535E4">
              <w:rPr>
                <w:rFonts w:asciiTheme="minorHAnsi" w:hAnsiTheme="minorHAnsi"/>
                <w:color w:val="FF0000"/>
              </w:rPr>
              <w:t>CodSubProg</w:t>
            </w:r>
            <w:proofErr w:type="spellEnd"/>
            <w:r w:rsidRPr="00A535E4">
              <w:rPr>
                <w:rFonts w:asciiTheme="minorHAnsi" w:hAnsiTheme="minorHAnsi"/>
                <w:color w:val="FF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67D145" w14:textId="77777777" w:rsidR="00D746D9" w:rsidRPr="00A535E4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A535E4">
              <w:rPr>
                <w:rFonts w:asciiTheme="minorHAnsi" w:hAnsiTheme="minorHAnsi"/>
                <w:color w:val="FF0000"/>
              </w:rPr>
              <w:t>Código Subprograma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3FD3E" w14:textId="77777777" w:rsidR="00D746D9" w:rsidRPr="00A535E4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A535E4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A535E4">
              <w:rPr>
                <w:rFonts w:asciiTheme="minorHAnsi" w:hAnsiTheme="minorHAnsi"/>
                <w:color w:val="FF0000"/>
              </w:rPr>
              <w:t>0..</w:t>
            </w:r>
            <w:proofErr w:type="gramEnd"/>
            <w:r w:rsidRPr="00A535E4">
              <w:rPr>
                <w:rFonts w:asciiTheme="minorHAnsi" w:hAnsiTheme="minorHAnsi"/>
                <w:color w:val="FF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6D757" w14:textId="77777777" w:rsidR="00D746D9" w:rsidRPr="00A535E4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D746D9" w:rsidRPr="003571FE" w14:paraId="1A69F47B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EBF1AB5" w14:textId="7971A980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27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7081A0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TpFnteRec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991F1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Tipo Fonte Recursos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D0BAF2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A09B13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746D9" w:rsidRPr="00EA303D" w14:paraId="17F4B877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DD4DE95" w14:textId="15FD2598" w:rsidR="00D746D9" w:rsidRPr="00A31141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lastRenderedPageBreak/>
              <w:t>28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6BFA69" w14:textId="77777777" w:rsidR="00D746D9" w:rsidRPr="00A31141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A31141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A31141">
              <w:rPr>
                <w:rFonts w:asciiTheme="minorHAnsi" w:hAnsiTheme="minorHAnsi"/>
                <w:color w:val="000000"/>
              </w:rPr>
              <w:t>CodMunic</w:t>
            </w:r>
            <w:proofErr w:type="spellEnd"/>
            <w:r w:rsidRPr="00A31141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2406C" w14:textId="77777777" w:rsidR="00D746D9" w:rsidRPr="00A31141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A31141">
              <w:rPr>
                <w:rFonts w:asciiTheme="minorHAnsi" w:hAnsiTheme="minorHAnsi"/>
                <w:color w:val="000000"/>
              </w:rPr>
              <w:t>Código Município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1E4481" w14:textId="77777777" w:rsidR="00D746D9" w:rsidRPr="00A31141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A31141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A31141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A31141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36D777" w14:textId="77777777" w:rsidR="00D746D9" w:rsidRPr="00A31141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746D9" w:rsidRPr="003571FE" w14:paraId="3E36FFB5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255649B" w14:textId="7F6D6F7F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29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014AB3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&lt;Grupo_COR0001_Gleba&gt;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B9E4D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Grupo Gleba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4D1AF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CD4A8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746D9" w:rsidRPr="003571FE" w14:paraId="2ECF7103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EFC91F4" w14:textId="5CE36BC5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30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781742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IdentcGleba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20FBBF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Identificação Gleba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668DC6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59D865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746D9" w:rsidRPr="003571FE" w14:paraId="1E9CA245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72F3D28" w14:textId="71D1D7C8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31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4A02CC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&lt;Grupo_COR0001_PontoPolg&gt;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A08BA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Grupo Ponto Polígono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0D9F63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A86E4E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746D9" w:rsidRPr="003571FE" w14:paraId="0C2E3308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A09F553" w14:textId="09AFB7C8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32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155D32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LatPonto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A544AC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Latitude Ponto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8378D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87F77C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746D9" w:rsidRPr="003571FE" w14:paraId="2D302242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3686B5B" w14:textId="30429176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33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EB7DC4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LongPonto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449DC5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Longitude Ponto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65790A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E152BF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746D9" w:rsidRPr="00E370E5" w14:paraId="65A07519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A9F12A6" w14:textId="3292B70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34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9B2786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AlttPonto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80284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Altitude Ponto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55CB0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11CADE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746D9" w:rsidRPr="003571FE" w14:paraId="49840CFA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7B920BD" w14:textId="0B1506C2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35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9D8A2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&lt;/Grupo_COR0001_PontoPolg&gt;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8C73A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Fim Grupo Ponto Polígono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AF9FA9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8CFAF2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746D9" w:rsidRPr="00AC4AC3" w14:paraId="6963FE54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9F29E59" w14:textId="5D4FA30C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36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B199C5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AreaNCultd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64E174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Área Não Cultivada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29CC2C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A9432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746D9" w:rsidRPr="00B1685C" w14:paraId="0C93F14A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B2AAF46" w14:textId="4A024704" w:rsidR="00D746D9" w:rsidRPr="00D746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37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2CE51" w14:textId="46F4671C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&lt;Grupo_COR0001_GlebaExcl&gt;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1FAFA" w14:textId="6F735499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Grupo Gleba Excluída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0624E8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[</w:t>
            </w:r>
            <w:proofErr w:type="gramStart"/>
            <w:r w:rsidRPr="00B1685C">
              <w:rPr>
                <w:rFonts w:asciiTheme="minorHAnsi" w:hAnsiTheme="minorHAnsi"/>
              </w:rPr>
              <w:t>0..</w:t>
            </w:r>
            <w:proofErr w:type="gramEnd"/>
            <w:r w:rsidRPr="00B1685C">
              <w:rPr>
                <w:rFonts w:asciiTheme="minorHAnsi" w:hAnsiTheme="minorHAnsi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2BB30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D746D9" w:rsidRPr="00B1685C" w14:paraId="6ABDB10F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F768F75" w14:textId="30AEFB84" w:rsidR="00D746D9" w:rsidRPr="00D746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38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6A5B56" w14:textId="76050A9F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&lt;Grupo_COR0001_PontoPolgExcl&gt;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3ED84C" w14:textId="6B0CF450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Grupo Ponto Polígono Excluído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FC9E38" w14:textId="71A59AAD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[</w:t>
            </w:r>
            <w:proofErr w:type="gramStart"/>
            <w:r w:rsidRPr="00B1685C">
              <w:rPr>
                <w:rFonts w:asciiTheme="minorHAnsi" w:hAnsiTheme="minorHAnsi"/>
              </w:rPr>
              <w:t>1..</w:t>
            </w:r>
            <w:proofErr w:type="gramEnd"/>
            <w:r w:rsidRPr="00B1685C">
              <w:rPr>
                <w:rFonts w:asciiTheme="minorHAnsi" w:hAnsiTheme="minorHAnsi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EB68A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D746D9" w:rsidRPr="00B1685C" w14:paraId="7D91845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A3E7FFE" w14:textId="788D10B9" w:rsidR="00D746D9" w:rsidRPr="00D746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39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C0EA33" w14:textId="474C95B3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&lt;</w:t>
            </w:r>
            <w:proofErr w:type="spellStart"/>
            <w:r w:rsidRPr="00B1685C">
              <w:rPr>
                <w:rFonts w:asciiTheme="minorHAnsi" w:hAnsiTheme="minorHAnsi"/>
              </w:rPr>
              <w:t>LatPontoExcl</w:t>
            </w:r>
            <w:proofErr w:type="spellEnd"/>
            <w:r w:rsidRPr="00B1685C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E55F78" w14:textId="3879A12F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Latitude Ponto Exclusão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C8097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[</w:t>
            </w:r>
            <w:proofErr w:type="gramStart"/>
            <w:r w:rsidRPr="00B1685C">
              <w:rPr>
                <w:rFonts w:asciiTheme="minorHAnsi" w:hAnsiTheme="minorHAnsi"/>
              </w:rPr>
              <w:t>1..</w:t>
            </w:r>
            <w:proofErr w:type="gramEnd"/>
            <w:r w:rsidRPr="00B1685C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E26C0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D746D9" w:rsidRPr="00B1685C" w14:paraId="6DF71D77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28FE436" w14:textId="3BFE6036" w:rsidR="00D746D9" w:rsidRPr="00D746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40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2D257" w14:textId="53F0B411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&lt;</w:t>
            </w:r>
            <w:proofErr w:type="spellStart"/>
            <w:r w:rsidRPr="00B1685C">
              <w:rPr>
                <w:rFonts w:asciiTheme="minorHAnsi" w:hAnsiTheme="minorHAnsi"/>
              </w:rPr>
              <w:t>LongPontoExcl</w:t>
            </w:r>
            <w:proofErr w:type="spellEnd"/>
            <w:r w:rsidRPr="00B1685C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BC54EF" w14:textId="2536FB5B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Longitude Ponto Exclusão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131C16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[</w:t>
            </w:r>
            <w:proofErr w:type="gramStart"/>
            <w:r w:rsidRPr="00B1685C">
              <w:rPr>
                <w:rFonts w:asciiTheme="minorHAnsi" w:hAnsiTheme="minorHAnsi"/>
              </w:rPr>
              <w:t>1..</w:t>
            </w:r>
            <w:proofErr w:type="gramEnd"/>
            <w:r w:rsidRPr="00B1685C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92181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D746D9" w:rsidRPr="00B1685C" w14:paraId="6422C342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C3242A3" w14:textId="1355FB7C" w:rsidR="00D746D9" w:rsidRPr="00D746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41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329F9" w14:textId="2279C3D1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&lt;</w:t>
            </w:r>
            <w:proofErr w:type="spellStart"/>
            <w:r w:rsidRPr="00B1685C">
              <w:rPr>
                <w:rFonts w:asciiTheme="minorHAnsi" w:hAnsiTheme="minorHAnsi"/>
              </w:rPr>
              <w:t>AlttPontoExcl</w:t>
            </w:r>
            <w:proofErr w:type="spellEnd"/>
            <w:r w:rsidRPr="00B1685C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DE2F98" w14:textId="768DE9C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Altitude Ponto Exclusão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490B2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[</w:t>
            </w:r>
            <w:proofErr w:type="gramStart"/>
            <w:r w:rsidRPr="00B1685C">
              <w:rPr>
                <w:rFonts w:asciiTheme="minorHAnsi" w:hAnsiTheme="minorHAnsi"/>
              </w:rPr>
              <w:t>1..</w:t>
            </w:r>
            <w:proofErr w:type="gramEnd"/>
            <w:r w:rsidRPr="00B1685C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BFB229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D746D9" w:rsidRPr="00B1685C" w14:paraId="48ABF948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4A99830" w14:textId="07278B0E" w:rsidR="00D746D9" w:rsidRPr="00D746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42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4041C8" w14:textId="77DEDC46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&lt;/Grupo_COR0001_PontoPolgExcl&gt;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284F0D" w14:textId="3D3BF586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Fim Grupo Ponto Polígono Excluído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D84CF" w14:textId="2426FB51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[</w:t>
            </w:r>
            <w:proofErr w:type="gramStart"/>
            <w:r w:rsidRPr="00B1685C">
              <w:rPr>
                <w:rFonts w:asciiTheme="minorHAnsi" w:hAnsiTheme="minorHAnsi"/>
              </w:rPr>
              <w:t>1..</w:t>
            </w:r>
            <w:proofErr w:type="gramEnd"/>
            <w:r w:rsidRPr="00B1685C">
              <w:rPr>
                <w:rFonts w:asciiTheme="minorHAnsi" w:hAnsiTheme="minorHAnsi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8CBFEF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D746D9" w:rsidRPr="00B1685C" w14:paraId="08601E14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69D0745" w14:textId="26B7C203" w:rsidR="00D746D9" w:rsidRPr="00D746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43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2CA354" w14:textId="39C4BC0C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&lt;/Grupo_COR0001_GlebaExcl&gt;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2AF5F" w14:textId="1C509C4A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Fim Grupo Gleba Excluída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8EB1E4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[</w:t>
            </w:r>
            <w:proofErr w:type="gramStart"/>
            <w:r w:rsidRPr="00B1685C">
              <w:rPr>
                <w:rFonts w:asciiTheme="minorHAnsi" w:hAnsiTheme="minorHAnsi"/>
              </w:rPr>
              <w:t>0..</w:t>
            </w:r>
            <w:proofErr w:type="gramEnd"/>
            <w:r w:rsidRPr="00B1685C">
              <w:rPr>
                <w:rFonts w:asciiTheme="minorHAnsi" w:hAnsiTheme="minorHAnsi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4B64A0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D746D9" w:rsidRPr="00B1685C" w14:paraId="41C6572E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C20D740" w14:textId="34086A14" w:rsidR="00D746D9" w:rsidRPr="00D746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44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E79F5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&lt;/Grupo_COR0001_Gleba&gt;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97F54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Fim Grupo Gleba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266C64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[</w:t>
            </w:r>
            <w:proofErr w:type="gramStart"/>
            <w:r w:rsidRPr="00B1685C">
              <w:rPr>
                <w:rFonts w:asciiTheme="minorHAnsi" w:hAnsiTheme="minorHAnsi"/>
              </w:rPr>
              <w:t>0..</w:t>
            </w:r>
            <w:proofErr w:type="gramEnd"/>
            <w:r w:rsidRPr="00B1685C">
              <w:rPr>
                <w:rFonts w:asciiTheme="minorHAnsi" w:hAnsiTheme="minorHAnsi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91EFB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D746D9" w:rsidRPr="00B1685C" w14:paraId="62DEC1FC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10B4AF0" w14:textId="6E288C09" w:rsidR="00D746D9" w:rsidRPr="00D746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45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46C11D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&lt;</w:t>
            </w:r>
            <w:proofErr w:type="spellStart"/>
            <w:r w:rsidRPr="00B1685C">
              <w:rPr>
                <w:rFonts w:asciiTheme="minorHAnsi" w:hAnsiTheme="minorHAnsi"/>
              </w:rPr>
              <w:t>CodProdtConscd</w:t>
            </w:r>
            <w:proofErr w:type="spellEnd"/>
            <w:r w:rsidRPr="00B1685C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6B4CFB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Código Produto Consorciado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74EBAF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[</w:t>
            </w:r>
            <w:proofErr w:type="gramStart"/>
            <w:r w:rsidRPr="00B1685C">
              <w:rPr>
                <w:rFonts w:asciiTheme="minorHAnsi" w:hAnsiTheme="minorHAnsi"/>
              </w:rPr>
              <w:t>0..</w:t>
            </w:r>
            <w:proofErr w:type="gramEnd"/>
            <w:r w:rsidRPr="00B1685C">
              <w:rPr>
                <w:rFonts w:asciiTheme="minorHAnsi" w:hAnsiTheme="minorHAnsi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282C0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D746D9" w:rsidRPr="00B1685C" w14:paraId="514B8757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6C4D045" w14:textId="6D22A9BA" w:rsidR="00D746D9" w:rsidRPr="00D746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46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7693E0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&lt;</w:t>
            </w:r>
            <w:proofErr w:type="spellStart"/>
            <w:r w:rsidRPr="00B1685C">
              <w:rPr>
                <w:rFonts w:asciiTheme="minorHAnsi" w:hAnsiTheme="minorHAnsi"/>
              </w:rPr>
              <w:t>CodEmpnmnt</w:t>
            </w:r>
            <w:proofErr w:type="spellEnd"/>
            <w:r w:rsidRPr="00B1685C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3C3AE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Código Empreendimento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46B2BF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[</w:t>
            </w:r>
            <w:proofErr w:type="gramStart"/>
            <w:r w:rsidRPr="00B1685C">
              <w:rPr>
                <w:rFonts w:asciiTheme="minorHAnsi" w:hAnsiTheme="minorHAnsi"/>
              </w:rPr>
              <w:t>1..</w:t>
            </w:r>
            <w:proofErr w:type="gramEnd"/>
            <w:r w:rsidRPr="00B1685C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3F645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D746D9" w:rsidRPr="00B1685C" w14:paraId="5C5ADB56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993E766" w14:textId="6392C5B8" w:rsidR="00D746D9" w:rsidRPr="00D746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47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21293F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&lt;</w:t>
            </w:r>
            <w:proofErr w:type="spellStart"/>
            <w:r w:rsidRPr="00B1685C">
              <w:rPr>
                <w:rFonts w:asciiTheme="minorHAnsi" w:hAnsiTheme="minorHAnsi"/>
              </w:rPr>
              <w:t>CodSistProdc</w:t>
            </w:r>
            <w:proofErr w:type="spellEnd"/>
            <w:r w:rsidRPr="00B1685C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380CAA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Código Sistema Produção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A80C4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1685C">
              <w:rPr>
                <w:rFonts w:asciiTheme="minorHAnsi" w:hAnsiTheme="minorHAnsi"/>
              </w:rPr>
              <w:t>[</w:t>
            </w:r>
            <w:proofErr w:type="gramStart"/>
            <w:r w:rsidRPr="00B1685C">
              <w:rPr>
                <w:rFonts w:asciiTheme="minorHAnsi" w:hAnsiTheme="minorHAnsi"/>
              </w:rPr>
              <w:t>1..</w:t>
            </w:r>
            <w:proofErr w:type="gramEnd"/>
            <w:r w:rsidRPr="00B1685C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3AC316" w14:textId="77777777" w:rsidR="00D746D9" w:rsidRPr="00B1685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D746D9" w:rsidRPr="003571FE" w14:paraId="4B904401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49D62DD" w14:textId="7F2701C0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48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E66BFC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VlrParclCred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9891F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Valor Parcela Crédito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9E5DA8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7B9F05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746D9" w:rsidRPr="003571FE" w14:paraId="1C180BBB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88DB540" w14:textId="0AD3B504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49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6F3EC0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VlrParclRecProprio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C7382D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Valor Parcela Recursos Próprios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2C388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D4002F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746D9" w:rsidRPr="00363F2F" w14:paraId="0E1B9604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186B3C3" w14:textId="430FB3A3" w:rsidR="00D746D9" w:rsidRPr="007D25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50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AB2DD7" w14:textId="77777777" w:rsidR="00D746D9" w:rsidRPr="0078654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&lt;</w:t>
            </w:r>
            <w:proofErr w:type="spellStart"/>
            <w:r w:rsidRPr="0078654C">
              <w:rPr>
                <w:rFonts w:cs="Calibri"/>
                <w:color w:val="000000"/>
              </w:rPr>
              <w:t>VlrGarRendaMin</w:t>
            </w:r>
            <w:proofErr w:type="spellEnd"/>
            <w:r w:rsidRPr="0078654C">
              <w:rPr>
                <w:rFonts w:cs="Calibr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A3718" w14:textId="77777777" w:rsidR="00D746D9" w:rsidRPr="0078654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Valor Garantia Renda Mínima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07115" w14:textId="77777777" w:rsidR="00D746D9" w:rsidRPr="0078654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[</w:t>
            </w:r>
            <w:proofErr w:type="gramStart"/>
            <w:r w:rsidRPr="0078654C">
              <w:rPr>
                <w:rFonts w:cs="Calibri"/>
                <w:color w:val="000000"/>
              </w:rPr>
              <w:t>0..</w:t>
            </w:r>
            <w:proofErr w:type="gramEnd"/>
            <w:r w:rsidRPr="0078654C">
              <w:rPr>
                <w:rFonts w:cs="Calibr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2EF28A" w14:textId="77777777" w:rsidR="00D746D9" w:rsidRPr="0078654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D746D9" w:rsidRPr="003571FE" w14:paraId="3D7583DB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356D0EC" w14:textId="4C9575A3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51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99D3C9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AlqProagro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5EAEFE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Alíquota Proagro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6C3279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D90A86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746D9" w:rsidRPr="003571FE" w14:paraId="0592D36E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05045D8" w14:textId="426DA350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52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44EC8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PercJurosEncargoFinanc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9F03EF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Percentual Juros Encargos Financeiros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6A0ED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3857F3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746D9" w:rsidRPr="003571FE" w14:paraId="4FF9B41E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CC5E7BE" w14:textId="57E3F9EB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53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585A7B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TpEncargoFinancCompltar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9427A0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Tipo Encargo Financeiro Complementar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12A92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B1035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746D9" w:rsidRPr="003571FE" w14:paraId="486E0DFA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97FCE45" w14:textId="381814F2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54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191211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PercRscSTN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D710B0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Percentual Risco STN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7E2D1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B52C37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746D9" w:rsidRPr="003571FE" w14:paraId="5277EB93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11AFB0C" w14:textId="023D6ED6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55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1DE349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PercRscFundConscl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53EE2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Percentual Risco Fundo Constitucional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6A5C5D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6623CA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746D9" w:rsidRPr="00F83339" w14:paraId="554C2FD5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D955585" w14:textId="4BF45CF1" w:rsidR="00D746D9" w:rsidRPr="007D25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56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FEB777" w14:textId="77777777" w:rsidR="00D746D9" w:rsidRPr="00EA303D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EA303D">
              <w:rPr>
                <w:rFonts w:cs="Calibri"/>
                <w:color w:val="000000"/>
              </w:rPr>
              <w:t>&lt;</w:t>
            </w:r>
            <w:proofErr w:type="spellStart"/>
            <w:r w:rsidRPr="00EA303D">
              <w:rPr>
                <w:rFonts w:cs="Calibri"/>
                <w:color w:val="000000"/>
              </w:rPr>
              <w:t>PercCstEftTot</w:t>
            </w:r>
            <w:proofErr w:type="spellEnd"/>
            <w:r w:rsidRPr="00EA303D">
              <w:rPr>
                <w:rFonts w:cs="Calibr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D13C80" w14:textId="77777777" w:rsidR="00D746D9" w:rsidRPr="00EA303D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EA303D">
              <w:rPr>
                <w:rFonts w:cs="Calibri"/>
                <w:color w:val="000000"/>
              </w:rPr>
              <w:t>Percentual Custo Efetivo Total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AE666" w14:textId="77777777" w:rsidR="00D746D9" w:rsidRPr="00EA303D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EA303D">
              <w:rPr>
                <w:rFonts w:cs="Calibri"/>
                <w:color w:val="000000"/>
              </w:rPr>
              <w:t>[</w:t>
            </w:r>
            <w:proofErr w:type="gramStart"/>
            <w:r w:rsidRPr="00EA303D">
              <w:rPr>
                <w:rFonts w:cs="Calibri"/>
                <w:color w:val="000000"/>
              </w:rPr>
              <w:t>0..</w:t>
            </w:r>
            <w:proofErr w:type="gramEnd"/>
            <w:r w:rsidRPr="00EA303D">
              <w:rPr>
                <w:rFonts w:cs="Calibr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5A01C" w14:textId="77777777" w:rsidR="00D746D9" w:rsidRPr="00EA303D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D746D9" w:rsidRPr="003571FE" w14:paraId="2AB70C6B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6D3DA2A" w14:textId="71FDCA77" w:rsidR="00D746D9" w:rsidRPr="007D25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57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656AA7" w14:textId="77777777" w:rsidR="00D746D9" w:rsidRPr="0078654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&lt;Area&gt;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B96A01" w14:textId="77777777" w:rsidR="00D746D9" w:rsidRPr="0078654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Área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459F8" w14:textId="77777777" w:rsidR="00D746D9" w:rsidRPr="0078654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[</w:t>
            </w:r>
            <w:proofErr w:type="gramStart"/>
            <w:r w:rsidRPr="0078654C">
              <w:rPr>
                <w:rFonts w:cs="Calibri"/>
                <w:color w:val="000000"/>
              </w:rPr>
              <w:t>0..</w:t>
            </w:r>
            <w:proofErr w:type="gramEnd"/>
            <w:r w:rsidRPr="0078654C">
              <w:rPr>
                <w:rFonts w:cs="Calibr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C3C02" w14:textId="77777777" w:rsidR="00D746D9" w:rsidRPr="0078654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D746D9" w:rsidRPr="003571FE" w14:paraId="6D127DB1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B6429BB" w14:textId="1AF30A7E" w:rsidR="00D746D9" w:rsidRPr="007D25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58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A1C200" w14:textId="77777777" w:rsidR="00D746D9" w:rsidRPr="0078654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&lt;</w:t>
            </w:r>
            <w:proofErr w:type="spellStart"/>
            <w:r w:rsidRPr="0078654C">
              <w:rPr>
                <w:rFonts w:cs="Calibri"/>
                <w:color w:val="000000"/>
              </w:rPr>
              <w:t>QtdItemFincd</w:t>
            </w:r>
            <w:proofErr w:type="spellEnd"/>
            <w:r w:rsidRPr="0078654C">
              <w:rPr>
                <w:rFonts w:cs="Calibr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9C5663" w14:textId="77777777" w:rsidR="00D746D9" w:rsidRPr="0078654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Quantidade Itens Financiados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AAEC61" w14:textId="77777777" w:rsidR="00D746D9" w:rsidRPr="0078654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[</w:t>
            </w:r>
            <w:proofErr w:type="gramStart"/>
            <w:r w:rsidRPr="0078654C">
              <w:rPr>
                <w:rFonts w:cs="Calibri"/>
                <w:color w:val="000000"/>
              </w:rPr>
              <w:t>0..</w:t>
            </w:r>
            <w:proofErr w:type="gramEnd"/>
            <w:r w:rsidRPr="0078654C">
              <w:rPr>
                <w:rFonts w:cs="Calibr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B2BF8" w14:textId="77777777" w:rsidR="00D746D9" w:rsidRPr="0078654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D746D9" w:rsidRPr="003571FE" w14:paraId="27D63C78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96CDCC5" w14:textId="328F07AC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59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5E59F1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QtdPrvProdc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D4D71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Quantidade Previsão Produção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0A830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C125DC" w14:textId="77777777" w:rsidR="00D746D9" w:rsidRPr="005B3C98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D746D9" w:rsidRPr="008B19CF" w14:paraId="567DF050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0DA8F60" w14:textId="37F419D7" w:rsidR="00D746D9" w:rsidRPr="007D25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60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BB302A" w14:textId="77777777" w:rsidR="00D746D9" w:rsidRPr="0078654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&lt;Grupo_COR0001_Propt&gt;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339061" w14:textId="77777777" w:rsidR="00D746D9" w:rsidRPr="0078654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Grupo Proprietário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699E7" w14:textId="77777777" w:rsidR="00D746D9" w:rsidRPr="0078654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[</w:t>
            </w:r>
            <w:proofErr w:type="gramStart"/>
            <w:r w:rsidRPr="0078654C">
              <w:rPr>
                <w:rFonts w:cs="Calibri"/>
                <w:color w:val="000000"/>
              </w:rPr>
              <w:t>0..</w:t>
            </w:r>
            <w:proofErr w:type="gramEnd"/>
            <w:r w:rsidRPr="0078654C">
              <w:rPr>
                <w:rFonts w:cs="Calibr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BB0364" w14:textId="77777777" w:rsidR="00D746D9" w:rsidRPr="0078654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D746D9" w:rsidRPr="003571FE" w14:paraId="1B9387CE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87916DD" w14:textId="7846D72B" w:rsidR="00D746D9" w:rsidRPr="007D25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61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6EE20C" w14:textId="77777777" w:rsidR="00D746D9" w:rsidRPr="0078654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&lt;</w:t>
            </w:r>
            <w:proofErr w:type="spellStart"/>
            <w:r w:rsidRPr="0078654C">
              <w:rPr>
                <w:rFonts w:cs="Calibri"/>
                <w:color w:val="000000"/>
              </w:rPr>
              <w:t>TpPessoaPropt</w:t>
            </w:r>
            <w:proofErr w:type="spellEnd"/>
            <w:r w:rsidRPr="0078654C">
              <w:rPr>
                <w:rFonts w:cs="Calibr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29DF4" w14:textId="77777777" w:rsidR="00D746D9" w:rsidRPr="0078654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Tipo Pessoa Proprietário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2914D" w14:textId="77777777" w:rsidR="00D746D9" w:rsidRPr="0078654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[</w:t>
            </w:r>
            <w:proofErr w:type="gramStart"/>
            <w:r w:rsidRPr="0078654C">
              <w:rPr>
                <w:rFonts w:cs="Calibri"/>
                <w:color w:val="000000"/>
              </w:rPr>
              <w:t>1..</w:t>
            </w:r>
            <w:proofErr w:type="gramEnd"/>
            <w:r w:rsidRPr="0078654C">
              <w:rPr>
                <w:rFonts w:cs="Calibr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1D13F5" w14:textId="77777777" w:rsidR="00D746D9" w:rsidRPr="0078654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D746D9" w:rsidRPr="003571FE" w14:paraId="7A151D3C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5CDAF99" w14:textId="777F21DD" w:rsidR="00D746D9" w:rsidRPr="007D25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62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6382E" w14:textId="77777777" w:rsidR="00D746D9" w:rsidRPr="0078654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&lt;</w:t>
            </w:r>
            <w:proofErr w:type="spellStart"/>
            <w:r w:rsidRPr="0078654C">
              <w:rPr>
                <w:rFonts w:cs="Calibri"/>
                <w:color w:val="000000"/>
              </w:rPr>
              <w:t>CNPJBase_CPFPropt</w:t>
            </w:r>
            <w:proofErr w:type="spellEnd"/>
            <w:r w:rsidRPr="0078654C">
              <w:rPr>
                <w:rFonts w:cs="Calibr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360E02" w14:textId="77777777" w:rsidR="00D746D9" w:rsidRPr="008D3354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8D3354">
              <w:rPr>
                <w:rFonts w:cs="Calibri"/>
                <w:color w:val="000000"/>
              </w:rPr>
              <w:t>CNPJ Base ou CPF Proprietário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43FA4" w14:textId="77777777" w:rsidR="00D746D9" w:rsidRPr="0078654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[</w:t>
            </w:r>
            <w:proofErr w:type="gramStart"/>
            <w:r w:rsidRPr="0078654C">
              <w:rPr>
                <w:rFonts w:cs="Calibri"/>
                <w:color w:val="000000"/>
              </w:rPr>
              <w:t>1..</w:t>
            </w:r>
            <w:proofErr w:type="gramEnd"/>
            <w:r w:rsidRPr="0078654C">
              <w:rPr>
                <w:rFonts w:cs="Calibr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CA330C" w14:textId="77777777" w:rsidR="00D746D9" w:rsidRPr="0078654C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D746D9" w:rsidRPr="00D23C6A" w14:paraId="0A79D8B3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70F8AC0" w14:textId="656B180B" w:rsidR="00D746D9" w:rsidRPr="00D746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4A9648" w14:textId="77777777" w:rsidR="00D746D9" w:rsidRPr="00D23C6A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strike/>
                <w:color w:val="FF0000"/>
              </w:rPr>
            </w:pPr>
            <w:r w:rsidRPr="00D23C6A">
              <w:rPr>
                <w:rFonts w:cs="Calibri"/>
                <w:strike/>
                <w:color w:val="FF0000"/>
              </w:rPr>
              <w:t>&lt;NIRF&gt;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41A48" w14:textId="77777777" w:rsidR="00D746D9" w:rsidRPr="00D23C6A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strike/>
                <w:color w:val="FF0000"/>
              </w:rPr>
            </w:pPr>
            <w:r w:rsidRPr="00D23C6A">
              <w:rPr>
                <w:rFonts w:cs="Calibri"/>
                <w:strike/>
                <w:color w:val="FF0000"/>
              </w:rPr>
              <w:t>NIRF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0F2A1" w14:textId="77777777" w:rsidR="00D746D9" w:rsidRPr="00D23C6A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strike/>
                <w:color w:val="FF0000"/>
              </w:rPr>
            </w:pPr>
            <w:r w:rsidRPr="00D23C6A">
              <w:rPr>
                <w:rFonts w:cs="Calibri"/>
                <w:strike/>
                <w:color w:val="FF0000"/>
              </w:rPr>
              <w:t>[</w:t>
            </w:r>
            <w:proofErr w:type="gramStart"/>
            <w:r w:rsidRPr="00D23C6A">
              <w:rPr>
                <w:rFonts w:cs="Calibri"/>
                <w:strike/>
                <w:color w:val="FF0000"/>
              </w:rPr>
              <w:t>0..</w:t>
            </w:r>
            <w:proofErr w:type="gramEnd"/>
            <w:r w:rsidRPr="00D23C6A">
              <w:rPr>
                <w:rFonts w:cs="Calibri"/>
                <w:strike/>
                <w:color w:val="FF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08E659" w14:textId="77777777" w:rsidR="00D746D9" w:rsidRPr="00D23C6A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strike/>
                <w:color w:val="FF0000"/>
              </w:rPr>
            </w:pPr>
          </w:p>
        </w:tc>
      </w:tr>
      <w:tr w:rsidR="00A3759A" w:rsidRPr="00D23C6A" w14:paraId="3BF6C15C" w14:textId="77777777" w:rsidTr="00357E03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A94CD4C" w14:textId="41EDDABB" w:rsidR="00A3759A" w:rsidRPr="00D746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lastRenderedPageBreak/>
              <w:t>63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94C2CF" w14:textId="07FB2A33" w:rsidR="00A3759A" w:rsidRPr="00D23C6A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FF0000"/>
              </w:rPr>
            </w:pPr>
            <w:r w:rsidRPr="00D23C6A">
              <w:rPr>
                <w:rFonts w:cs="Calibri"/>
                <w:color w:val="FF0000"/>
              </w:rPr>
              <w:t>&lt;CIB&gt;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2761C" w14:textId="64A2E201" w:rsidR="00A3759A" w:rsidRPr="00D23C6A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FF0000"/>
              </w:rPr>
            </w:pPr>
            <w:r w:rsidRPr="00D23C6A">
              <w:rPr>
                <w:rFonts w:cs="Calibri"/>
                <w:color w:val="FF0000"/>
              </w:rPr>
              <w:t>CIB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9F434" w14:textId="77777777" w:rsidR="00A3759A" w:rsidRPr="00D23C6A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FF0000"/>
              </w:rPr>
            </w:pPr>
            <w:r w:rsidRPr="00D23C6A">
              <w:rPr>
                <w:rFonts w:cs="Calibri"/>
                <w:color w:val="FF0000"/>
              </w:rPr>
              <w:t>[</w:t>
            </w:r>
            <w:proofErr w:type="gramStart"/>
            <w:r w:rsidRPr="00D23C6A">
              <w:rPr>
                <w:rFonts w:cs="Calibri"/>
                <w:color w:val="FF0000"/>
              </w:rPr>
              <w:t>0..</w:t>
            </w:r>
            <w:proofErr w:type="gramEnd"/>
            <w:r w:rsidRPr="00D23C6A">
              <w:rPr>
                <w:rFonts w:cs="Calibri"/>
                <w:color w:val="FF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A352C" w14:textId="77777777" w:rsidR="00A3759A" w:rsidRPr="00D23C6A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FF0000"/>
              </w:rPr>
            </w:pPr>
          </w:p>
        </w:tc>
      </w:tr>
      <w:tr w:rsidR="00A3759A" w:rsidRPr="003571FE" w14:paraId="2F14616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F7B01DF" w14:textId="0E5104C9" w:rsidR="00A3759A" w:rsidRPr="007D25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64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03C6B8" w14:textId="77777777" w:rsidR="00A3759A" w:rsidRPr="0078654C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&lt;</w:t>
            </w:r>
            <w:proofErr w:type="spellStart"/>
            <w:r w:rsidRPr="0078654C">
              <w:rPr>
                <w:rFonts w:cs="Calibri"/>
                <w:color w:val="000000"/>
              </w:rPr>
              <w:t>CodSNCR</w:t>
            </w:r>
            <w:proofErr w:type="spellEnd"/>
            <w:r w:rsidRPr="0078654C">
              <w:rPr>
                <w:rFonts w:cs="Calibr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EB3A51" w14:textId="77777777" w:rsidR="00A3759A" w:rsidRPr="0078654C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Código SNCR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8F51D" w14:textId="77777777" w:rsidR="00A3759A" w:rsidRPr="0078654C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[</w:t>
            </w:r>
            <w:proofErr w:type="gramStart"/>
            <w:r w:rsidRPr="0078654C">
              <w:rPr>
                <w:rFonts w:cs="Calibri"/>
                <w:color w:val="000000"/>
              </w:rPr>
              <w:t>0..</w:t>
            </w:r>
            <w:proofErr w:type="gramEnd"/>
            <w:r w:rsidRPr="0078654C">
              <w:rPr>
                <w:rFonts w:cs="Calibr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04282" w14:textId="77777777" w:rsidR="00A3759A" w:rsidRPr="0078654C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A3759A" w:rsidRPr="003571FE" w14:paraId="2FBD76C0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BEA512A" w14:textId="5F4D5D97" w:rsidR="00A3759A" w:rsidRPr="007D25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65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388570" w14:textId="77777777" w:rsidR="00A3759A" w:rsidRPr="0078654C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&lt;</w:t>
            </w:r>
            <w:proofErr w:type="spellStart"/>
            <w:r w:rsidRPr="0078654C">
              <w:rPr>
                <w:rFonts w:cs="Calibri"/>
                <w:color w:val="000000"/>
              </w:rPr>
              <w:t>NumRegCAR</w:t>
            </w:r>
            <w:proofErr w:type="spellEnd"/>
            <w:r w:rsidRPr="0078654C">
              <w:rPr>
                <w:rFonts w:cs="Calibr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63D09C" w14:textId="77777777" w:rsidR="00A3759A" w:rsidRPr="0078654C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Número Registro CAR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6CFFC" w14:textId="77777777" w:rsidR="00A3759A" w:rsidRPr="0078654C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[</w:t>
            </w:r>
            <w:proofErr w:type="gramStart"/>
            <w:r w:rsidRPr="0078654C">
              <w:rPr>
                <w:rFonts w:cs="Calibri"/>
                <w:color w:val="000000"/>
              </w:rPr>
              <w:t>0..</w:t>
            </w:r>
            <w:proofErr w:type="gramEnd"/>
            <w:r w:rsidRPr="0078654C">
              <w:rPr>
                <w:rFonts w:cs="Calibr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5ABD2" w14:textId="77777777" w:rsidR="00A3759A" w:rsidRPr="0078654C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A3759A" w:rsidRPr="003571FE" w14:paraId="6277300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28166F7" w14:textId="1270941A" w:rsidR="00A3759A" w:rsidRPr="007D25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66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57C296" w14:textId="77777777" w:rsidR="00A3759A" w:rsidRPr="00D8068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D80689">
              <w:rPr>
                <w:rFonts w:cs="Calibri"/>
                <w:color w:val="000000"/>
              </w:rPr>
              <w:t>&lt;</w:t>
            </w:r>
            <w:proofErr w:type="spellStart"/>
            <w:r w:rsidRPr="00D80689">
              <w:rPr>
                <w:rFonts w:cs="Calibri"/>
                <w:color w:val="000000"/>
              </w:rPr>
              <w:t>NumOutgAguaPropr</w:t>
            </w:r>
            <w:proofErr w:type="spellEnd"/>
            <w:r w:rsidRPr="00D80689">
              <w:rPr>
                <w:rFonts w:cs="Calibr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0B875" w14:textId="77777777" w:rsidR="00A3759A" w:rsidRPr="00D8068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D80689">
              <w:rPr>
                <w:rFonts w:cs="Calibri"/>
                <w:color w:val="000000"/>
              </w:rPr>
              <w:t>Número Outorga Água Propriedade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410A51" w14:textId="77777777" w:rsidR="00A3759A" w:rsidRPr="00D8068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D80689">
              <w:rPr>
                <w:rFonts w:cs="Calibri"/>
                <w:color w:val="000000"/>
              </w:rPr>
              <w:t>[</w:t>
            </w:r>
            <w:proofErr w:type="gramStart"/>
            <w:r w:rsidRPr="00D80689">
              <w:rPr>
                <w:rFonts w:cs="Calibri"/>
                <w:color w:val="000000"/>
              </w:rPr>
              <w:t>0..</w:t>
            </w:r>
            <w:proofErr w:type="gramEnd"/>
            <w:r w:rsidRPr="00D80689">
              <w:rPr>
                <w:rFonts w:cs="Calibr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35868A" w14:textId="77777777" w:rsidR="00A3759A" w:rsidRPr="0078654C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A3759A" w:rsidRPr="003571FE" w14:paraId="2047515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17B4D59" w14:textId="6CA0222F" w:rsidR="00A3759A" w:rsidRPr="007D25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67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531504" w14:textId="77777777" w:rsidR="00A3759A" w:rsidRPr="00D8068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D80689">
              <w:rPr>
                <w:rFonts w:cs="Calibri"/>
                <w:color w:val="000000"/>
              </w:rPr>
              <w:t>&lt;</w:t>
            </w:r>
            <w:proofErr w:type="spellStart"/>
            <w:r w:rsidRPr="00D80689">
              <w:rPr>
                <w:rFonts w:cs="Calibri"/>
                <w:color w:val="000000"/>
              </w:rPr>
              <w:t>PercPrescPropr</w:t>
            </w:r>
            <w:proofErr w:type="spellEnd"/>
            <w:r w:rsidRPr="00D80689">
              <w:rPr>
                <w:rFonts w:cs="Calibr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5A1173" w14:textId="77777777" w:rsidR="00A3759A" w:rsidRPr="00D8068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D80689">
              <w:rPr>
                <w:rFonts w:cs="Calibri"/>
                <w:color w:val="000000"/>
              </w:rPr>
              <w:t>Percentual Preservação Propriedade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C17D6" w14:textId="77777777" w:rsidR="00A3759A" w:rsidRPr="00D8068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D80689">
              <w:rPr>
                <w:rFonts w:cs="Calibri"/>
                <w:color w:val="000000"/>
              </w:rPr>
              <w:t>[</w:t>
            </w:r>
            <w:proofErr w:type="gramStart"/>
            <w:r w:rsidRPr="00D80689">
              <w:rPr>
                <w:rFonts w:cs="Calibri"/>
                <w:color w:val="000000"/>
              </w:rPr>
              <w:t>0..</w:t>
            </w:r>
            <w:proofErr w:type="gramEnd"/>
            <w:r w:rsidRPr="00D80689">
              <w:rPr>
                <w:rFonts w:cs="Calibr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0B22EB" w14:textId="77777777" w:rsidR="00A3759A" w:rsidRPr="0078654C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A3759A" w:rsidRPr="008B19CF" w14:paraId="0BF3B775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B092BE8" w14:textId="4C1283C0" w:rsidR="00A3759A" w:rsidRPr="007D25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68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E65C4A" w14:textId="77777777" w:rsidR="00A3759A" w:rsidRPr="0078654C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&lt;/Grupo_COR0001_Propt&gt;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F6A35" w14:textId="77777777" w:rsidR="00A3759A" w:rsidRPr="0078654C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Fim Grupo Proprietário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4A5F9A" w14:textId="77777777" w:rsidR="00A3759A" w:rsidRPr="0078654C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cs="Calibri"/>
                <w:color w:val="000000"/>
              </w:rPr>
            </w:pPr>
            <w:r w:rsidRPr="0078654C">
              <w:rPr>
                <w:rFonts w:cs="Calibri"/>
                <w:color w:val="000000"/>
              </w:rPr>
              <w:t>[</w:t>
            </w:r>
            <w:proofErr w:type="gramStart"/>
            <w:r w:rsidRPr="0078654C">
              <w:rPr>
                <w:rFonts w:cs="Calibri"/>
                <w:color w:val="000000"/>
              </w:rPr>
              <w:t>0..</w:t>
            </w:r>
            <w:proofErr w:type="gramEnd"/>
            <w:r w:rsidRPr="0078654C">
              <w:rPr>
                <w:rFonts w:cs="Calibr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2639A" w14:textId="77777777" w:rsidR="00A3759A" w:rsidRPr="0078654C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cs="Calibri"/>
                <w:color w:val="000000"/>
              </w:rPr>
            </w:pPr>
          </w:p>
        </w:tc>
      </w:tr>
      <w:tr w:rsidR="00A3759A" w:rsidRPr="003571FE" w14:paraId="28EA926E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FD1B2F0" w14:textId="4792423F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69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CA53D7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CodModSegr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FF30DA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Código Modalidade Seguro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01FB8E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C40B0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A3759A" w:rsidRPr="003571FE" w14:paraId="33B88F7F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A004E6B" w14:textId="2A1E38A5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70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D2B27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&lt;Grupo_COR0001_ProagroMais&gt;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FD2732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Grupo Proagro Mais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59390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8AD274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A3759A" w:rsidRPr="003571FE" w14:paraId="5466615F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A65CF6E" w14:textId="2F8AE4D2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71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39610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CNPJBaseInstMutnte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30BB41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CNPJ Base Instituição Mutuante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C857B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E9837E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A3759A" w:rsidRPr="003571FE" w14:paraId="52122869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6B2693A" w14:textId="0548F93D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72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7BCF9B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NumRefBCCORInvestmtoRural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D838C2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Número Referência Bacen COR Investimento Rural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06674F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B60CB4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A3759A" w:rsidRPr="003571FE" w14:paraId="434046F4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DA527E0" w14:textId="7C4FE432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73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F78D25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VlrParclInvestmto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EEBD4D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Valor Parcela Investimento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E10C4A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13A25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A3759A" w:rsidRPr="003571FE" w14:paraId="5B290AA7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3EECA3F" w14:textId="2CB68443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74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190ED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&lt;/Grupo_COR0001_ProagroMais&gt;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B1BD38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Fim Grupo Proagro Mais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5077B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CB001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A3759A" w:rsidRPr="003571FE" w14:paraId="36E41DB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08A7EE9" w14:textId="2BAE3489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75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338D1B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VlrReceitaBrutEsprdEmpnmnt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B92432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Valor Receita Bruta Esperada Empreendimento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AE4E7C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05A6FE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A3759A" w:rsidRPr="003571FE" w14:paraId="7C3CDCDB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855AFBA" w14:textId="1CFDD88E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bookmarkStart w:id="33" w:name="_Hlk174367668"/>
            <w:r w:rsidRPr="00D746D9">
              <w:rPr>
                <w:rFonts w:asciiTheme="minorHAnsi" w:hAnsiTheme="minorHAnsi"/>
                <w:color w:val="000000"/>
              </w:rPr>
              <w:t>76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36B21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&lt;Grupo_COR0001_Parcl&gt;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1B4CB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Grupo Parcela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31A77C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334C9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A3759A" w:rsidRPr="003571FE" w14:paraId="5CC50877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5F1B598" w14:textId="58EB1664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77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D061C2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NumParcl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432BA4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Número Parcela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EDF617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69D16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A3759A" w:rsidRPr="003571FE" w14:paraId="584A5BF7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DE2B545" w14:textId="63BA19C5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78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0CB18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DtPrvPgto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8C25F2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Data Previsão Pagamento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9880AB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8CEC1A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A3759A" w:rsidRPr="003571FE" w14:paraId="6CDC7597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7B6E740" w14:textId="1D303FD1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79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D257E4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VlrPrincipalParcl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82B744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Valor Principal Parcela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BDAC35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84346F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A3759A" w:rsidRPr="003571FE" w14:paraId="4A7B3886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09817F1" w14:textId="0F13F3E2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D746D9">
              <w:rPr>
                <w:rFonts w:asciiTheme="minorHAnsi" w:hAnsiTheme="minorHAnsi"/>
                <w:color w:val="000000"/>
              </w:rPr>
              <w:t>80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DB5C94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&lt;/Grupo_COR0001_Parcl&gt;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B866A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Fim Grupo Parcela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05286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CA9321" w14:textId="77777777" w:rsidR="00A3759A" w:rsidRPr="005B3C98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bookmarkEnd w:id="33"/>
      <w:tr w:rsidR="00A3759A" w:rsidRPr="00A535E4" w14:paraId="70C09AE3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43436DB" w14:textId="12C9744E" w:rsidR="00A3759A" w:rsidRPr="00D746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96905" w14:textId="77777777" w:rsidR="00A3759A" w:rsidRPr="00A535E4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A535E4">
              <w:rPr>
                <w:rFonts w:asciiTheme="minorHAnsi" w:hAnsiTheme="minorHAnsi"/>
                <w:strike/>
                <w:color w:val="FF0000"/>
              </w:rPr>
              <w:t>&lt;</w:t>
            </w:r>
            <w:proofErr w:type="spellStart"/>
            <w:r w:rsidRPr="00A535E4">
              <w:rPr>
                <w:rFonts w:asciiTheme="minorHAnsi" w:hAnsiTheme="minorHAnsi"/>
                <w:strike/>
                <w:color w:val="FF0000"/>
              </w:rPr>
              <w:t>CodSubProg</w:t>
            </w:r>
            <w:proofErr w:type="spellEnd"/>
            <w:r w:rsidRPr="00A535E4">
              <w:rPr>
                <w:rFonts w:asciiTheme="minorHAnsi" w:hAnsiTheme="minorHAnsi"/>
                <w:strike/>
                <w:color w:val="FF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EA93A" w14:textId="77777777" w:rsidR="00A3759A" w:rsidRPr="00A535E4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A535E4">
              <w:rPr>
                <w:rFonts w:asciiTheme="minorHAnsi" w:hAnsiTheme="minorHAnsi"/>
                <w:strike/>
                <w:color w:val="FF0000"/>
              </w:rPr>
              <w:t>Código Subprograma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9EE9B1" w14:textId="77777777" w:rsidR="00A3759A" w:rsidRPr="00A535E4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strike/>
                <w:color w:val="FF0000"/>
              </w:rPr>
            </w:pPr>
            <w:r w:rsidRPr="00A535E4">
              <w:rPr>
                <w:rFonts w:asciiTheme="minorHAnsi" w:hAnsiTheme="minorHAnsi"/>
                <w:strike/>
                <w:color w:val="FF0000"/>
              </w:rPr>
              <w:t>[</w:t>
            </w:r>
            <w:proofErr w:type="gramStart"/>
            <w:r w:rsidRPr="00A535E4">
              <w:rPr>
                <w:rFonts w:asciiTheme="minorHAnsi" w:hAnsiTheme="minorHAnsi"/>
                <w:strike/>
                <w:color w:val="FF0000"/>
              </w:rPr>
              <w:t>0..</w:t>
            </w:r>
            <w:proofErr w:type="gramEnd"/>
            <w:r w:rsidRPr="00A535E4">
              <w:rPr>
                <w:rFonts w:asciiTheme="minorHAnsi" w:hAnsiTheme="minorHAnsi"/>
                <w:strike/>
                <w:color w:val="FF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77FA0E" w14:textId="77777777" w:rsidR="00A3759A" w:rsidRPr="00A535E4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</w:p>
        </w:tc>
      </w:tr>
      <w:tr w:rsidR="00A3759A" w:rsidRPr="00466E77" w14:paraId="47EF9442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802F253" w14:textId="3EC934B4" w:rsidR="00A3759A" w:rsidRPr="008E6E2D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81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7175F" w14:textId="77777777" w:rsidR="00A3759A" w:rsidRPr="008E6E2D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8E6E2D">
              <w:rPr>
                <w:rFonts w:asciiTheme="minorHAnsi" w:hAnsiTheme="minorHAnsi"/>
                <w:color w:val="000000"/>
              </w:rPr>
              <w:t>DtIniPlant</w:t>
            </w:r>
            <w:proofErr w:type="spellEnd"/>
            <w:r w:rsidRPr="008E6E2D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E85A59" w14:textId="77777777" w:rsidR="00A3759A" w:rsidRPr="008E6E2D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Data Início Plantio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DEE311" w14:textId="77777777" w:rsidR="00A3759A" w:rsidRPr="008E6E2D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8E6E2D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8E6E2D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BA021B" w14:textId="77777777" w:rsidR="00A3759A" w:rsidRPr="008E6E2D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A3759A" w:rsidRPr="00466E77" w14:paraId="08DC67FC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D1788A2" w14:textId="020CC8D7" w:rsidR="00A3759A" w:rsidRPr="008E6E2D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82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E194D5" w14:textId="77777777" w:rsidR="00A3759A" w:rsidRPr="008E6E2D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8E6E2D">
              <w:rPr>
                <w:rFonts w:asciiTheme="minorHAnsi" w:hAnsiTheme="minorHAnsi"/>
                <w:color w:val="000000"/>
              </w:rPr>
              <w:t>DtFimPlant</w:t>
            </w:r>
            <w:proofErr w:type="spellEnd"/>
            <w:r w:rsidRPr="008E6E2D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76B05" w14:textId="77777777" w:rsidR="00A3759A" w:rsidRPr="008E6E2D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Data Fim Plantio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718F23" w14:textId="77777777" w:rsidR="00A3759A" w:rsidRPr="008E6E2D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8E6E2D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8E6E2D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8CEFE8" w14:textId="77777777" w:rsidR="00A3759A" w:rsidRPr="008E6E2D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A3759A" w:rsidRPr="00466E77" w14:paraId="53078536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A8DD3B7" w14:textId="6621EE2B" w:rsidR="00A3759A" w:rsidRPr="008E6E2D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83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FFCA8D" w14:textId="77777777" w:rsidR="00A3759A" w:rsidRPr="008E6E2D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8E6E2D">
              <w:rPr>
                <w:rFonts w:asciiTheme="minorHAnsi" w:hAnsiTheme="minorHAnsi"/>
                <w:color w:val="000000"/>
              </w:rPr>
              <w:t>DtIniColht</w:t>
            </w:r>
            <w:proofErr w:type="spellEnd"/>
            <w:r w:rsidRPr="008E6E2D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0A7078" w14:textId="77777777" w:rsidR="00A3759A" w:rsidRPr="008E6E2D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Data Início Colheita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97F25" w14:textId="77777777" w:rsidR="00A3759A" w:rsidRPr="008E6E2D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8E6E2D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8E6E2D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F4FDC" w14:textId="77777777" w:rsidR="00A3759A" w:rsidRPr="008E6E2D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A3759A" w:rsidRPr="00466E77" w14:paraId="6856ECE6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28E4933" w14:textId="1F5A297F" w:rsidR="00A3759A" w:rsidRPr="008E6E2D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84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9B088A" w14:textId="77777777" w:rsidR="00A3759A" w:rsidRPr="008E6E2D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8E6E2D">
              <w:rPr>
                <w:rFonts w:asciiTheme="minorHAnsi" w:hAnsiTheme="minorHAnsi"/>
                <w:color w:val="000000"/>
              </w:rPr>
              <w:t>DtFimColht</w:t>
            </w:r>
            <w:proofErr w:type="spellEnd"/>
            <w:r w:rsidRPr="008E6E2D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355E5" w14:textId="77777777" w:rsidR="00A3759A" w:rsidRPr="008E6E2D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Data Fim Colheita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232222" w14:textId="77777777" w:rsidR="00A3759A" w:rsidRPr="008E6E2D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8E6E2D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8E6E2D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8E6E2D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E15A6E" w14:textId="77777777" w:rsidR="00A3759A" w:rsidRPr="008E6E2D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A3759A" w:rsidRPr="00466E77" w14:paraId="6210E3D0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9CB2392" w14:textId="726DC255" w:rsidR="00A3759A" w:rsidRPr="00207D3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85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08716" w14:textId="77777777" w:rsidR="00A3759A" w:rsidRPr="00207D3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207D39">
              <w:rPr>
                <w:rFonts w:asciiTheme="minorHAnsi" w:hAnsiTheme="minorHAnsi"/>
                <w:color w:val="000000"/>
              </w:rPr>
              <w:t>&lt;Grupo_COR0001_RefDesclascdParclmnt&gt;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B11D0" w14:textId="77777777" w:rsidR="00A3759A" w:rsidRPr="00207D3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207D39">
              <w:rPr>
                <w:rFonts w:asciiTheme="minorHAnsi" w:hAnsiTheme="minorHAnsi"/>
                <w:color w:val="000000"/>
              </w:rPr>
              <w:t>Grupo Referência Desclassificado Parcialmente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172298" w14:textId="77777777" w:rsidR="00A3759A" w:rsidRPr="00207D3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207D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207D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207D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96E661" w14:textId="77777777" w:rsidR="00A3759A" w:rsidRPr="00207D3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A3759A" w:rsidRPr="003571FE" w14:paraId="1965F7F0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D0094D4" w14:textId="607239E5" w:rsidR="00A3759A" w:rsidRPr="00207D3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86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5A62EE" w14:textId="77777777" w:rsidR="00A3759A" w:rsidRPr="00207D3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207D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207D39">
              <w:rPr>
                <w:rFonts w:asciiTheme="minorHAnsi" w:hAnsiTheme="minorHAnsi"/>
                <w:color w:val="000000"/>
              </w:rPr>
              <w:t>NumRefBCCORDesclascdParclmnt</w:t>
            </w:r>
            <w:proofErr w:type="spellEnd"/>
            <w:r w:rsidRPr="00207D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921D1A" w14:textId="77777777" w:rsidR="00A3759A" w:rsidRPr="00F15990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15990">
              <w:rPr>
                <w:rFonts w:asciiTheme="minorHAnsi" w:hAnsiTheme="minorHAnsi"/>
                <w:color w:val="000000"/>
              </w:rPr>
              <w:t>Número Referência Bacen COR Desclassificado Parcialmente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343B6" w14:textId="77777777" w:rsidR="00A3759A" w:rsidRPr="00207D3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207D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207D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207D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99214" w14:textId="77777777" w:rsidR="00A3759A" w:rsidRPr="00207D3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A3759A" w:rsidRPr="003571FE" w14:paraId="614213BA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7E5709A" w14:textId="1102DCD2" w:rsidR="00A3759A" w:rsidRPr="00207D3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87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1DA98D" w14:textId="77777777" w:rsidR="00A3759A" w:rsidRPr="00207D3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207D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207D39">
              <w:rPr>
                <w:rFonts w:asciiTheme="minorHAnsi" w:hAnsiTheme="minorHAnsi"/>
                <w:color w:val="000000"/>
              </w:rPr>
              <w:t>VlrDesclascd</w:t>
            </w:r>
            <w:proofErr w:type="spellEnd"/>
            <w:r w:rsidRPr="00207D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E4563" w14:textId="77777777" w:rsidR="00A3759A" w:rsidRPr="00207D3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207D39">
              <w:rPr>
                <w:rFonts w:asciiTheme="minorHAnsi" w:hAnsiTheme="minorHAnsi"/>
                <w:color w:val="000000"/>
              </w:rPr>
              <w:t>Valor Desclassificado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8C587" w14:textId="77777777" w:rsidR="00A3759A" w:rsidRPr="00207D3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207D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207D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207D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E885D" w14:textId="77777777" w:rsidR="00A3759A" w:rsidRPr="00207D3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A3759A" w:rsidRPr="003571FE" w14:paraId="6664633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EFBAC66" w14:textId="2761A7ED" w:rsidR="00A3759A" w:rsidRPr="00D8068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88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19920" w14:textId="77777777" w:rsidR="00A3759A" w:rsidRPr="00D8068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D8068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D80689">
              <w:rPr>
                <w:rFonts w:asciiTheme="minorHAnsi" w:hAnsiTheme="minorHAnsi"/>
                <w:color w:val="000000"/>
              </w:rPr>
              <w:t>MotvDesclassCOR</w:t>
            </w:r>
            <w:proofErr w:type="spellEnd"/>
            <w:r w:rsidRPr="00D8068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C32D2" w14:textId="77777777" w:rsidR="00A3759A" w:rsidRPr="00D8068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D80689">
              <w:rPr>
                <w:rFonts w:asciiTheme="minorHAnsi" w:hAnsiTheme="minorHAnsi"/>
                <w:color w:val="000000"/>
              </w:rPr>
              <w:t>Motivo Desclassificação COR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A68618" w14:textId="77777777" w:rsidR="00A3759A" w:rsidRPr="00D8068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D8068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D8068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D8068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31E77" w14:textId="77777777" w:rsidR="00A3759A" w:rsidRPr="00D8068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A3759A" w:rsidRPr="003571FE" w14:paraId="76371049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4401B37" w14:textId="417FEACC" w:rsidR="00A3759A" w:rsidRPr="00207D3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89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60D0B8" w14:textId="77777777" w:rsidR="00A3759A" w:rsidRPr="00207D3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207D39">
              <w:rPr>
                <w:rFonts w:asciiTheme="minorHAnsi" w:hAnsiTheme="minorHAnsi"/>
                <w:color w:val="000000"/>
              </w:rPr>
              <w:t>&lt;/Grupo_COR0001_RefDesclascdParclmnt&gt;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33DE1E" w14:textId="77777777" w:rsidR="00A3759A" w:rsidRPr="00365570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365570">
              <w:rPr>
                <w:rFonts w:asciiTheme="minorHAnsi" w:hAnsiTheme="minorHAnsi"/>
                <w:color w:val="000000"/>
              </w:rPr>
              <w:t>Fim Grupo Referência Desclassificado Parcialmente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DCCC03" w14:textId="77777777" w:rsidR="00A3759A" w:rsidRPr="00207D3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207D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207D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207D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8B61E2" w14:textId="77777777" w:rsidR="00A3759A" w:rsidRPr="00207D3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A3759A" w:rsidRPr="003571FE" w14:paraId="2EA37366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978C405" w14:textId="5FB08D72" w:rsidR="00A3759A" w:rsidRPr="00D8068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90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4C543" w14:textId="77777777" w:rsidR="00A3759A" w:rsidRPr="00D8068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D8068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D80689">
              <w:rPr>
                <w:rFonts w:asciiTheme="minorHAnsi" w:hAnsiTheme="minorHAnsi"/>
                <w:color w:val="000000"/>
              </w:rPr>
              <w:t>CodSTNEqulzc</w:t>
            </w:r>
            <w:proofErr w:type="spellEnd"/>
            <w:r w:rsidRPr="00D8068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10862F" w14:textId="77777777" w:rsidR="00A3759A" w:rsidRPr="00D8068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D80689">
              <w:rPr>
                <w:rFonts w:asciiTheme="minorHAnsi" w:hAnsiTheme="minorHAnsi"/>
                <w:color w:val="000000"/>
              </w:rPr>
              <w:t>Código STN Equalização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F8BA06" w14:textId="77777777" w:rsidR="00A3759A" w:rsidRPr="00D8068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D8068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D8068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D8068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56940" w14:textId="77777777" w:rsidR="00A3759A" w:rsidRPr="00D8068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A3759A" w:rsidRPr="009B6CF9" w14:paraId="572AD90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F8EDDE8" w14:textId="57BC742E" w:rsidR="00A3759A" w:rsidRPr="00D746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91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3DC8E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&lt;Grupo_COR0001_CertifcOrgnco&gt;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1142B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Grupo Certificação Orgânica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BF94A0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[</w:t>
            </w:r>
            <w:proofErr w:type="gramStart"/>
            <w:r w:rsidRPr="009B6CF9">
              <w:rPr>
                <w:rFonts w:asciiTheme="minorHAnsi" w:hAnsiTheme="minorHAnsi"/>
              </w:rPr>
              <w:t>0..</w:t>
            </w:r>
            <w:proofErr w:type="gramEnd"/>
            <w:r w:rsidRPr="009B6C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5CA9E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A3759A" w:rsidRPr="009B6CF9" w14:paraId="7BB43DF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1D5B6C5" w14:textId="7050129D" w:rsidR="00A3759A" w:rsidRPr="00D746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92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15E63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&lt;</w:t>
            </w:r>
            <w:proofErr w:type="spellStart"/>
            <w:r w:rsidRPr="009B6CF9">
              <w:rPr>
                <w:rFonts w:asciiTheme="minorHAnsi" w:hAnsiTheme="minorHAnsi"/>
              </w:rPr>
              <w:t>CodCertifcOrgncoEmpnmnt</w:t>
            </w:r>
            <w:proofErr w:type="spellEnd"/>
            <w:r w:rsidRPr="009B6CF9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1EC5FE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Código Certificação Orgânica Empreendimento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E8CCB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[</w:t>
            </w:r>
            <w:proofErr w:type="gramStart"/>
            <w:r w:rsidRPr="009B6CF9">
              <w:rPr>
                <w:rFonts w:asciiTheme="minorHAnsi" w:hAnsiTheme="minorHAnsi"/>
              </w:rPr>
              <w:t>1..</w:t>
            </w:r>
            <w:proofErr w:type="gramEnd"/>
            <w:r w:rsidRPr="009B6C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8C3AB1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A3759A" w:rsidRPr="009B6CF9" w14:paraId="363A9116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CBAFAC3" w14:textId="1E4ADA60" w:rsidR="00A3759A" w:rsidRPr="00D746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93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32E6C7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&lt;</w:t>
            </w:r>
            <w:proofErr w:type="spellStart"/>
            <w:r w:rsidRPr="009B6CF9">
              <w:rPr>
                <w:rFonts w:asciiTheme="minorHAnsi" w:hAnsiTheme="minorHAnsi"/>
              </w:rPr>
              <w:t>URLCodCertifcOrgncoEmpnmnt</w:t>
            </w:r>
            <w:proofErr w:type="spellEnd"/>
            <w:r w:rsidRPr="009B6CF9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CC3544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URL Código Certificação Orgânica Empreendimento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24246E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[</w:t>
            </w:r>
            <w:proofErr w:type="gramStart"/>
            <w:r w:rsidRPr="009B6CF9">
              <w:rPr>
                <w:rFonts w:asciiTheme="minorHAnsi" w:hAnsiTheme="minorHAnsi"/>
              </w:rPr>
              <w:t>1..</w:t>
            </w:r>
            <w:proofErr w:type="gramEnd"/>
            <w:r w:rsidRPr="009B6C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668AD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A3759A" w:rsidRPr="009B6CF9" w14:paraId="52CE4CA7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FDCC378" w14:textId="2B625111" w:rsidR="00A3759A" w:rsidRPr="00D746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94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43C190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&lt;/Grupo_COR0001_CertifcOrgnco&gt;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658B99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Fim Grupo Certificação Orgânica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A96810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[</w:t>
            </w:r>
            <w:proofErr w:type="gramStart"/>
            <w:r w:rsidRPr="009B6CF9">
              <w:rPr>
                <w:rFonts w:asciiTheme="minorHAnsi" w:hAnsiTheme="minorHAnsi"/>
              </w:rPr>
              <w:t>0..</w:t>
            </w:r>
            <w:proofErr w:type="gramEnd"/>
            <w:r w:rsidRPr="009B6C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A14D7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A3759A" w:rsidRPr="009B6CF9" w14:paraId="487AF9E0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F5F869F" w14:textId="4B63CDAC" w:rsidR="00A3759A" w:rsidRPr="00D746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lastRenderedPageBreak/>
              <w:t>95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BC6771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&lt;Grupo_COR0001_RastlddEmpnmnt&gt;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9202F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Grupo Rastreabilidade Empreendimento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B48583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[</w:t>
            </w:r>
            <w:proofErr w:type="gramStart"/>
            <w:r w:rsidRPr="009B6CF9">
              <w:rPr>
                <w:rFonts w:asciiTheme="minorHAnsi" w:hAnsiTheme="minorHAnsi"/>
              </w:rPr>
              <w:t>0..</w:t>
            </w:r>
            <w:proofErr w:type="gramEnd"/>
            <w:r w:rsidRPr="009B6C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72D5A5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A3759A" w:rsidRPr="009B6CF9" w14:paraId="64227A47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0D0E589" w14:textId="05D89F5D" w:rsidR="00A3759A" w:rsidRPr="00D746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96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028678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&lt;</w:t>
            </w:r>
            <w:proofErr w:type="spellStart"/>
            <w:r w:rsidRPr="009B6CF9">
              <w:rPr>
                <w:rFonts w:asciiTheme="minorHAnsi" w:hAnsiTheme="minorHAnsi"/>
              </w:rPr>
              <w:t>CodRastlddEmpnmnt</w:t>
            </w:r>
            <w:proofErr w:type="spellEnd"/>
            <w:r w:rsidRPr="009B6CF9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D914B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Código Rastreabilidade Empreendimento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EBD312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[</w:t>
            </w:r>
            <w:proofErr w:type="gramStart"/>
            <w:r w:rsidRPr="009B6CF9">
              <w:rPr>
                <w:rFonts w:asciiTheme="minorHAnsi" w:hAnsiTheme="minorHAnsi"/>
              </w:rPr>
              <w:t>1..</w:t>
            </w:r>
            <w:proofErr w:type="gramEnd"/>
            <w:r w:rsidRPr="009B6C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D37CD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A3759A" w:rsidRPr="009B6CF9" w14:paraId="11FD2DD4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9B9E896" w14:textId="0DE0E4D8" w:rsidR="00A3759A" w:rsidRPr="00D746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97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C8076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&lt;</w:t>
            </w:r>
            <w:proofErr w:type="spellStart"/>
            <w:r w:rsidRPr="009B6CF9">
              <w:rPr>
                <w:rFonts w:asciiTheme="minorHAnsi" w:hAnsiTheme="minorHAnsi"/>
              </w:rPr>
              <w:t>URLCodRastlddEmpnmnt</w:t>
            </w:r>
            <w:proofErr w:type="spellEnd"/>
            <w:r w:rsidRPr="009B6CF9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78EAA9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URL Código Rastreabilidade Empreendimento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CF2D4A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[</w:t>
            </w:r>
            <w:proofErr w:type="gramStart"/>
            <w:r w:rsidRPr="009B6CF9">
              <w:rPr>
                <w:rFonts w:asciiTheme="minorHAnsi" w:hAnsiTheme="minorHAnsi"/>
              </w:rPr>
              <w:t>1..</w:t>
            </w:r>
            <w:proofErr w:type="gramEnd"/>
            <w:r w:rsidRPr="009B6C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0925D4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A3759A" w:rsidRPr="009B6CF9" w14:paraId="64050565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8D3E293" w14:textId="33371B05" w:rsidR="00A3759A" w:rsidRPr="00D746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98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802F6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&lt;/Grupo_COR0001_RastlddEmpnmnt&gt;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65DE0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Fim Grupo Rastreabilidade Empreendimento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CC314A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[</w:t>
            </w:r>
            <w:proofErr w:type="gramStart"/>
            <w:r w:rsidRPr="009B6CF9">
              <w:rPr>
                <w:rFonts w:asciiTheme="minorHAnsi" w:hAnsiTheme="minorHAnsi"/>
              </w:rPr>
              <w:t>0..</w:t>
            </w:r>
            <w:proofErr w:type="gramEnd"/>
            <w:r w:rsidRPr="009B6C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8BD8B2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A3759A" w:rsidRPr="009B6CF9" w14:paraId="3F92C10E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FACE0A3" w14:textId="7DC64949" w:rsidR="00A3759A" w:rsidRPr="00D746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99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2AB1A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&lt;</w:t>
            </w:r>
            <w:proofErr w:type="spellStart"/>
            <w:r w:rsidRPr="009B6CF9">
              <w:rPr>
                <w:rFonts w:asciiTheme="minorHAnsi" w:hAnsiTheme="minorHAnsi"/>
              </w:rPr>
              <w:t>PercEnerRenovvlEmpnmnt</w:t>
            </w:r>
            <w:proofErr w:type="spellEnd"/>
            <w:r w:rsidRPr="009B6CF9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DACEC7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Percentual Energia Renovável Empreendimento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B62F6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9B6CF9">
              <w:rPr>
                <w:rFonts w:asciiTheme="minorHAnsi" w:hAnsiTheme="minorHAnsi"/>
              </w:rPr>
              <w:t>[</w:t>
            </w:r>
            <w:proofErr w:type="gramStart"/>
            <w:r w:rsidRPr="009B6CF9">
              <w:rPr>
                <w:rFonts w:asciiTheme="minorHAnsi" w:hAnsiTheme="minorHAnsi"/>
              </w:rPr>
              <w:t>0..</w:t>
            </w:r>
            <w:proofErr w:type="gramEnd"/>
            <w:r w:rsidRPr="009B6C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059D2" w14:textId="77777777" w:rsidR="00A3759A" w:rsidRPr="009B6C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A3759A" w:rsidRPr="001211F9" w14:paraId="066D301E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C0501E9" w14:textId="1CD842E7" w:rsidR="00A3759A" w:rsidRPr="007D25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100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740F4" w14:textId="77777777" w:rsidR="00A3759A" w:rsidRPr="001211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&lt;Grupo_COR0001_ZARC&gt;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F3AD7A" w14:textId="77777777" w:rsidR="00A3759A" w:rsidRPr="001211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Grupo ZARC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2FD30" w14:textId="77777777" w:rsidR="00A3759A" w:rsidRPr="001211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[</w:t>
            </w:r>
            <w:proofErr w:type="gramStart"/>
            <w:r w:rsidRPr="001211F9">
              <w:rPr>
                <w:rFonts w:asciiTheme="minorHAnsi" w:hAnsiTheme="minorHAnsi"/>
              </w:rPr>
              <w:t>0..</w:t>
            </w:r>
            <w:proofErr w:type="gramEnd"/>
            <w:r w:rsidRPr="001211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C7C213" w14:textId="77777777" w:rsidR="00A3759A" w:rsidRPr="001211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A3759A" w:rsidRPr="001211F9" w14:paraId="3878F7A4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5DBA0E1" w14:textId="1195684D" w:rsidR="00A3759A" w:rsidRPr="007D25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101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B79121" w14:textId="77777777" w:rsidR="00A3759A" w:rsidRPr="001211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&lt;</w:t>
            </w:r>
            <w:proofErr w:type="spellStart"/>
            <w:r w:rsidRPr="001211F9">
              <w:rPr>
                <w:rFonts w:asciiTheme="minorHAnsi" w:hAnsiTheme="minorHAnsi"/>
                <w:bCs/>
                <w:iCs/>
              </w:rPr>
              <w:t>CodCicloCultr</w:t>
            </w:r>
            <w:proofErr w:type="spellEnd"/>
            <w:r w:rsidRPr="001211F9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47A470" w14:textId="77777777" w:rsidR="00A3759A" w:rsidRPr="001211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Código Ciclo Cultivar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7C237F" w14:textId="77777777" w:rsidR="00A3759A" w:rsidRPr="001211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[</w:t>
            </w:r>
            <w:proofErr w:type="gramStart"/>
            <w:r w:rsidRPr="001211F9">
              <w:rPr>
                <w:rFonts w:asciiTheme="minorHAnsi" w:hAnsiTheme="minorHAnsi"/>
              </w:rPr>
              <w:t>1..</w:t>
            </w:r>
            <w:proofErr w:type="gramEnd"/>
            <w:r w:rsidRPr="001211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6A8B90" w14:textId="77777777" w:rsidR="00A3759A" w:rsidRPr="001211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A3759A" w:rsidRPr="001211F9" w14:paraId="08EE0DAF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3C130BD" w14:textId="046BE95C" w:rsidR="00A3759A" w:rsidRPr="007D25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102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77742F" w14:textId="77777777" w:rsidR="00A3759A" w:rsidRPr="001211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&lt;</w:t>
            </w:r>
            <w:proofErr w:type="spellStart"/>
            <w:r w:rsidRPr="001211F9">
              <w:rPr>
                <w:rFonts w:asciiTheme="minorHAnsi" w:hAnsiTheme="minorHAnsi"/>
                <w:bCs/>
                <w:iCs/>
              </w:rPr>
              <w:t>TpSolo</w:t>
            </w:r>
            <w:proofErr w:type="spellEnd"/>
            <w:r w:rsidRPr="001211F9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B131C1" w14:textId="77777777" w:rsidR="00A3759A" w:rsidRPr="001211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Tipo Solo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CE6432" w14:textId="77777777" w:rsidR="00A3759A" w:rsidRPr="001211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[</w:t>
            </w:r>
            <w:proofErr w:type="gramStart"/>
            <w:r w:rsidRPr="001211F9">
              <w:rPr>
                <w:rFonts w:asciiTheme="minorHAnsi" w:hAnsiTheme="minorHAnsi"/>
              </w:rPr>
              <w:t>1..</w:t>
            </w:r>
            <w:proofErr w:type="gramEnd"/>
            <w:r w:rsidRPr="001211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6BD04" w14:textId="77777777" w:rsidR="00A3759A" w:rsidRPr="001211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A3759A" w:rsidRPr="001211F9" w14:paraId="38395D74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F8FB423" w14:textId="5D1204EF" w:rsidR="00A3759A" w:rsidRPr="007D25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103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E7A15" w14:textId="77777777" w:rsidR="00A3759A" w:rsidRPr="001211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  <w:bCs/>
                <w:iCs/>
              </w:rPr>
              <w:t>&lt;</w:t>
            </w:r>
            <w:proofErr w:type="spellStart"/>
            <w:r w:rsidRPr="001211F9">
              <w:rPr>
                <w:rFonts w:asciiTheme="minorHAnsi" w:hAnsiTheme="minorHAnsi"/>
                <w:bCs/>
                <w:iCs/>
              </w:rPr>
              <w:t>TpManj</w:t>
            </w:r>
            <w:proofErr w:type="spellEnd"/>
            <w:r w:rsidRPr="001211F9">
              <w:rPr>
                <w:rFonts w:asciiTheme="minorHAnsi" w:hAnsiTheme="minorHAnsi"/>
                <w:bCs/>
                <w:iCs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9E4986" w14:textId="77777777" w:rsidR="00A3759A" w:rsidRPr="001211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Tipo Manejo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7787F9" w14:textId="77777777" w:rsidR="00A3759A" w:rsidRPr="001211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[</w:t>
            </w:r>
            <w:proofErr w:type="gramStart"/>
            <w:r w:rsidRPr="001211F9">
              <w:rPr>
                <w:rFonts w:asciiTheme="minorHAnsi" w:hAnsiTheme="minorHAnsi"/>
              </w:rPr>
              <w:t>1..</w:t>
            </w:r>
            <w:proofErr w:type="gramEnd"/>
            <w:r w:rsidRPr="001211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843AF" w14:textId="77777777" w:rsidR="00A3759A" w:rsidRPr="001211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A3759A" w:rsidRPr="001211F9" w14:paraId="63F0B1E0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BC2EC8E" w14:textId="10AAB720" w:rsidR="00A3759A" w:rsidRPr="007D25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104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F9CD04" w14:textId="77777777" w:rsidR="00A3759A" w:rsidRPr="001211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&lt;/Grupo_COR0001_ZARC&gt;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AEC98" w14:textId="77777777" w:rsidR="00A3759A" w:rsidRPr="001211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Fim Grupo ZARC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34A67" w14:textId="77777777" w:rsidR="00A3759A" w:rsidRPr="001211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1211F9">
              <w:rPr>
                <w:rFonts w:asciiTheme="minorHAnsi" w:hAnsiTheme="minorHAnsi"/>
              </w:rPr>
              <w:t>[</w:t>
            </w:r>
            <w:proofErr w:type="gramStart"/>
            <w:r w:rsidRPr="001211F9">
              <w:rPr>
                <w:rFonts w:asciiTheme="minorHAnsi" w:hAnsiTheme="minorHAnsi"/>
              </w:rPr>
              <w:t>0..</w:t>
            </w:r>
            <w:proofErr w:type="gramEnd"/>
            <w:r w:rsidRPr="001211F9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9A1A52" w14:textId="77777777" w:rsidR="00A3759A" w:rsidRPr="001211F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A3759A" w:rsidRPr="00A669CB" w14:paraId="1FCEAD7D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A906006" w14:textId="2FC6DC00" w:rsidR="00A3759A" w:rsidRPr="00D746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105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0B035" w14:textId="3D59F5BF" w:rsidR="00A3759A" w:rsidRPr="00A669CB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A669CB">
              <w:rPr>
                <w:rFonts w:asciiTheme="minorHAnsi" w:hAnsiTheme="minorHAnsi"/>
              </w:rPr>
              <w:t>&lt;</w:t>
            </w:r>
            <w:proofErr w:type="spellStart"/>
            <w:r w:rsidRPr="00A669CB">
              <w:rPr>
                <w:rFonts w:asciiTheme="minorHAnsi" w:hAnsiTheme="minorHAnsi"/>
              </w:rPr>
              <w:t>PercBonusCAR</w:t>
            </w:r>
            <w:proofErr w:type="spellEnd"/>
            <w:r w:rsidRPr="00A669CB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34958E" w14:textId="768AD4EA" w:rsidR="00A3759A" w:rsidRPr="00A669CB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A669CB">
              <w:rPr>
                <w:rFonts w:asciiTheme="minorHAnsi" w:hAnsiTheme="minorHAnsi"/>
              </w:rPr>
              <w:t>Percentual Bônus CAR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A3A30" w14:textId="58AA2BFD" w:rsidR="00A3759A" w:rsidRPr="00A669CB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A669CB">
              <w:rPr>
                <w:rFonts w:asciiTheme="minorHAnsi" w:hAnsiTheme="minorHAnsi"/>
              </w:rPr>
              <w:t>[</w:t>
            </w:r>
            <w:proofErr w:type="gramStart"/>
            <w:r w:rsidRPr="00A669CB">
              <w:rPr>
                <w:rFonts w:asciiTheme="minorHAnsi" w:hAnsiTheme="minorHAnsi"/>
              </w:rPr>
              <w:t>0..</w:t>
            </w:r>
            <w:proofErr w:type="gramEnd"/>
            <w:r w:rsidRPr="00A669CB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6EF7E" w14:textId="77777777" w:rsidR="00A3759A" w:rsidRPr="00A669CB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D746D9" w:rsidRPr="0073042E" w14:paraId="5EC3A5B6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D49E26A" w14:textId="7AF2B940" w:rsidR="00D746D9" w:rsidRPr="00D746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FC6FE" w14:textId="24118619" w:rsidR="00D746D9" w:rsidRPr="0073042E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73042E">
              <w:rPr>
                <w:rFonts w:asciiTheme="minorHAnsi" w:hAnsiTheme="minorHAnsi"/>
                <w:strike/>
                <w:color w:val="FF0000"/>
              </w:rPr>
              <w:t>&lt;</w:t>
            </w:r>
            <w:proofErr w:type="spellStart"/>
            <w:r w:rsidRPr="0073042E">
              <w:rPr>
                <w:rFonts w:asciiTheme="minorHAnsi" w:hAnsiTheme="minorHAnsi"/>
                <w:strike/>
                <w:color w:val="FF0000"/>
              </w:rPr>
              <w:t>IndrConfddIBAMA</w:t>
            </w:r>
            <w:proofErr w:type="spellEnd"/>
            <w:r w:rsidRPr="0073042E">
              <w:rPr>
                <w:rFonts w:asciiTheme="minorHAnsi" w:hAnsiTheme="minorHAnsi"/>
                <w:strike/>
                <w:color w:val="FF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01A083" w14:textId="13264B65" w:rsidR="00D746D9" w:rsidRPr="0073042E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73042E">
              <w:rPr>
                <w:rFonts w:asciiTheme="minorHAnsi" w:hAnsiTheme="minorHAnsi"/>
                <w:strike/>
                <w:color w:val="FF0000"/>
              </w:rPr>
              <w:t>Indicador Conformidade IBAMA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77C22B" w14:textId="75D8FE9C" w:rsidR="00D746D9" w:rsidRPr="0073042E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strike/>
                <w:color w:val="FF0000"/>
              </w:rPr>
            </w:pPr>
            <w:r w:rsidRPr="0073042E">
              <w:rPr>
                <w:rFonts w:asciiTheme="minorHAnsi" w:hAnsiTheme="minorHAnsi"/>
                <w:strike/>
                <w:color w:val="FF0000"/>
              </w:rPr>
              <w:t>[</w:t>
            </w:r>
            <w:proofErr w:type="gramStart"/>
            <w:r w:rsidRPr="0073042E">
              <w:rPr>
                <w:rFonts w:asciiTheme="minorHAnsi" w:hAnsiTheme="minorHAnsi"/>
                <w:strike/>
                <w:color w:val="FF0000"/>
              </w:rPr>
              <w:t>0..</w:t>
            </w:r>
            <w:proofErr w:type="gramEnd"/>
            <w:r w:rsidRPr="0073042E">
              <w:rPr>
                <w:rFonts w:asciiTheme="minorHAnsi" w:hAnsiTheme="minorHAnsi"/>
                <w:strike/>
                <w:color w:val="FF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60B9C6" w14:textId="77777777" w:rsidR="00D746D9" w:rsidRPr="0073042E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</w:p>
        </w:tc>
      </w:tr>
      <w:tr w:rsidR="00D746D9" w:rsidRPr="0073042E" w14:paraId="5F426A14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2B92D95" w14:textId="4CB9BEE4" w:rsidR="00D746D9" w:rsidRPr="00D746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166745" w14:textId="10AE87AA" w:rsidR="00D746D9" w:rsidRPr="0073042E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73042E">
              <w:rPr>
                <w:rFonts w:asciiTheme="minorHAnsi" w:hAnsiTheme="minorHAnsi"/>
                <w:strike/>
                <w:color w:val="FF0000"/>
              </w:rPr>
              <w:t>&lt;</w:t>
            </w:r>
            <w:proofErr w:type="spellStart"/>
            <w:r w:rsidRPr="0073042E">
              <w:rPr>
                <w:rFonts w:asciiTheme="minorHAnsi" w:hAnsiTheme="minorHAnsi"/>
                <w:strike/>
                <w:color w:val="FF0000"/>
              </w:rPr>
              <w:t>IndrConfdd</w:t>
            </w:r>
            <w:r w:rsidRPr="0073042E">
              <w:rPr>
                <w:rFonts w:asciiTheme="minorHAnsi" w:hAnsiTheme="minorHAnsi"/>
                <w:bCs/>
                <w:iCs/>
                <w:strike/>
                <w:color w:val="FF0000"/>
              </w:rPr>
              <w:t>UC</w:t>
            </w:r>
            <w:proofErr w:type="spellEnd"/>
            <w:r w:rsidRPr="0073042E">
              <w:rPr>
                <w:rFonts w:asciiTheme="minorHAnsi" w:hAnsiTheme="minorHAnsi"/>
                <w:strike/>
                <w:color w:val="FF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4C079" w14:textId="58DFAA3E" w:rsidR="00D746D9" w:rsidRPr="0073042E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73042E">
              <w:rPr>
                <w:rFonts w:asciiTheme="minorHAnsi" w:hAnsiTheme="minorHAnsi"/>
                <w:strike/>
                <w:color w:val="FF0000"/>
              </w:rPr>
              <w:t>Indicador Conformidade Unidade de Conservação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8A5D8" w14:textId="2CBC023A" w:rsidR="00D746D9" w:rsidRPr="0073042E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strike/>
                <w:color w:val="FF0000"/>
              </w:rPr>
            </w:pPr>
            <w:r w:rsidRPr="0073042E">
              <w:rPr>
                <w:rFonts w:asciiTheme="minorHAnsi" w:hAnsiTheme="minorHAnsi"/>
                <w:strike/>
                <w:color w:val="FF0000"/>
              </w:rPr>
              <w:t>[</w:t>
            </w:r>
            <w:proofErr w:type="gramStart"/>
            <w:r w:rsidRPr="0073042E">
              <w:rPr>
                <w:rFonts w:asciiTheme="minorHAnsi" w:hAnsiTheme="minorHAnsi"/>
                <w:strike/>
                <w:color w:val="FF0000"/>
              </w:rPr>
              <w:t>0..</w:t>
            </w:r>
            <w:proofErr w:type="gramEnd"/>
            <w:r w:rsidRPr="0073042E">
              <w:rPr>
                <w:rFonts w:asciiTheme="minorHAnsi" w:hAnsiTheme="minorHAnsi"/>
                <w:strike/>
                <w:color w:val="FF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5F18AC" w14:textId="77777777" w:rsidR="00D746D9" w:rsidRPr="0073042E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</w:p>
        </w:tc>
      </w:tr>
      <w:tr w:rsidR="00D746D9" w:rsidRPr="0073042E" w14:paraId="5A65FCF5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1EC7B2D" w14:textId="0CDD0760" w:rsidR="00D746D9" w:rsidRPr="00D746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3E3521" w14:textId="5FECEB2C" w:rsidR="00D746D9" w:rsidRPr="0073042E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73042E">
              <w:rPr>
                <w:rFonts w:asciiTheme="minorHAnsi" w:hAnsiTheme="minorHAnsi"/>
                <w:bCs/>
                <w:iCs/>
                <w:strike/>
                <w:color w:val="FF0000"/>
              </w:rPr>
              <w:t>&lt;</w:t>
            </w:r>
            <w:proofErr w:type="spellStart"/>
            <w:r w:rsidRPr="0073042E">
              <w:rPr>
                <w:rFonts w:asciiTheme="minorHAnsi" w:hAnsiTheme="minorHAnsi"/>
                <w:bCs/>
                <w:iCs/>
                <w:strike/>
                <w:color w:val="FF0000"/>
              </w:rPr>
              <w:t>IndrConfddFloPubl</w:t>
            </w:r>
            <w:proofErr w:type="spellEnd"/>
            <w:r w:rsidRPr="0073042E">
              <w:rPr>
                <w:rFonts w:asciiTheme="minorHAnsi" w:hAnsiTheme="minorHAnsi"/>
                <w:bCs/>
                <w:iCs/>
                <w:strike/>
                <w:color w:val="FF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890D47" w14:textId="1792E3AB" w:rsidR="00D746D9" w:rsidRPr="0073042E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73042E">
              <w:rPr>
                <w:rFonts w:asciiTheme="minorHAnsi" w:hAnsiTheme="minorHAnsi"/>
                <w:strike/>
                <w:color w:val="FF0000"/>
              </w:rPr>
              <w:t>Indicador Conformidade Floresta Pública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F31EA" w14:textId="0B1E63CB" w:rsidR="00D746D9" w:rsidRPr="0073042E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strike/>
                <w:color w:val="FF0000"/>
              </w:rPr>
            </w:pPr>
            <w:r w:rsidRPr="0073042E">
              <w:rPr>
                <w:rFonts w:asciiTheme="minorHAnsi" w:hAnsiTheme="minorHAnsi"/>
                <w:strike/>
                <w:color w:val="FF0000"/>
              </w:rPr>
              <w:t>[</w:t>
            </w:r>
            <w:proofErr w:type="gramStart"/>
            <w:r w:rsidRPr="0073042E">
              <w:rPr>
                <w:rFonts w:asciiTheme="minorHAnsi" w:hAnsiTheme="minorHAnsi"/>
                <w:strike/>
                <w:color w:val="FF0000"/>
              </w:rPr>
              <w:t>0..</w:t>
            </w:r>
            <w:proofErr w:type="gramEnd"/>
            <w:r w:rsidRPr="0073042E">
              <w:rPr>
                <w:rFonts w:asciiTheme="minorHAnsi" w:hAnsiTheme="minorHAnsi"/>
                <w:strike/>
                <w:color w:val="FF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BA9EAB" w14:textId="77777777" w:rsidR="00D746D9" w:rsidRPr="0073042E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</w:p>
        </w:tc>
      </w:tr>
      <w:tr w:rsidR="00D746D9" w:rsidRPr="0073042E" w14:paraId="711EB144" w14:textId="77777777" w:rsidTr="00DD3D2D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964DF4D" w14:textId="1670997C" w:rsidR="00D746D9" w:rsidRPr="00D746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D75FD9" w14:textId="048B30EA" w:rsidR="00D746D9" w:rsidRPr="0073042E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73042E">
              <w:rPr>
                <w:rFonts w:asciiTheme="minorHAnsi" w:hAnsiTheme="minorHAnsi"/>
                <w:strike/>
                <w:color w:val="FF0000"/>
              </w:rPr>
              <w:t>&lt;</w:t>
            </w:r>
            <w:proofErr w:type="spellStart"/>
            <w:r w:rsidRPr="0073042E">
              <w:rPr>
                <w:rFonts w:asciiTheme="minorHAnsi" w:hAnsiTheme="minorHAnsi"/>
                <w:strike/>
                <w:color w:val="FF0000"/>
              </w:rPr>
              <w:t>IndrConfddImovlRural</w:t>
            </w:r>
            <w:proofErr w:type="spellEnd"/>
            <w:r w:rsidRPr="0073042E">
              <w:rPr>
                <w:rFonts w:asciiTheme="minorHAnsi" w:hAnsiTheme="minorHAnsi"/>
                <w:strike/>
                <w:color w:val="FF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84B744" w14:textId="39493428" w:rsidR="00D746D9" w:rsidRPr="0073042E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73042E">
              <w:rPr>
                <w:rFonts w:asciiTheme="minorHAnsi" w:hAnsiTheme="minorHAnsi"/>
                <w:strike/>
                <w:color w:val="FF0000"/>
              </w:rPr>
              <w:t>Indicador Conformidade Imóvel Rural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775E5A" w14:textId="77777777" w:rsidR="00D746D9" w:rsidRPr="0073042E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strike/>
                <w:color w:val="FF0000"/>
              </w:rPr>
            </w:pPr>
            <w:r w:rsidRPr="0073042E">
              <w:rPr>
                <w:rFonts w:asciiTheme="minorHAnsi" w:hAnsiTheme="minorHAnsi"/>
                <w:strike/>
                <w:color w:val="FF0000"/>
              </w:rPr>
              <w:t>[</w:t>
            </w:r>
            <w:proofErr w:type="gramStart"/>
            <w:r w:rsidRPr="0073042E">
              <w:rPr>
                <w:rFonts w:asciiTheme="minorHAnsi" w:hAnsiTheme="minorHAnsi"/>
                <w:strike/>
                <w:color w:val="FF0000"/>
              </w:rPr>
              <w:t>0..</w:t>
            </w:r>
            <w:proofErr w:type="gramEnd"/>
            <w:r w:rsidRPr="0073042E">
              <w:rPr>
                <w:rFonts w:asciiTheme="minorHAnsi" w:hAnsiTheme="minorHAnsi"/>
                <w:strike/>
                <w:color w:val="FF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6B9ACF" w14:textId="77777777" w:rsidR="00D746D9" w:rsidRPr="0073042E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</w:p>
        </w:tc>
      </w:tr>
      <w:tr w:rsidR="00D746D9" w:rsidRPr="0073042E" w14:paraId="7A15B369" w14:textId="77777777" w:rsidTr="00DD3D2D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DC98EE6" w14:textId="78BCF8F1" w:rsidR="00D746D9" w:rsidRPr="00D746D9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BF5A2" w14:textId="0302FC9E" w:rsidR="00D746D9" w:rsidRPr="0073042E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73042E">
              <w:rPr>
                <w:rFonts w:asciiTheme="minorHAnsi" w:hAnsiTheme="minorHAnsi"/>
                <w:strike/>
                <w:color w:val="FF0000"/>
              </w:rPr>
              <w:t>&lt;</w:t>
            </w:r>
            <w:proofErr w:type="spellStart"/>
            <w:r w:rsidRPr="0073042E">
              <w:rPr>
                <w:rFonts w:asciiTheme="minorHAnsi" w:hAnsiTheme="minorHAnsi"/>
                <w:strike/>
                <w:color w:val="FF0000"/>
              </w:rPr>
              <w:t>TpConfddOtr</w:t>
            </w:r>
            <w:proofErr w:type="spellEnd"/>
            <w:r w:rsidRPr="0073042E">
              <w:rPr>
                <w:rFonts w:asciiTheme="minorHAnsi" w:hAnsiTheme="minorHAnsi"/>
                <w:strike/>
                <w:color w:val="FF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8B06CA" w14:textId="08C4D3C5" w:rsidR="00D746D9" w:rsidRPr="0073042E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73042E">
              <w:rPr>
                <w:rFonts w:asciiTheme="minorHAnsi" w:hAnsiTheme="minorHAnsi"/>
                <w:strike/>
                <w:color w:val="FF0000"/>
              </w:rPr>
              <w:t>Tipo Conformidade Outros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06366" w14:textId="77777777" w:rsidR="00D746D9" w:rsidRPr="0073042E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strike/>
                <w:color w:val="FF0000"/>
              </w:rPr>
            </w:pPr>
            <w:r w:rsidRPr="0073042E">
              <w:rPr>
                <w:rFonts w:asciiTheme="minorHAnsi" w:hAnsiTheme="minorHAnsi"/>
                <w:strike/>
                <w:color w:val="FF0000"/>
              </w:rPr>
              <w:t>[</w:t>
            </w:r>
            <w:proofErr w:type="gramStart"/>
            <w:r w:rsidRPr="0073042E">
              <w:rPr>
                <w:rFonts w:asciiTheme="minorHAnsi" w:hAnsiTheme="minorHAnsi"/>
                <w:strike/>
                <w:color w:val="FF0000"/>
              </w:rPr>
              <w:t>0..</w:t>
            </w:r>
            <w:proofErr w:type="gramEnd"/>
            <w:r w:rsidRPr="0073042E">
              <w:rPr>
                <w:rFonts w:asciiTheme="minorHAnsi" w:hAnsiTheme="minorHAnsi"/>
                <w:strike/>
                <w:color w:val="FF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422F1A" w14:textId="77777777" w:rsidR="00D746D9" w:rsidRPr="0073042E" w:rsidRDefault="00D746D9" w:rsidP="00D746D9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</w:p>
        </w:tc>
      </w:tr>
      <w:tr w:rsidR="00A3759A" w:rsidRPr="008308C5" w14:paraId="757242C7" w14:textId="77777777" w:rsidTr="00DD3D2D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47EC92E" w14:textId="15CA51B8" w:rsidR="00A3759A" w:rsidRPr="00D746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106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F8C772" w14:textId="77777777" w:rsidR="00A3759A" w:rsidRPr="008308C5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8308C5">
              <w:rPr>
                <w:rFonts w:asciiTheme="minorHAnsi" w:hAnsiTheme="minorHAnsi"/>
              </w:rPr>
              <w:t>&lt;</w:t>
            </w:r>
            <w:proofErr w:type="spellStart"/>
            <w:r w:rsidRPr="008308C5">
              <w:rPr>
                <w:rFonts w:asciiTheme="minorHAnsi" w:hAnsiTheme="minorHAnsi"/>
              </w:rPr>
              <w:t>CNPJBaseInst</w:t>
            </w:r>
            <w:r w:rsidRPr="008308C5">
              <w:rPr>
                <w:rFonts w:asciiTheme="minorHAnsi" w:hAnsiTheme="minorHAnsi"/>
                <w:lang w:bidi="ar-SA"/>
              </w:rPr>
              <w:t>Exigldd</w:t>
            </w:r>
            <w:proofErr w:type="spellEnd"/>
            <w:r w:rsidRPr="008308C5">
              <w:rPr>
                <w:rFonts w:asciiTheme="minorHAnsi" w:hAnsiTheme="minorHAnsi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08432B" w14:textId="77777777" w:rsidR="00A3759A" w:rsidRPr="008308C5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8308C5">
              <w:rPr>
                <w:rFonts w:asciiTheme="minorHAnsi" w:hAnsiTheme="minorHAnsi"/>
              </w:rPr>
              <w:t xml:space="preserve">CNPJ Base Instituição </w:t>
            </w:r>
            <w:r w:rsidRPr="008308C5">
              <w:rPr>
                <w:rFonts w:asciiTheme="minorHAnsi" w:hAnsiTheme="minorHAnsi"/>
                <w:lang w:bidi="ar-SA"/>
              </w:rPr>
              <w:t>Exigibilidade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05B20C" w14:textId="77777777" w:rsidR="00A3759A" w:rsidRPr="008308C5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8308C5">
              <w:rPr>
                <w:rFonts w:asciiTheme="minorHAnsi" w:hAnsiTheme="minorHAnsi"/>
              </w:rPr>
              <w:t>[</w:t>
            </w:r>
            <w:proofErr w:type="gramStart"/>
            <w:r w:rsidRPr="008308C5">
              <w:rPr>
                <w:rFonts w:asciiTheme="minorHAnsi" w:hAnsiTheme="minorHAnsi"/>
              </w:rPr>
              <w:t>0..</w:t>
            </w:r>
            <w:proofErr w:type="gramEnd"/>
            <w:r w:rsidRPr="008308C5">
              <w:rPr>
                <w:rFonts w:asciiTheme="minorHAnsi" w:hAnsiTheme="minorHAnsi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C3FA4" w14:textId="77777777" w:rsidR="00A3759A" w:rsidRPr="008308C5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A3759A" w:rsidRPr="0073042E" w14:paraId="30BE7725" w14:textId="77777777" w:rsidTr="007D551E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823C704" w14:textId="5BA863C1" w:rsidR="00A3759A" w:rsidRPr="00D746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107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96DAFD" w14:textId="63EA8F7D" w:rsidR="00A3759A" w:rsidRPr="0073042E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73042E">
              <w:rPr>
                <w:rFonts w:asciiTheme="minorHAnsi" w:hAnsiTheme="minorHAnsi"/>
                <w:color w:val="FF0000"/>
              </w:rPr>
              <w:t>&lt;</w:t>
            </w:r>
            <w:proofErr w:type="spellStart"/>
            <w:r w:rsidRPr="0073042E">
              <w:rPr>
                <w:rFonts w:asciiTheme="minorHAnsi" w:hAnsiTheme="minorHAnsi"/>
                <w:color w:val="FF0000"/>
              </w:rPr>
              <w:t>PercBonusSust</w:t>
            </w:r>
            <w:r w:rsidR="00516B34">
              <w:rPr>
                <w:rFonts w:asciiTheme="minorHAnsi" w:hAnsiTheme="minorHAnsi"/>
                <w:color w:val="FF0000"/>
              </w:rPr>
              <w:t>vl</w:t>
            </w:r>
            <w:proofErr w:type="spellEnd"/>
            <w:r w:rsidRPr="0073042E">
              <w:rPr>
                <w:rFonts w:asciiTheme="minorHAnsi" w:hAnsiTheme="minorHAnsi"/>
                <w:color w:val="FF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5C0364" w14:textId="43CA9822" w:rsidR="00A3759A" w:rsidRPr="0073042E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73042E">
              <w:rPr>
                <w:rFonts w:asciiTheme="minorHAnsi" w:hAnsiTheme="minorHAnsi"/>
                <w:color w:val="FF0000"/>
              </w:rPr>
              <w:t>Percentual Bônus Sustentável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FAC0F6" w14:textId="77777777" w:rsidR="00A3759A" w:rsidRPr="0073042E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73042E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73042E">
              <w:rPr>
                <w:rFonts w:asciiTheme="minorHAnsi" w:hAnsiTheme="minorHAnsi"/>
                <w:color w:val="FF0000"/>
              </w:rPr>
              <w:t>0..</w:t>
            </w:r>
            <w:proofErr w:type="gramEnd"/>
            <w:r w:rsidRPr="0073042E">
              <w:rPr>
                <w:rFonts w:asciiTheme="minorHAnsi" w:hAnsiTheme="minorHAnsi"/>
                <w:color w:val="FF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C96899" w14:textId="77777777" w:rsidR="00A3759A" w:rsidRPr="0073042E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A3759A" w:rsidRPr="00E57555" w14:paraId="03400C07" w14:textId="77777777" w:rsidTr="007D551E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4441306" w14:textId="5244AA2C" w:rsidR="00A3759A" w:rsidRPr="00D746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108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9A7B69" w14:textId="34076193" w:rsidR="00A3759A" w:rsidRPr="00E57555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E57555">
              <w:rPr>
                <w:rFonts w:asciiTheme="minorHAnsi" w:hAnsiTheme="minorHAnsi"/>
                <w:color w:val="FF0000"/>
              </w:rPr>
              <w:t>&lt;</w:t>
            </w:r>
            <w:proofErr w:type="spellStart"/>
            <w:r w:rsidRPr="00E57555">
              <w:rPr>
                <w:rFonts w:asciiTheme="minorHAnsi" w:hAnsiTheme="minorHAnsi"/>
                <w:color w:val="FF0000"/>
              </w:rPr>
              <w:t>TpConfdd</w:t>
            </w:r>
            <w:proofErr w:type="spellEnd"/>
            <w:r w:rsidRPr="00E57555">
              <w:rPr>
                <w:rFonts w:asciiTheme="minorHAnsi" w:hAnsiTheme="minorHAnsi"/>
                <w:color w:val="FF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D47C2" w14:textId="4D81F9DD" w:rsidR="00A3759A" w:rsidRPr="00E57555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E57555">
              <w:rPr>
                <w:rFonts w:asciiTheme="minorHAnsi" w:hAnsiTheme="minorHAnsi"/>
                <w:color w:val="FF0000"/>
              </w:rPr>
              <w:t>Tipo Conformidade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36A46F" w14:textId="79A6C0C2" w:rsidR="00A3759A" w:rsidRPr="00E57555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E57555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E57555">
              <w:rPr>
                <w:rFonts w:asciiTheme="minorHAnsi" w:hAnsiTheme="minorHAnsi"/>
                <w:color w:val="FF0000"/>
              </w:rPr>
              <w:t>0..</w:t>
            </w:r>
            <w:proofErr w:type="gramEnd"/>
            <w:r>
              <w:rPr>
                <w:rFonts w:asciiTheme="minorHAnsi" w:hAnsiTheme="minorHAnsi"/>
                <w:color w:val="FF0000"/>
              </w:rPr>
              <w:t>n</w:t>
            </w:r>
            <w:r w:rsidRPr="00E57555">
              <w:rPr>
                <w:rFonts w:asciiTheme="minorHAnsi" w:hAnsiTheme="minorHAnsi"/>
                <w:color w:val="FF0000"/>
              </w:rPr>
              <w:t>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F10B0" w14:textId="77777777" w:rsidR="00A3759A" w:rsidRPr="00E57555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A3759A" w:rsidRPr="002B1202" w14:paraId="21635E0D" w14:textId="77777777" w:rsidTr="00814E8F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1F9079C" w14:textId="769892DA" w:rsidR="00A3759A" w:rsidRPr="00D746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109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9A58DB0" w14:textId="3C966DC8" w:rsidR="00A3759A" w:rsidRPr="002B1202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2B1202">
              <w:rPr>
                <w:rFonts w:asciiTheme="minorHAnsi" w:hAnsiTheme="minorHAnsi"/>
                <w:color w:val="FF0000"/>
              </w:rPr>
              <w:t>&lt;Grupo_COR000</w:t>
            </w:r>
            <w:r>
              <w:rPr>
                <w:rFonts w:asciiTheme="minorHAnsi" w:hAnsiTheme="minorHAnsi"/>
                <w:color w:val="FF0000"/>
              </w:rPr>
              <w:t>1</w:t>
            </w:r>
            <w:r w:rsidRPr="002B1202">
              <w:rPr>
                <w:rFonts w:asciiTheme="minorHAnsi" w:hAnsiTheme="minorHAnsi"/>
                <w:color w:val="FF0000"/>
              </w:rPr>
              <w:t>_Librc&gt;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F39849C" w14:textId="32F46C70" w:rsidR="00A3759A" w:rsidRPr="002B1202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2B1202">
              <w:rPr>
                <w:rFonts w:asciiTheme="minorHAnsi" w:hAnsiTheme="minorHAnsi"/>
                <w:color w:val="FF0000"/>
              </w:rPr>
              <w:t xml:space="preserve">Grupo Liberação 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CA14631" w14:textId="49AD5FAB" w:rsidR="00A3759A" w:rsidRPr="002B1202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2B1202">
              <w:rPr>
                <w:rFonts w:asciiTheme="minorHAnsi" w:hAnsiTheme="minorHAnsi"/>
                <w:color w:val="FF0000"/>
              </w:rPr>
              <w:t>[</w:t>
            </w:r>
            <w:proofErr w:type="gramStart"/>
            <w:r>
              <w:rPr>
                <w:rFonts w:asciiTheme="minorHAnsi" w:hAnsiTheme="minorHAnsi"/>
                <w:color w:val="FF0000"/>
              </w:rPr>
              <w:t>0</w:t>
            </w:r>
            <w:r w:rsidRPr="002B1202">
              <w:rPr>
                <w:rFonts w:asciiTheme="minorHAnsi" w:hAnsiTheme="minorHAnsi"/>
                <w:color w:val="FF0000"/>
              </w:rPr>
              <w:t>..</w:t>
            </w:r>
            <w:proofErr w:type="gramEnd"/>
            <w:r w:rsidRPr="002B1202">
              <w:rPr>
                <w:rFonts w:asciiTheme="minorHAnsi" w:hAnsiTheme="minorHAnsi"/>
                <w:color w:val="FF0000"/>
              </w:rPr>
              <w:t>30]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0E8079" w14:textId="77777777" w:rsidR="00A3759A" w:rsidRPr="002B1202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A3759A" w:rsidRPr="002B1202" w14:paraId="44EDE1D9" w14:textId="77777777" w:rsidTr="00814E8F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C1BE61F" w14:textId="6FE96FF9" w:rsidR="00A3759A" w:rsidRPr="00D746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110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5582574" w14:textId="63E09ADC" w:rsidR="00A3759A" w:rsidRPr="002B1202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2B1202">
              <w:rPr>
                <w:rFonts w:asciiTheme="minorHAnsi" w:hAnsiTheme="minorHAnsi"/>
                <w:color w:val="FF0000"/>
              </w:rPr>
              <w:t>&lt;</w:t>
            </w:r>
            <w:proofErr w:type="spellStart"/>
            <w:r w:rsidRPr="002B1202">
              <w:rPr>
                <w:rFonts w:asciiTheme="minorHAnsi" w:hAnsiTheme="minorHAnsi"/>
                <w:color w:val="FF0000"/>
              </w:rPr>
              <w:t>DtLibrcRecEmpnmnt</w:t>
            </w:r>
            <w:proofErr w:type="spellEnd"/>
            <w:r w:rsidRPr="002B1202">
              <w:rPr>
                <w:rFonts w:asciiTheme="minorHAnsi" w:hAnsiTheme="minorHAnsi"/>
                <w:color w:val="FF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1A1A616" w14:textId="3AA1E0C2" w:rsidR="00A3759A" w:rsidRPr="002B1202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2B1202">
              <w:rPr>
                <w:rFonts w:asciiTheme="minorHAnsi" w:hAnsiTheme="minorHAnsi"/>
                <w:color w:val="FF0000"/>
              </w:rPr>
              <w:t xml:space="preserve">Data Liberação Recursos Empreendimento 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16D76C1" w14:textId="6F384F76" w:rsidR="00A3759A" w:rsidRPr="002B1202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2B1202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2B1202">
              <w:rPr>
                <w:rFonts w:asciiTheme="minorHAnsi" w:hAnsiTheme="minorHAnsi"/>
                <w:color w:val="FF0000"/>
              </w:rPr>
              <w:t>1..</w:t>
            </w:r>
            <w:proofErr w:type="gramEnd"/>
            <w:r w:rsidRPr="002B1202">
              <w:rPr>
                <w:rFonts w:asciiTheme="minorHAnsi" w:hAnsiTheme="minorHAnsi"/>
                <w:color w:val="FF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19F01" w14:textId="77777777" w:rsidR="00A3759A" w:rsidRPr="002B1202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A3759A" w:rsidRPr="002B1202" w14:paraId="1A68F7E8" w14:textId="77777777" w:rsidTr="00814E8F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4FE1EAA" w14:textId="7A1E0100" w:rsidR="00A3759A" w:rsidRPr="00D746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111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3EB61FB" w14:textId="5E4D4BAA" w:rsidR="00A3759A" w:rsidRPr="002B1202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2B1202">
              <w:rPr>
                <w:rFonts w:asciiTheme="minorHAnsi" w:hAnsiTheme="minorHAnsi"/>
                <w:color w:val="FF0000"/>
              </w:rPr>
              <w:t>&lt;</w:t>
            </w:r>
            <w:proofErr w:type="spellStart"/>
            <w:r w:rsidRPr="002B1202">
              <w:rPr>
                <w:rFonts w:asciiTheme="minorHAnsi" w:hAnsiTheme="minorHAnsi"/>
                <w:color w:val="FF0000"/>
              </w:rPr>
              <w:t>VlrRecLibrc</w:t>
            </w:r>
            <w:proofErr w:type="spellEnd"/>
            <w:r w:rsidRPr="002B1202">
              <w:rPr>
                <w:rFonts w:asciiTheme="minorHAnsi" w:hAnsiTheme="minorHAnsi"/>
                <w:color w:val="FF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81ACEB3" w14:textId="565CA4E1" w:rsidR="00A3759A" w:rsidRPr="002B1202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2B1202">
              <w:rPr>
                <w:rFonts w:asciiTheme="minorHAnsi" w:hAnsiTheme="minorHAnsi"/>
                <w:color w:val="FF0000"/>
              </w:rPr>
              <w:t xml:space="preserve">Valor Recursos Liberação 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7786DD1" w14:textId="3B2E29B3" w:rsidR="00A3759A" w:rsidRPr="002B1202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2B1202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2B1202">
              <w:rPr>
                <w:rFonts w:asciiTheme="minorHAnsi" w:hAnsiTheme="minorHAnsi"/>
                <w:color w:val="FF0000"/>
              </w:rPr>
              <w:t>1..</w:t>
            </w:r>
            <w:proofErr w:type="gramEnd"/>
            <w:r w:rsidRPr="002B1202">
              <w:rPr>
                <w:rFonts w:asciiTheme="minorHAnsi" w:hAnsiTheme="minorHAnsi"/>
                <w:color w:val="FF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994A9" w14:textId="77777777" w:rsidR="00A3759A" w:rsidRPr="002B1202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A3759A" w:rsidRPr="002B1202" w14:paraId="727624D9" w14:textId="77777777" w:rsidTr="00814E8F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7FB30F5" w14:textId="2039B255" w:rsidR="00A3759A" w:rsidRPr="00D746D9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A3759A">
              <w:rPr>
                <w:rFonts w:asciiTheme="minorHAnsi" w:hAnsiTheme="minorHAnsi"/>
                <w:color w:val="000000"/>
              </w:rPr>
              <w:t>112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A921141" w14:textId="47B3E137" w:rsidR="00A3759A" w:rsidRPr="002B1202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2B1202">
              <w:rPr>
                <w:rFonts w:asciiTheme="minorHAnsi" w:hAnsiTheme="minorHAnsi"/>
                <w:color w:val="FF0000"/>
              </w:rPr>
              <w:t>&lt;/Grupo_COR000</w:t>
            </w:r>
            <w:r>
              <w:rPr>
                <w:rFonts w:asciiTheme="minorHAnsi" w:hAnsiTheme="minorHAnsi"/>
                <w:color w:val="FF0000"/>
              </w:rPr>
              <w:t>1</w:t>
            </w:r>
            <w:r w:rsidRPr="002B1202">
              <w:rPr>
                <w:rFonts w:asciiTheme="minorHAnsi" w:hAnsiTheme="minorHAnsi"/>
                <w:color w:val="FF0000"/>
              </w:rPr>
              <w:t>_Librc&gt;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0ACB3D2" w14:textId="7D5B120F" w:rsidR="00A3759A" w:rsidRPr="002B1202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2B1202">
              <w:rPr>
                <w:rFonts w:asciiTheme="minorHAnsi" w:hAnsiTheme="minorHAnsi"/>
                <w:color w:val="FF0000"/>
              </w:rPr>
              <w:t xml:space="preserve">Fim Grupo Liberação 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C7B4486" w14:textId="6894ED54" w:rsidR="00A3759A" w:rsidRPr="002B1202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2B1202">
              <w:rPr>
                <w:rFonts w:asciiTheme="minorHAnsi" w:hAnsiTheme="minorHAnsi"/>
                <w:color w:val="FF0000"/>
              </w:rPr>
              <w:t>[</w:t>
            </w:r>
            <w:proofErr w:type="gramStart"/>
            <w:r>
              <w:rPr>
                <w:rFonts w:asciiTheme="minorHAnsi" w:hAnsiTheme="minorHAnsi"/>
                <w:color w:val="FF0000"/>
              </w:rPr>
              <w:t>0</w:t>
            </w:r>
            <w:r w:rsidRPr="002B1202">
              <w:rPr>
                <w:rFonts w:asciiTheme="minorHAnsi" w:hAnsiTheme="minorHAnsi"/>
                <w:color w:val="FF0000"/>
              </w:rPr>
              <w:t>..</w:t>
            </w:r>
            <w:proofErr w:type="gramEnd"/>
            <w:r w:rsidRPr="002B1202">
              <w:rPr>
                <w:rFonts w:asciiTheme="minorHAnsi" w:hAnsiTheme="minorHAnsi"/>
                <w:color w:val="FF0000"/>
              </w:rPr>
              <w:t>30]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009C3A" w14:textId="77777777" w:rsidR="00A3759A" w:rsidRPr="002B1202" w:rsidRDefault="00A3759A" w:rsidP="00A3759A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5B1767" w:rsidRPr="002A251D" w14:paraId="6963C0BE" w14:textId="77777777" w:rsidTr="00814E8F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7C81A78" w14:textId="1BC59AC1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>113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2AC1801" w14:textId="4EF311C4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>&lt;Grupo_COR000</w:t>
            </w:r>
            <w:r w:rsidR="00FB1AB1" w:rsidRPr="002A251D">
              <w:rPr>
                <w:rFonts w:asciiTheme="minorHAnsi" w:hAnsiTheme="minorHAnsi"/>
                <w:color w:val="FF0000"/>
              </w:rPr>
              <w:t>1</w:t>
            </w:r>
            <w:r w:rsidRPr="002A251D">
              <w:rPr>
                <w:rFonts w:asciiTheme="minorHAnsi" w:hAnsiTheme="minorHAnsi"/>
                <w:color w:val="FF0000"/>
              </w:rPr>
              <w:t>_Cooperd&gt;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F21B0DC" w14:textId="4184E76C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 xml:space="preserve">Grupo Cooperado 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A8AC13D" w14:textId="22AF0229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2A251D">
              <w:rPr>
                <w:rFonts w:asciiTheme="minorHAnsi" w:hAnsiTheme="minorHAnsi"/>
                <w:color w:val="FF0000"/>
              </w:rPr>
              <w:t>0..</w:t>
            </w:r>
            <w:proofErr w:type="gramEnd"/>
            <w:r w:rsidRPr="002A251D">
              <w:rPr>
                <w:rFonts w:asciiTheme="minorHAnsi" w:hAnsiTheme="minorHAnsi"/>
                <w:color w:val="FF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4086C" w14:textId="77777777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2A251D" w:rsidRPr="002A251D" w14:paraId="0CBB8EC8" w14:textId="77777777" w:rsidTr="00814E8F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8D156C0" w14:textId="06CEAB38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>114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1F9E648" w14:textId="2EF2B643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>&lt;</w:t>
            </w:r>
            <w:proofErr w:type="spellStart"/>
            <w:r w:rsidRPr="002A251D">
              <w:rPr>
                <w:rFonts w:asciiTheme="minorHAnsi" w:hAnsiTheme="minorHAnsi"/>
                <w:color w:val="FF0000"/>
              </w:rPr>
              <w:t>TpPessoaCooperd</w:t>
            </w:r>
            <w:proofErr w:type="spellEnd"/>
            <w:r w:rsidRPr="002A251D">
              <w:rPr>
                <w:rFonts w:asciiTheme="minorHAnsi" w:hAnsiTheme="minorHAnsi"/>
                <w:color w:val="FF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B042C87" w14:textId="3046FA3D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 xml:space="preserve">Tipo Pessoa Cooperado 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A2CFEC0" w14:textId="2DFABE18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2A251D">
              <w:rPr>
                <w:rFonts w:asciiTheme="minorHAnsi" w:hAnsiTheme="minorHAnsi"/>
                <w:color w:val="FF0000"/>
              </w:rPr>
              <w:t>1..</w:t>
            </w:r>
            <w:proofErr w:type="gramEnd"/>
            <w:r w:rsidRPr="002A251D">
              <w:rPr>
                <w:rFonts w:asciiTheme="minorHAnsi" w:hAnsiTheme="minorHAnsi"/>
                <w:color w:val="FF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35DF11" w14:textId="77777777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5B1767" w:rsidRPr="002A251D" w14:paraId="582D9935" w14:textId="77777777" w:rsidTr="00814E8F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8D60A01" w14:textId="21B22DB7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>115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64A80B5" w14:textId="075B6096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>&lt;</w:t>
            </w:r>
            <w:proofErr w:type="spellStart"/>
            <w:r w:rsidRPr="002A251D">
              <w:rPr>
                <w:rFonts w:asciiTheme="minorHAnsi" w:hAnsiTheme="minorHAnsi"/>
                <w:color w:val="FF0000"/>
              </w:rPr>
              <w:t>CNPJ_CPFCooperd</w:t>
            </w:r>
            <w:proofErr w:type="spellEnd"/>
            <w:r w:rsidRPr="002A251D">
              <w:rPr>
                <w:rFonts w:asciiTheme="minorHAnsi" w:hAnsiTheme="minorHAnsi"/>
                <w:color w:val="FF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338905F" w14:textId="57950101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 xml:space="preserve">CNPJ ou CPF Cooperado 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C076693" w14:textId="0A546B24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2A251D">
              <w:rPr>
                <w:rFonts w:asciiTheme="minorHAnsi" w:hAnsiTheme="minorHAnsi"/>
                <w:color w:val="FF0000"/>
              </w:rPr>
              <w:t>1..</w:t>
            </w:r>
            <w:proofErr w:type="gramEnd"/>
            <w:r w:rsidRPr="002A251D">
              <w:rPr>
                <w:rFonts w:asciiTheme="minorHAnsi" w:hAnsiTheme="minorHAnsi"/>
                <w:color w:val="FF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6FBFC" w14:textId="77777777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5B1767" w:rsidRPr="002A251D" w14:paraId="41764D55" w14:textId="77777777" w:rsidTr="00814E8F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6C0CDCD" w14:textId="4B909893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>116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DA40BFD" w14:textId="639F0D82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>&lt;</w:t>
            </w:r>
            <w:proofErr w:type="spellStart"/>
            <w:r w:rsidRPr="002A251D">
              <w:rPr>
                <w:rFonts w:asciiTheme="minorHAnsi" w:hAnsiTheme="minorHAnsi"/>
                <w:color w:val="FF0000"/>
              </w:rPr>
              <w:t>VlrParclCooperd</w:t>
            </w:r>
            <w:proofErr w:type="spellEnd"/>
            <w:r w:rsidRPr="002A251D">
              <w:rPr>
                <w:rFonts w:asciiTheme="minorHAnsi" w:hAnsiTheme="minorHAnsi"/>
                <w:color w:val="FF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96CAC92" w14:textId="67D60E5D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 xml:space="preserve">Valor Parcela Cooperado 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92537B4" w14:textId="19F1F355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2A251D">
              <w:rPr>
                <w:rFonts w:asciiTheme="minorHAnsi" w:hAnsiTheme="minorHAnsi"/>
                <w:color w:val="FF0000"/>
              </w:rPr>
              <w:t>1..</w:t>
            </w:r>
            <w:proofErr w:type="gramEnd"/>
            <w:r w:rsidRPr="002A251D">
              <w:rPr>
                <w:rFonts w:asciiTheme="minorHAnsi" w:hAnsiTheme="minorHAnsi"/>
                <w:color w:val="FF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6C5FC" w14:textId="77777777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5B1767" w:rsidRPr="002A251D" w14:paraId="628FE0C1" w14:textId="77777777" w:rsidTr="00814E8F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8A78E69" w14:textId="053A2A1B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>117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F0F2970" w14:textId="7210CCC8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>&lt;</w:t>
            </w:r>
            <w:proofErr w:type="spellStart"/>
            <w:r w:rsidRPr="002A251D">
              <w:rPr>
                <w:rFonts w:asciiTheme="minorHAnsi" w:hAnsiTheme="minorHAnsi"/>
                <w:color w:val="FF0000"/>
              </w:rPr>
              <w:t>CodProg_LinhaCredCooperd</w:t>
            </w:r>
            <w:proofErr w:type="spellEnd"/>
            <w:r w:rsidRPr="002A251D">
              <w:rPr>
                <w:rFonts w:asciiTheme="minorHAnsi" w:hAnsiTheme="minorHAnsi"/>
                <w:color w:val="FF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3B5789D" w14:textId="098D0ABF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 xml:space="preserve">Código Programa ou Linha Crédito Cooperado 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3E11174" w14:textId="02E1FF0F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2A251D">
              <w:rPr>
                <w:rFonts w:asciiTheme="minorHAnsi" w:hAnsiTheme="minorHAnsi"/>
                <w:color w:val="FF0000"/>
              </w:rPr>
              <w:t>1..</w:t>
            </w:r>
            <w:proofErr w:type="gramEnd"/>
            <w:r w:rsidRPr="002A251D">
              <w:rPr>
                <w:rFonts w:asciiTheme="minorHAnsi" w:hAnsiTheme="minorHAnsi"/>
                <w:color w:val="FF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750B4" w14:textId="77777777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5B1767" w:rsidRPr="002A251D" w14:paraId="24A7BB18" w14:textId="77777777" w:rsidTr="00814E8F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1343890" w14:textId="236DF419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>118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B6A99CC" w14:textId="60C15D51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>&lt;/Grupo_COR000</w:t>
            </w:r>
            <w:r w:rsidR="00FB1AB1" w:rsidRPr="002A251D">
              <w:rPr>
                <w:rFonts w:asciiTheme="minorHAnsi" w:hAnsiTheme="minorHAnsi"/>
                <w:color w:val="FF0000"/>
              </w:rPr>
              <w:t>1</w:t>
            </w:r>
            <w:r w:rsidRPr="002A251D">
              <w:rPr>
                <w:rFonts w:asciiTheme="minorHAnsi" w:hAnsiTheme="minorHAnsi"/>
                <w:color w:val="FF0000"/>
              </w:rPr>
              <w:t>_Cooperd&gt;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39AE466" w14:textId="02503888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 xml:space="preserve">Fim Grupo Cooperado 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8390D39" w14:textId="5A955E7F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2A251D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2A251D">
              <w:rPr>
                <w:rFonts w:asciiTheme="minorHAnsi" w:hAnsiTheme="minorHAnsi"/>
                <w:color w:val="FF0000"/>
              </w:rPr>
              <w:t>0..</w:t>
            </w:r>
            <w:proofErr w:type="gramEnd"/>
            <w:r w:rsidRPr="002A251D">
              <w:rPr>
                <w:rFonts w:asciiTheme="minorHAnsi" w:hAnsiTheme="minorHAnsi"/>
                <w:color w:val="FF0000"/>
              </w:rPr>
              <w:t>n]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D1A53" w14:textId="77777777" w:rsidR="005B1767" w:rsidRPr="002A251D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5B1767" w:rsidRPr="005B3C98" w14:paraId="32186F33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3E4C268" w14:textId="4C3A35F4" w:rsidR="005B1767" w:rsidRPr="005B3C98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5B1767">
              <w:rPr>
                <w:rFonts w:asciiTheme="minorHAnsi" w:hAnsiTheme="minorHAnsi"/>
                <w:color w:val="000000"/>
              </w:rPr>
              <w:t>119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02D611" w14:textId="77777777" w:rsidR="005B1767" w:rsidRPr="005B3C98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>
              <w:rPr>
                <w:rFonts w:asciiTheme="minorHAnsi" w:hAnsiTheme="minorHAnsi"/>
                <w:color w:val="000000"/>
              </w:rPr>
              <w:t>&lt;/</w:t>
            </w:r>
            <w:r>
              <w:t>Grupo_COR0001_DestcFincmnt</w:t>
            </w:r>
            <w:r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B0C2F" w14:textId="77777777" w:rsidR="005B1767" w:rsidRPr="005B3C98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>
              <w:t>Fim Grupo Destinação Financiamento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6F6840" w14:textId="77777777" w:rsidR="005B1767" w:rsidRPr="005B3C98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>
              <w:rPr>
                <w:rFonts w:asciiTheme="minorHAnsi" w:hAnsiTheme="minorHAnsi"/>
                <w:color w:val="000000"/>
              </w:rPr>
              <w:t>[</w:t>
            </w:r>
            <w:proofErr w:type="gramStart"/>
            <w:r>
              <w:rPr>
                <w:rFonts w:asciiTheme="minorHAnsi" w:hAnsiTheme="minorHAnsi"/>
                <w:color w:val="000000"/>
              </w:rPr>
              <w:t>0..</w:t>
            </w:r>
            <w:proofErr w:type="gramEnd"/>
            <w:r>
              <w:rPr>
                <w:rFonts w:asciiTheme="minorHAnsi" w:hAnsiTheme="minorHAnsi"/>
                <w:color w:val="000000"/>
              </w:rPr>
              <w:t>50]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FF3EC9" w14:textId="77777777" w:rsidR="005B1767" w:rsidRPr="005B3C98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5B1767" w:rsidRPr="005B3C98" w14:paraId="33A54B73" w14:textId="77777777" w:rsidTr="00653872">
        <w:tc>
          <w:tcPr>
            <w:tcW w:w="326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E6ECA9F" w14:textId="7034A76E" w:rsidR="005B1767" w:rsidRPr="005B3C98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5B1767">
              <w:rPr>
                <w:rFonts w:asciiTheme="minorHAnsi" w:hAnsiTheme="minorHAnsi"/>
                <w:color w:val="000000"/>
              </w:rPr>
              <w:t>120</w:t>
            </w:r>
          </w:p>
        </w:tc>
        <w:tc>
          <w:tcPr>
            <w:tcW w:w="1874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02076" w14:textId="77777777" w:rsidR="005B1767" w:rsidRPr="005B3C98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B3C98">
              <w:rPr>
                <w:rFonts w:asciiTheme="minorHAnsi" w:hAnsiTheme="minorHAnsi"/>
                <w:color w:val="000000"/>
              </w:rPr>
              <w:t>DtMovto</w:t>
            </w:r>
            <w:proofErr w:type="spellEnd"/>
            <w:r w:rsidRPr="005B3C98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62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A1B85" w14:textId="77777777" w:rsidR="005B1767" w:rsidRPr="005B3C98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Data Movimento</w:t>
            </w:r>
          </w:p>
        </w:tc>
        <w:tc>
          <w:tcPr>
            <w:tcW w:w="4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8E902F" w14:textId="77777777" w:rsidR="005B1767" w:rsidRPr="005B3C98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B3C98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B3C98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B3C98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2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E573B" w14:textId="77777777" w:rsidR="005B1767" w:rsidRPr="005B3C98" w:rsidRDefault="005B1767" w:rsidP="005B1767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</w:tbl>
    <w:p w14:paraId="674C4C86" w14:textId="5E1B08B6" w:rsidR="00C715DD" w:rsidRDefault="00C715DD" w:rsidP="00411CE1"/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043"/>
        <w:gridCol w:w="8263"/>
      </w:tblGrid>
      <w:tr w:rsidR="00EB6148" w:rsidRPr="0013447A" w14:paraId="06524721" w14:textId="77777777" w:rsidTr="007311F4">
        <w:trPr>
          <w:cantSplit/>
        </w:trPr>
        <w:tc>
          <w:tcPr>
            <w:tcW w:w="991" w:type="pct"/>
          </w:tcPr>
          <w:p w14:paraId="03AE44F2" w14:textId="699F12FA" w:rsidR="00EB6148" w:rsidRPr="00205EA4" w:rsidRDefault="00C715DD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>
              <w:br w:type="page"/>
            </w:r>
            <w:r w:rsidR="00EB6148" w:rsidRPr="00205EA4">
              <w:rPr>
                <w:b/>
              </w:rPr>
              <w:t>Grupo de serviço:</w:t>
            </w:r>
          </w:p>
        </w:tc>
        <w:tc>
          <w:tcPr>
            <w:tcW w:w="4009" w:type="pct"/>
          </w:tcPr>
          <w:p w14:paraId="4F979C41" w14:textId="77777777" w:rsidR="00EB6148" w:rsidRPr="00E8161F" w:rsidRDefault="00EB6148" w:rsidP="007311F4">
            <w:pPr>
              <w:spacing w:before="60" w:after="0" w:line="240" w:lineRule="auto"/>
              <w:ind w:left="57"/>
            </w:pPr>
            <w:r w:rsidRPr="00C929CD">
              <w:t>COR - Controle de Operações Rurais</w:t>
            </w:r>
          </w:p>
        </w:tc>
      </w:tr>
      <w:tr w:rsidR="00EB6148" w:rsidRPr="0013447A" w14:paraId="64B286CD" w14:textId="77777777" w:rsidTr="007311F4">
        <w:trPr>
          <w:cantSplit/>
        </w:trPr>
        <w:tc>
          <w:tcPr>
            <w:tcW w:w="991" w:type="pct"/>
          </w:tcPr>
          <w:p w14:paraId="1D7F647A" w14:textId="77777777" w:rsidR="00EB6148" w:rsidRPr="00205EA4" w:rsidRDefault="00EB6148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205EA4">
              <w:rPr>
                <w:b/>
              </w:rPr>
              <w:t>Evento:</w:t>
            </w:r>
          </w:p>
        </w:tc>
        <w:tc>
          <w:tcPr>
            <w:tcW w:w="4009" w:type="pct"/>
          </w:tcPr>
          <w:p w14:paraId="3B3E6B98" w14:textId="77777777" w:rsidR="00EB6148" w:rsidRPr="00456D07" w:rsidRDefault="00EB6148" w:rsidP="007311F4">
            <w:pPr>
              <w:spacing w:before="60" w:after="0" w:line="240" w:lineRule="auto"/>
              <w:ind w:left="57"/>
            </w:pPr>
            <w:r w:rsidRPr="00456D07">
              <w:t>COR0003 - IF consulta Cédulas de Crédito Rural</w:t>
            </w:r>
          </w:p>
        </w:tc>
      </w:tr>
      <w:tr w:rsidR="00EB6148" w:rsidRPr="0013447A" w14:paraId="2AE6A625" w14:textId="77777777" w:rsidTr="007311F4">
        <w:trPr>
          <w:cantSplit/>
        </w:trPr>
        <w:tc>
          <w:tcPr>
            <w:tcW w:w="99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A457C" w14:textId="77777777" w:rsidR="00EB6148" w:rsidRPr="00205EA4" w:rsidRDefault="00EB6148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205EA4">
              <w:rPr>
                <w:b/>
              </w:rPr>
              <w:lastRenderedPageBreak/>
              <w:t>Descrição:</w:t>
            </w:r>
          </w:p>
        </w:tc>
        <w:tc>
          <w:tcPr>
            <w:tcW w:w="400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865D0" w14:textId="77777777" w:rsidR="00EB6148" w:rsidRPr="00456D07" w:rsidRDefault="00EB6148" w:rsidP="007311F4">
            <w:pPr>
              <w:spacing w:before="60" w:after="0" w:line="240" w:lineRule="auto"/>
              <w:ind w:left="57"/>
            </w:pPr>
            <w:r w:rsidRPr="00456D07">
              <w:t>Destinado à IF consultar uma ou mais Cédulas de Crédito Rural.</w:t>
            </w:r>
          </w:p>
        </w:tc>
      </w:tr>
    </w:tbl>
    <w:p w14:paraId="79CD0C78" w14:textId="77777777" w:rsidR="00EB6148" w:rsidRPr="009A5803" w:rsidRDefault="00EB6148" w:rsidP="00EB6148">
      <w:pPr>
        <w:pBdr>
          <w:bottom w:val="single" w:sz="12" w:space="1" w:color="auto"/>
        </w:pBdr>
        <w:rPr>
          <w:b/>
        </w:rPr>
      </w:pPr>
      <w:r>
        <w:rPr>
          <w:b/>
        </w:rPr>
        <w:t>Mensagens</w:t>
      </w:r>
      <w:r w:rsidRPr="00CF4D5F">
        <w:rPr>
          <w:b/>
        </w:rPr>
        <w:t xml:space="preserve"> associadas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1526"/>
        <w:gridCol w:w="2642"/>
        <w:gridCol w:w="993"/>
        <w:gridCol w:w="674"/>
        <w:gridCol w:w="2160"/>
        <w:gridCol w:w="991"/>
        <w:gridCol w:w="645"/>
      </w:tblGrid>
      <w:tr w:rsidR="00EB6148" w:rsidRPr="0013447A" w14:paraId="453C9F88" w14:textId="77777777" w:rsidTr="005E2812">
        <w:tc>
          <w:tcPr>
            <w:tcW w:w="1067" w:type="pct"/>
            <w:gridSpan w:val="2"/>
          </w:tcPr>
          <w:p w14:paraId="4A64479C" w14:textId="77777777" w:rsidR="00EB6148" w:rsidRPr="00DD2CB5" w:rsidRDefault="00EB6148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DD2CB5">
              <w:rPr>
                <w:b/>
              </w:rPr>
              <w:t>Nome da mensagem:</w:t>
            </w:r>
          </w:p>
        </w:tc>
        <w:tc>
          <w:tcPr>
            <w:tcW w:w="3933" w:type="pct"/>
            <w:gridSpan w:val="6"/>
          </w:tcPr>
          <w:p w14:paraId="041C1ACB" w14:textId="77777777" w:rsidR="00EB6148" w:rsidRPr="008A25DF" w:rsidRDefault="00EB6148" w:rsidP="007311F4">
            <w:pPr>
              <w:spacing w:before="60" w:after="0" w:line="240" w:lineRule="auto"/>
              <w:ind w:left="57"/>
            </w:pPr>
            <w:r w:rsidRPr="00BF6972">
              <w:t>Resposta à Consulta Cédulas de Crédito Rural</w:t>
            </w:r>
          </w:p>
        </w:tc>
      </w:tr>
      <w:tr w:rsidR="00EB6148" w:rsidRPr="00842ADC" w14:paraId="76EAB264" w14:textId="77777777" w:rsidTr="005E2812">
        <w:tc>
          <w:tcPr>
            <w:tcW w:w="1067" w:type="pct"/>
            <w:gridSpan w:val="2"/>
          </w:tcPr>
          <w:p w14:paraId="41C110AE" w14:textId="77777777" w:rsidR="00EB6148" w:rsidRPr="00DD2CB5" w:rsidRDefault="00EB6148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DD2CB5">
              <w:rPr>
                <w:b/>
              </w:rPr>
              <w:t>Código</w:t>
            </w:r>
            <w:r>
              <w:rPr>
                <w:b/>
              </w:rPr>
              <w:t xml:space="preserve"> da </w:t>
            </w:r>
            <w:r w:rsidRPr="00DD2CB5">
              <w:rPr>
                <w:b/>
              </w:rPr>
              <w:t>Mensagem:</w:t>
            </w:r>
          </w:p>
        </w:tc>
        <w:tc>
          <w:tcPr>
            <w:tcW w:w="1282" w:type="pct"/>
          </w:tcPr>
          <w:p w14:paraId="26A9A8BF" w14:textId="77777777" w:rsidR="00EB6148" w:rsidRPr="00842ADC" w:rsidRDefault="00EB6148" w:rsidP="007311F4">
            <w:pPr>
              <w:spacing w:before="60" w:after="0" w:line="240" w:lineRule="auto"/>
              <w:ind w:left="57"/>
            </w:pPr>
            <w:r>
              <w:t>COR0003R1</w:t>
            </w:r>
          </w:p>
        </w:tc>
        <w:tc>
          <w:tcPr>
            <w:tcW w:w="482" w:type="pct"/>
          </w:tcPr>
          <w:p w14:paraId="55BB7071" w14:textId="77777777" w:rsidR="00EB6148" w:rsidRPr="00842ADC" w:rsidRDefault="00EB6148" w:rsidP="007311F4">
            <w:pPr>
              <w:spacing w:before="60" w:after="0" w:line="240" w:lineRule="auto"/>
              <w:ind w:left="57"/>
              <w:jc w:val="both"/>
            </w:pPr>
            <w:r w:rsidRPr="00DD2CB5">
              <w:rPr>
                <w:b/>
              </w:rPr>
              <w:t>Emissor</w:t>
            </w:r>
            <w:r w:rsidRPr="00842ADC">
              <w:t>:</w:t>
            </w:r>
          </w:p>
        </w:tc>
        <w:tc>
          <w:tcPr>
            <w:tcW w:w="327" w:type="pct"/>
          </w:tcPr>
          <w:p w14:paraId="12D57CB7" w14:textId="77777777" w:rsidR="00EB6148" w:rsidRPr="00842ADC" w:rsidRDefault="00EB6148" w:rsidP="007311F4">
            <w:pPr>
              <w:spacing w:before="60" w:after="0" w:line="240" w:lineRule="auto"/>
              <w:ind w:left="57"/>
            </w:pPr>
            <w:r>
              <w:t>COR</w:t>
            </w:r>
          </w:p>
        </w:tc>
        <w:tc>
          <w:tcPr>
            <w:tcW w:w="1048" w:type="pct"/>
          </w:tcPr>
          <w:p w14:paraId="231E2DE8" w14:textId="77777777" w:rsidR="00EB6148" w:rsidRPr="005B5B76" w:rsidRDefault="00EB6148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DD2CB5">
              <w:rPr>
                <w:b/>
              </w:rPr>
              <w:t>Destinatário</w:t>
            </w:r>
            <w:r w:rsidRPr="005B5B76">
              <w:rPr>
                <w:b/>
              </w:rPr>
              <w:t>:</w:t>
            </w:r>
          </w:p>
        </w:tc>
        <w:tc>
          <w:tcPr>
            <w:tcW w:w="795" w:type="pct"/>
            <w:gridSpan w:val="2"/>
          </w:tcPr>
          <w:p w14:paraId="57D3E450" w14:textId="77777777" w:rsidR="00EB6148" w:rsidRPr="00842ADC" w:rsidRDefault="00EB6148" w:rsidP="007311F4">
            <w:pPr>
              <w:spacing w:before="60" w:after="0" w:line="240" w:lineRule="auto"/>
              <w:ind w:left="57"/>
            </w:pPr>
            <w:r>
              <w:t>IF</w:t>
            </w:r>
          </w:p>
        </w:tc>
      </w:tr>
      <w:tr w:rsidR="00EB6148" w:rsidRPr="00DD2CB5" w14:paraId="72FC06DB" w14:textId="77777777" w:rsidTr="005E2812">
        <w:tc>
          <w:tcPr>
            <w:tcW w:w="327" w:type="pct"/>
          </w:tcPr>
          <w:p w14:paraId="24CAA4A9" w14:textId="77777777" w:rsidR="00EB6148" w:rsidRPr="00DD2CB5" w:rsidRDefault="00EB6148" w:rsidP="007311F4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r w:rsidRPr="00DD2CB5">
              <w:rPr>
                <w:b/>
              </w:rPr>
              <w:t>Seq</w:t>
            </w:r>
            <w:r>
              <w:rPr>
                <w:b/>
              </w:rPr>
              <w:t>.</w:t>
            </w:r>
          </w:p>
        </w:tc>
        <w:tc>
          <w:tcPr>
            <w:tcW w:w="2021" w:type="pct"/>
            <w:gridSpan w:val="2"/>
          </w:tcPr>
          <w:p w14:paraId="0D1BA477" w14:textId="77777777" w:rsidR="00EB6148" w:rsidRPr="00DD2CB5" w:rsidRDefault="00EB6148" w:rsidP="007311F4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proofErr w:type="spellStart"/>
            <w:r w:rsidRPr="00DD2CB5">
              <w:rPr>
                <w:b/>
              </w:rPr>
              <w:t>Tag</w:t>
            </w:r>
            <w:proofErr w:type="spellEnd"/>
          </w:p>
        </w:tc>
        <w:tc>
          <w:tcPr>
            <w:tcW w:w="1857" w:type="pct"/>
            <w:gridSpan w:val="3"/>
          </w:tcPr>
          <w:p w14:paraId="78811E20" w14:textId="77777777" w:rsidR="00EB6148" w:rsidRPr="00DD2CB5" w:rsidRDefault="00EB6148" w:rsidP="007311F4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DD2CB5">
              <w:rPr>
                <w:b/>
              </w:rPr>
              <w:t>Nome do Campo</w:t>
            </w:r>
          </w:p>
        </w:tc>
        <w:tc>
          <w:tcPr>
            <w:tcW w:w="481" w:type="pct"/>
          </w:tcPr>
          <w:p w14:paraId="0C6DBAF9" w14:textId="77777777" w:rsidR="00EB6148" w:rsidRPr="00DD2CB5" w:rsidRDefault="00EB6148" w:rsidP="007311F4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proofErr w:type="spellStart"/>
            <w:r w:rsidRPr="00DD2CB5">
              <w:rPr>
                <w:b/>
              </w:rPr>
              <w:t>Mult</w:t>
            </w:r>
            <w:proofErr w:type="spellEnd"/>
            <w:r w:rsidRPr="00DD2CB5">
              <w:rPr>
                <w:b/>
              </w:rPr>
              <w:t>.</w:t>
            </w:r>
          </w:p>
        </w:tc>
        <w:tc>
          <w:tcPr>
            <w:tcW w:w="314" w:type="pct"/>
          </w:tcPr>
          <w:p w14:paraId="68AA93FC" w14:textId="77777777" w:rsidR="00EB6148" w:rsidRPr="00DD2CB5" w:rsidRDefault="00EB6148" w:rsidP="007311F4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r w:rsidRPr="00DD2CB5">
              <w:rPr>
                <w:b/>
              </w:rPr>
              <w:t>OU</w:t>
            </w:r>
          </w:p>
        </w:tc>
      </w:tr>
      <w:tr w:rsidR="00ED0BDE" w:rsidRPr="00BB3539" w14:paraId="39BC8261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99FF75E" w14:textId="2A171BAD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1BC1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CodMsg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F8E01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Código Mensagem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B9E59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A9A8C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173D902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FE2A3E6" w14:textId="747E8E9D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2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B66E2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NumCtrlIF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D49A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Número Controle IF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EE6F7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6269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292FE369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458ED42" w14:textId="3AA14A08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3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2B40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CNPJEntRespons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121D9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CNPJ Entidade Responsável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0696B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D06E9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7655BEA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D34087D" w14:textId="53E9EE3E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4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678F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QtdCed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CBF94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Quantidade Cédula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7905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D9D24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F7198BC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6840397" w14:textId="67F62FE4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5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8A7AB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&lt;Grupo_COR0003R1_Cedl&gt;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1B30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Grupo Cédula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E5F3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50]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6F5D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9C4A94" w14:paraId="23E145F6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3FD5284" w14:textId="6A630F2D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6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537336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9A5803">
              <w:rPr>
                <w:rFonts w:asciiTheme="minorHAnsi" w:hAnsiTheme="minorHAnsi"/>
                <w:color w:val="000000"/>
              </w:rPr>
              <w:t>CNPJEntResponsOr</w:t>
            </w:r>
            <w:proofErr w:type="spellEnd"/>
            <w:r w:rsidRPr="009A5803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7AF9D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CNPJ Entidade Responsável Original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990170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9A5803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9A5803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8F2A4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9C4A94" w14:paraId="6C8F9DB4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445B3AE" w14:textId="36D80860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7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0ACE5C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9A5803">
              <w:rPr>
                <w:rFonts w:asciiTheme="minorHAnsi" w:hAnsiTheme="minorHAnsi"/>
                <w:color w:val="000000"/>
              </w:rPr>
              <w:t>CNPJPart</w:t>
            </w:r>
            <w:proofErr w:type="spellEnd"/>
            <w:r w:rsidRPr="009A5803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B8973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CNPJ Participante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F4B514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9A5803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9A5803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D391DD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333EBBF3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CA1FB19" w14:textId="02422BC3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8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2ADFE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NumRefBCCOR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DC510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Número Referência Bacen COR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D1E2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BC41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867E9C2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8BD38BD" w14:textId="6889E30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9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366DD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DtEms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1DB3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Data Emissão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42A6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B34D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2E32237C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57FB1C2" w14:textId="3F7F0F3F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10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D34A1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DtVenc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CE8D2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Data Vencimento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901F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DCF9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3571FE" w14:paraId="31D18E1F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4881780" w14:textId="186A18E5" w:rsidR="00ED0BDE" w:rsidRPr="00363F2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11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FA5FF9" w14:textId="77777777" w:rsidR="00ED0BDE" w:rsidRPr="00363F2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363F2F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363F2F">
              <w:rPr>
                <w:rFonts w:asciiTheme="minorHAnsi" w:hAnsiTheme="minorHAnsi"/>
                <w:color w:val="000000"/>
              </w:rPr>
              <w:t>CodBaseLegalProrrogc</w:t>
            </w:r>
            <w:proofErr w:type="spellEnd"/>
            <w:r w:rsidRPr="00363F2F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407819" w14:textId="77777777" w:rsidR="00ED0BDE" w:rsidRPr="00363F2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363F2F">
              <w:rPr>
                <w:rFonts w:asciiTheme="minorHAnsi" w:hAnsiTheme="minorHAnsi"/>
                <w:color w:val="000000"/>
              </w:rPr>
              <w:t>Código Base Legal Prorrogação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4C2A1A" w14:textId="77777777" w:rsidR="00ED0BDE" w:rsidRPr="00363F2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363F2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363F2F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363F2F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F80B2C" w14:textId="77777777" w:rsidR="00ED0BDE" w:rsidRPr="00363F2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342F951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F460DC2" w14:textId="5F6A002D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12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8AA4C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NumCedlCredRuralIF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0C700" w14:textId="77777777" w:rsidR="00ED0BDE" w:rsidRPr="00CF3494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CF3494">
              <w:rPr>
                <w:rFonts w:asciiTheme="minorHAnsi" w:hAnsiTheme="minorHAnsi"/>
                <w:color w:val="000000"/>
              </w:rPr>
              <w:t>Número Cédula Crédito Rural IF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F413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68CC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07E9D60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B638884" w14:textId="08384161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13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7925F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TpInstntoCred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251DF" w14:textId="77777777" w:rsidR="00ED0BDE" w:rsidRPr="00FF144D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F144D">
              <w:rPr>
                <w:rFonts w:asciiTheme="minorHAnsi" w:hAnsiTheme="minorHAnsi"/>
                <w:color w:val="000000"/>
              </w:rPr>
              <w:t>Tipo Instrumento Crédito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FB830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DE3AB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B6286E3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4683621" w14:textId="77E11863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14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F16A0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VlrTotOp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E5B4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Valor Total Operação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1660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2DD5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A95F9CF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DDD66FE" w14:textId="4AF7E9EC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15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4DE6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CodPorteBenfcrio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54E9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Código Porte Beneficiário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F3E42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84469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345C54B3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69D4EF1" w14:textId="5E05EA60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16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EA5E1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&lt;Grupo_COR0003R1_Benfcrio&gt;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8CA2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Grupo Beneficiário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E0620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CBBC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7623D87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52A3297" w14:textId="479D8A28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17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E3A35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TpPessoaBenfcrio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FE54A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Tipo Pessoa Beneficiário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02D49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A2DF6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09940C0C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EDF3139" w14:textId="3EDE65EE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18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00EA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CNPJ_CPFBenfcrio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EE15C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CNPJ ou CPF Beneficiário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C70EB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8D94D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086C01" w:rsidRPr="00086C01" w14:paraId="585787E4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F9ED937" w14:textId="37A2817B" w:rsidR="00ED0BDE" w:rsidRPr="00086C01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strike/>
                <w:color w:val="FF0000"/>
              </w:rPr>
            </w:pP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FFD6F0" w14:textId="77777777" w:rsidR="00ED0BDE" w:rsidRPr="00086C01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086C01">
              <w:rPr>
                <w:rFonts w:asciiTheme="minorHAnsi" w:hAnsiTheme="minorHAnsi"/>
                <w:strike/>
                <w:color w:val="FF0000"/>
              </w:rPr>
              <w:t>&lt;</w:t>
            </w:r>
            <w:proofErr w:type="spellStart"/>
            <w:r w:rsidRPr="00086C01">
              <w:rPr>
                <w:rFonts w:asciiTheme="minorHAnsi" w:hAnsiTheme="minorHAnsi"/>
                <w:strike/>
                <w:color w:val="FF0000"/>
              </w:rPr>
              <w:t>DAPBenfcrio</w:t>
            </w:r>
            <w:proofErr w:type="spellEnd"/>
            <w:r w:rsidRPr="00086C01">
              <w:rPr>
                <w:rFonts w:asciiTheme="minorHAnsi" w:hAnsiTheme="minorHAnsi"/>
                <w:strike/>
                <w:color w:val="FF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E5ABBA" w14:textId="77777777" w:rsidR="00ED0BDE" w:rsidRPr="00086C01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086C01">
              <w:rPr>
                <w:rFonts w:asciiTheme="minorHAnsi" w:hAnsiTheme="minorHAnsi"/>
                <w:strike/>
                <w:color w:val="FF0000"/>
              </w:rPr>
              <w:t>DAP Beneficiário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F9BFB0" w14:textId="77777777" w:rsidR="00ED0BDE" w:rsidRPr="00086C01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strike/>
                <w:color w:val="FF0000"/>
              </w:rPr>
            </w:pPr>
            <w:r w:rsidRPr="00086C01">
              <w:rPr>
                <w:rFonts w:asciiTheme="minorHAnsi" w:hAnsiTheme="minorHAnsi"/>
                <w:strike/>
                <w:color w:val="FF0000"/>
              </w:rPr>
              <w:t>[</w:t>
            </w:r>
            <w:proofErr w:type="gramStart"/>
            <w:r w:rsidRPr="00086C01">
              <w:rPr>
                <w:rFonts w:asciiTheme="minorHAnsi" w:hAnsiTheme="minorHAnsi"/>
                <w:strike/>
                <w:color w:val="FF0000"/>
              </w:rPr>
              <w:t>0..</w:t>
            </w:r>
            <w:proofErr w:type="gramEnd"/>
            <w:r w:rsidRPr="00086C01">
              <w:rPr>
                <w:rFonts w:asciiTheme="minorHAnsi" w:hAnsiTheme="minorHAnsi"/>
                <w:strike/>
                <w:color w:val="FF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3B707E" w14:textId="77777777" w:rsidR="00ED0BDE" w:rsidRPr="00086C01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</w:p>
        </w:tc>
      </w:tr>
      <w:tr w:rsidR="00086C01" w:rsidRPr="00086C01" w14:paraId="0AF45D0C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518BDEC" w14:textId="77777777" w:rsidR="00086C01" w:rsidRPr="00086C01" w:rsidRDefault="00086C01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086C01">
              <w:rPr>
                <w:rFonts w:asciiTheme="minorHAnsi" w:hAnsiTheme="minorHAnsi"/>
                <w:color w:val="FF0000"/>
              </w:rPr>
              <w:t>19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3ACE5D" w14:textId="45C5DD87" w:rsidR="00086C01" w:rsidRPr="00086C01" w:rsidRDefault="00086C01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086C01">
              <w:rPr>
                <w:rFonts w:asciiTheme="minorHAnsi" w:hAnsiTheme="minorHAnsi"/>
                <w:color w:val="FF0000"/>
              </w:rPr>
              <w:t>&lt;</w:t>
            </w:r>
            <w:proofErr w:type="spellStart"/>
            <w:r w:rsidRPr="00086C01">
              <w:rPr>
                <w:rFonts w:asciiTheme="minorHAnsi" w:hAnsiTheme="minorHAnsi"/>
                <w:color w:val="FF0000"/>
              </w:rPr>
              <w:t>CAFBenfcrio</w:t>
            </w:r>
            <w:proofErr w:type="spellEnd"/>
            <w:r w:rsidRPr="00086C01">
              <w:rPr>
                <w:rFonts w:asciiTheme="minorHAnsi" w:hAnsiTheme="minorHAnsi"/>
                <w:color w:val="FF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0BB881" w14:textId="57AD8A61" w:rsidR="00086C01" w:rsidRPr="00086C01" w:rsidRDefault="00086C01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086C01">
              <w:rPr>
                <w:rFonts w:asciiTheme="minorHAnsi" w:hAnsiTheme="minorHAnsi"/>
                <w:color w:val="FF0000"/>
              </w:rPr>
              <w:t>CAF Beneficiário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B1E3DC" w14:textId="77777777" w:rsidR="00086C01" w:rsidRPr="00086C01" w:rsidRDefault="00086C01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086C01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086C01">
              <w:rPr>
                <w:rFonts w:asciiTheme="minorHAnsi" w:hAnsiTheme="minorHAnsi"/>
                <w:color w:val="FF0000"/>
              </w:rPr>
              <w:t>0..</w:t>
            </w:r>
            <w:proofErr w:type="gramEnd"/>
            <w:r w:rsidRPr="00086C01">
              <w:rPr>
                <w:rFonts w:asciiTheme="minorHAnsi" w:hAnsiTheme="minorHAnsi"/>
                <w:color w:val="FF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7F5534" w14:textId="77777777" w:rsidR="00086C01" w:rsidRPr="00086C01" w:rsidRDefault="00086C01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ED0BDE" w:rsidRPr="00BB3539" w14:paraId="56651DC8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10528EB" w14:textId="4C564D23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20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FF993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TpBenfcrioCOR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A57E4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Tipo Beneficiário COR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EAB64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5F69A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FC6CEFF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0347400" w14:textId="392E2548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21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2DE8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&lt;/Grupo_COR0003R1_Benfcrio&gt;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2F68D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Fim Grupo Beneficiário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D5BDC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DE1B3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7CA2E6E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8FFC12A" w14:textId="0326133D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22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2286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&lt;Grupo_COR0003R1_DestcFincmnt&gt;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F4971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Grupo Destinação Financiamento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56071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50]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A786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6E67A70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2642D72" w14:textId="73C48F8C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23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02F1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&lt;Grupo_COR0003R1_Renegc&gt;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8AE2B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Grupo Renegociação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2949C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00E88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149B0D7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2F3CEEA" w14:textId="34C7769D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24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5B1A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NumRefBCCORRenegc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8C90C2" w14:textId="77777777" w:rsidR="00ED0BDE" w:rsidRPr="00CF3494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CF3494">
              <w:rPr>
                <w:rFonts w:asciiTheme="minorHAnsi" w:hAnsiTheme="minorHAnsi"/>
                <w:color w:val="000000"/>
              </w:rPr>
              <w:t>Número Referência Bacen COR Renegociação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9A348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DCE8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365AB064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3121C19" w14:textId="1895DD9D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25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CA57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VlrRenegc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F419B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Valor Renegociação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8BAC1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5DF0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76E0D34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02DCEC9" w14:textId="2D1DA5BD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26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62C26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CodBaseLegalRenegc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C97510" w14:textId="77777777" w:rsidR="00ED0BDE" w:rsidRPr="00FF144D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F144D">
              <w:rPr>
                <w:rFonts w:asciiTheme="minorHAnsi" w:hAnsiTheme="minorHAnsi"/>
                <w:color w:val="000000"/>
              </w:rPr>
              <w:t>Código Base Legal Renegociação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CB9C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8F243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3902C05C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3FD63F3" w14:textId="7B451C41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27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F035E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&lt;/Grupo_COR0003R1_Renegc&gt;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F88A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Fim Grupo Renegociação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9291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E9E4F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219B817F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99A6C54" w14:textId="02160F29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28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3AA35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CodProg_LinhaCred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9A0041" w14:textId="77777777" w:rsidR="00ED0BDE" w:rsidRPr="00CF3494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CF3494">
              <w:rPr>
                <w:rFonts w:asciiTheme="minorHAnsi" w:hAnsiTheme="minorHAnsi"/>
                <w:color w:val="000000"/>
              </w:rPr>
              <w:t>Código Programa ou Linha Crédito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086C9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AD8C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6DFE7004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5C39CE2" w14:textId="5BE0DC3E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lastRenderedPageBreak/>
              <w:t>29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66695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TpFnteRec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E3DCE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Tipo Fonte Recursos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9EBA3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5B05E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27102E67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51C4875" w14:textId="086D6F52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30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1485D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CodMunic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5FAB6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Código Município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F528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4DE32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2198B490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2D0FA17" w14:textId="6075EAF2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31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7019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&lt;Grupo_COR0003R1_Gleba&gt;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4273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Grupo Gleba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229E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8E351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C6C0D17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A53CB08" w14:textId="28F06668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32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A0E01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IdentcGleba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C30CF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Identificação Gleba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4EB0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49EF3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82C6D1F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83F16F4" w14:textId="61AE8BBB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33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60623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&lt;Grupo_COR0003R1_PontoPolg&gt;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A3933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Grupo Ponto Polígono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3A5A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060CF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02D601FA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B630EBB" w14:textId="52FD6798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34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391F4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LatPonto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71F70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Latitude Ponto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EBAA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EAB2B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6D262923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71686FF" w14:textId="58BC31F0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35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45C0C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LongPonto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0252F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Longitude Ponto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6779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95F6B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801B558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C050412" w14:textId="6540C9E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36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7A172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AlttPonto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D733A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Altitude Ponto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E614A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3AD0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651897E6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496B59B" w14:textId="567100D0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37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1BD7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&lt;/Grupo_COR0003R1_PontoPolg&gt;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8E8D5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Fim Grupo Ponto Polígono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1406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A0D50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0BC4F9FD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B883B3A" w14:textId="526DF111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38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5516C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AreaNCultd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6DF8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Área Não Cultivada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A09B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E3C33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B85FD5" w:rsidRPr="00B85FD5" w14:paraId="59DA386F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70CA363" w14:textId="5EC5EC58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39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4D678" w14:textId="799F0816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&lt;Grupo_COR0003R1_GlebaExcl&gt;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049AB4" w14:textId="56EA0883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Grupo Gleba Excluída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AFAE75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[</w:t>
            </w:r>
            <w:proofErr w:type="gramStart"/>
            <w:r w:rsidRPr="00B85FD5">
              <w:rPr>
                <w:rFonts w:asciiTheme="minorHAnsi" w:hAnsiTheme="minorHAnsi"/>
              </w:rPr>
              <w:t>0..</w:t>
            </w:r>
            <w:proofErr w:type="gramEnd"/>
            <w:r w:rsidRPr="00B85FD5">
              <w:rPr>
                <w:rFonts w:asciiTheme="minorHAnsi" w:hAnsiTheme="minorHAnsi"/>
              </w:rPr>
              <w:t>n]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C4616D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85FD5" w:rsidRPr="00B85FD5" w14:paraId="0D56AD74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A1943DA" w14:textId="6A08DDA2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40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4CCF5E" w14:textId="3769B23A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&lt;Grupo_COR0003R1_PontoPolgExcl&gt;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C4CCB" w14:textId="72C6160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Grupo Ponto Polígono Excluído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DB0D7F" w14:textId="08303E7D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[</w:t>
            </w:r>
            <w:proofErr w:type="gramStart"/>
            <w:r w:rsidRPr="00B85FD5">
              <w:rPr>
                <w:rFonts w:asciiTheme="minorHAnsi" w:hAnsiTheme="minorHAnsi"/>
              </w:rPr>
              <w:t>1..</w:t>
            </w:r>
            <w:proofErr w:type="gramEnd"/>
            <w:r w:rsidRPr="00B85FD5">
              <w:rPr>
                <w:rFonts w:asciiTheme="minorHAnsi" w:hAnsiTheme="minorHAnsi"/>
              </w:rPr>
              <w:t>n]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17D74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85FD5" w:rsidRPr="00B85FD5" w14:paraId="4087227D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148EB3E" w14:textId="712B7EBE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41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759AE3" w14:textId="7E3BB0EC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&lt;</w:t>
            </w:r>
            <w:proofErr w:type="spellStart"/>
            <w:r w:rsidRPr="00B85FD5">
              <w:rPr>
                <w:rFonts w:asciiTheme="minorHAnsi" w:hAnsiTheme="minorHAnsi"/>
              </w:rPr>
              <w:t>LatPontoExcl</w:t>
            </w:r>
            <w:proofErr w:type="spellEnd"/>
            <w:r w:rsidRPr="00B85FD5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C3EFD9" w14:textId="4A941060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Latitude Ponto</w:t>
            </w:r>
            <w:r w:rsidR="00B24221" w:rsidRPr="00B85FD5">
              <w:rPr>
                <w:rFonts w:asciiTheme="minorHAnsi" w:hAnsiTheme="minorHAnsi"/>
              </w:rPr>
              <w:t xml:space="preserve"> Exclusão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D53B8F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[</w:t>
            </w:r>
            <w:proofErr w:type="gramStart"/>
            <w:r w:rsidRPr="00B85FD5">
              <w:rPr>
                <w:rFonts w:asciiTheme="minorHAnsi" w:hAnsiTheme="minorHAnsi"/>
              </w:rPr>
              <w:t>1..</w:t>
            </w:r>
            <w:proofErr w:type="gramEnd"/>
            <w:r w:rsidRPr="00B85FD5">
              <w:rPr>
                <w:rFonts w:asciiTheme="minorHAnsi" w:hAnsiTheme="minorHAnsi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5AD416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85FD5" w:rsidRPr="00B85FD5" w14:paraId="014772B2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B42EEBA" w14:textId="2CAA38A2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42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D1CD3" w14:textId="288E743A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&lt;</w:t>
            </w:r>
            <w:proofErr w:type="spellStart"/>
            <w:r w:rsidRPr="00B85FD5">
              <w:rPr>
                <w:rFonts w:asciiTheme="minorHAnsi" w:hAnsiTheme="minorHAnsi"/>
              </w:rPr>
              <w:t>LongPontoExcl</w:t>
            </w:r>
            <w:proofErr w:type="spellEnd"/>
            <w:r w:rsidRPr="00B85FD5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D7C0E3" w14:textId="4C4DA26E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Longitude Ponto</w:t>
            </w:r>
            <w:r w:rsidR="00B24221" w:rsidRPr="00B85FD5">
              <w:rPr>
                <w:rFonts w:asciiTheme="minorHAnsi" w:hAnsiTheme="minorHAnsi"/>
              </w:rPr>
              <w:t xml:space="preserve"> Exclusão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0FB695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[</w:t>
            </w:r>
            <w:proofErr w:type="gramStart"/>
            <w:r w:rsidRPr="00B85FD5">
              <w:rPr>
                <w:rFonts w:asciiTheme="minorHAnsi" w:hAnsiTheme="minorHAnsi"/>
              </w:rPr>
              <w:t>1..</w:t>
            </w:r>
            <w:proofErr w:type="gramEnd"/>
            <w:r w:rsidRPr="00B85FD5">
              <w:rPr>
                <w:rFonts w:asciiTheme="minorHAnsi" w:hAnsiTheme="minorHAnsi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DC3E1C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85FD5" w:rsidRPr="00B85FD5" w14:paraId="74638108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D07C4D2" w14:textId="194B7133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43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1681F0" w14:textId="32BCE0AC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&lt;</w:t>
            </w:r>
            <w:proofErr w:type="spellStart"/>
            <w:r w:rsidRPr="00B85FD5">
              <w:rPr>
                <w:rFonts w:asciiTheme="minorHAnsi" w:hAnsiTheme="minorHAnsi"/>
              </w:rPr>
              <w:t>AlttPontoExcl</w:t>
            </w:r>
            <w:proofErr w:type="spellEnd"/>
            <w:r w:rsidRPr="00B85FD5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838467" w14:textId="66366632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Altitude Ponto</w:t>
            </w:r>
            <w:r w:rsidR="00B24221" w:rsidRPr="00B85FD5">
              <w:rPr>
                <w:rFonts w:asciiTheme="minorHAnsi" w:hAnsiTheme="minorHAnsi"/>
              </w:rPr>
              <w:t xml:space="preserve"> Exclusão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B4C0E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[</w:t>
            </w:r>
            <w:proofErr w:type="gramStart"/>
            <w:r w:rsidRPr="00B85FD5">
              <w:rPr>
                <w:rFonts w:asciiTheme="minorHAnsi" w:hAnsiTheme="minorHAnsi"/>
              </w:rPr>
              <w:t>1..</w:t>
            </w:r>
            <w:proofErr w:type="gramEnd"/>
            <w:r w:rsidRPr="00B85FD5">
              <w:rPr>
                <w:rFonts w:asciiTheme="minorHAnsi" w:hAnsiTheme="minorHAnsi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19526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85FD5" w:rsidRPr="00B85FD5" w14:paraId="62611A77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85A12E2" w14:textId="7E427CE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44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32F10" w14:textId="1B0EC784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&lt;/Grupo_COR0003R1_PontoPolgExcl&gt;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12CD1" w14:textId="4455DE9B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Fim Grupo Ponto Polígono Excluído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A103A7" w14:textId="6D32BE88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[</w:t>
            </w:r>
            <w:proofErr w:type="gramStart"/>
            <w:r w:rsidRPr="00B85FD5">
              <w:rPr>
                <w:rFonts w:asciiTheme="minorHAnsi" w:hAnsiTheme="minorHAnsi"/>
              </w:rPr>
              <w:t>1..</w:t>
            </w:r>
            <w:proofErr w:type="gramEnd"/>
            <w:r w:rsidRPr="00B85FD5">
              <w:rPr>
                <w:rFonts w:asciiTheme="minorHAnsi" w:hAnsiTheme="minorHAnsi"/>
              </w:rPr>
              <w:t>n]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15DA35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85FD5" w:rsidRPr="00B85FD5" w14:paraId="0E41C862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EE83776" w14:textId="47048ADB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45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A47851" w14:textId="6CCD4C4C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&lt;/Grupo_COR0003R1_GlebaExcl&gt;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89C16" w14:textId="2030F691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 xml:space="preserve">Fim Grupo </w:t>
            </w:r>
            <w:r w:rsidR="009F238F" w:rsidRPr="00B85FD5">
              <w:rPr>
                <w:rFonts w:asciiTheme="minorHAnsi" w:hAnsiTheme="minorHAnsi"/>
              </w:rPr>
              <w:t>Gleba Excluída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8B79C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[</w:t>
            </w:r>
            <w:proofErr w:type="gramStart"/>
            <w:r w:rsidRPr="00B85FD5">
              <w:rPr>
                <w:rFonts w:asciiTheme="minorHAnsi" w:hAnsiTheme="minorHAnsi"/>
              </w:rPr>
              <w:t>0..</w:t>
            </w:r>
            <w:proofErr w:type="gramEnd"/>
            <w:r w:rsidRPr="00B85FD5">
              <w:rPr>
                <w:rFonts w:asciiTheme="minorHAnsi" w:hAnsiTheme="minorHAnsi"/>
              </w:rPr>
              <w:t>n]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89750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B85FD5" w:rsidRPr="00B85FD5" w14:paraId="34E90E0C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EB723B2" w14:textId="547EF41D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46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E133C2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&lt;/Grupo_COR0003R1_Gleba&gt;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8BA059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Fim Grupo Gleba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934E60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B85FD5">
              <w:rPr>
                <w:rFonts w:asciiTheme="minorHAnsi" w:hAnsiTheme="minorHAnsi"/>
              </w:rPr>
              <w:t>[</w:t>
            </w:r>
            <w:proofErr w:type="gramStart"/>
            <w:r w:rsidRPr="00B85FD5">
              <w:rPr>
                <w:rFonts w:asciiTheme="minorHAnsi" w:hAnsiTheme="minorHAnsi"/>
              </w:rPr>
              <w:t>0..</w:t>
            </w:r>
            <w:proofErr w:type="gramEnd"/>
            <w:r w:rsidRPr="00B85FD5">
              <w:rPr>
                <w:rFonts w:asciiTheme="minorHAnsi" w:hAnsiTheme="minorHAnsi"/>
              </w:rPr>
              <w:t>n]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27CC3" w14:textId="77777777" w:rsidR="00ED0BDE" w:rsidRPr="00B85FD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ED0BDE" w:rsidRPr="00BB3539" w14:paraId="1F381527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BCCA797" w14:textId="1D60FDFD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47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645C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CodProdtConscd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EF381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Código Produto Consorciado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678B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9188C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099551F4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590461F" w14:textId="6E353BB6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48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EDBA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CodEmpnmnt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D0E4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Código 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3887C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BD2DD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B1C9FF6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075A8E0" w14:textId="4CAF7A2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49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C6BC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CodSistProdc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20437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Código Sistema Produção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8AAF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34F7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D953B95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4317364" w14:textId="01E59DD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50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480B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VlrParclCred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9FD7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Valor Parcela Crédito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2C842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D7D86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CF5F6A9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11BB95D" w14:textId="4A00C6E1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51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316E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VlrParclRecProprio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B267E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Valor Parcela Recursos Próprios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489D3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4762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AE60C0C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3047D3A" w14:textId="4912BCD2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52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4C6A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83339">
              <w:rPr>
                <w:rFonts w:asciiTheme="minorHAnsi" w:hAnsiTheme="minorHAnsi"/>
                <w:color w:val="000000"/>
              </w:rPr>
              <w:t>VlrGarRendaMin</w:t>
            </w:r>
            <w:proofErr w:type="spellEnd"/>
            <w:r w:rsidRPr="00F833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5D16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Valor Garantia Renda Mínima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C03DD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833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833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11CCA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31EFD0E6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6690438" w14:textId="06497021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53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3CCB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AlqProagro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1190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Alíquota Proagro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0A73F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0EC03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0EA82787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82DCAC4" w14:textId="486F701B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54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8986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PercJurosEncargoFinanc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8C2B3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Percentual Juros Encargos Financeiros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1ED6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DDC3A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405BADB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401268E" w14:textId="28BD843C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55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0FE7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TpEncargoFinancCompltar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FC04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Tipo Encargo Financeiro Complementar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0267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F1097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04941AB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ADE311C" w14:textId="11C38EF6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56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0ED8E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PercRscSTN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A539E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Percentual Risco STN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ABD6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1605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0BA9B2DD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5691E14" w14:textId="1CE63305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57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3C0C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PercRscFundConscl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F67DA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Percentual Risco Fundo Constitucional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3EA1A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CF39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F83339" w14:paraId="16437B6E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83F74F3" w14:textId="23C1AF42" w:rsidR="00ED0BDE" w:rsidRPr="0029583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58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63C47" w14:textId="77777777" w:rsidR="00ED0BDE" w:rsidRPr="0029583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295833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295833">
              <w:rPr>
                <w:rFonts w:asciiTheme="minorHAnsi" w:hAnsiTheme="minorHAnsi"/>
                <w:color w:val="000000"/>
              </w:rPr>
              <w:t>PercCstEftTot</w:t>
            </w:r>
            <w:proofErr w:type="spellEnd"/>
            <w:r w:rsidRPr="00295833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F3283E" w14:textId="77777777" w:rsidR="00ED0BDE" w:rsidRPr="0029583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295833">
              <w:rPr>
                <w:rFonts w:asciiTheme="minorHAnsi" w:hAnsiTheme="minorHAnsi"/>
                <w:color w:val="000000"/>
              </w:rPr>
              <w:t>Percentual Custo Efetivo Total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5BAB28" w14:textId="77777777" w:rsidR="00ED0BDE" w:rsidRPr="0029583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295833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295833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295833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1E38D" w14:textId="77777777" w:rsidR="00ED0BDE" w:rsidRPr="0029583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087FF31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5E2F152" w14:textId="734104ED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59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509FC5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&lt;Area&gt;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0E1F42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Área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206E2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833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833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5EF91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6956588C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C55C80D" w14:textId="25C41C9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60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E87EFA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83339">
              <w:rPr>
                <w:rFonts w:asciiTheme="minorHAnsi" w:hAnsiTheme="minorHAnsi"/>
                <w:color w:val="000000"/>
              </w:rPr>
              <w:t>QtdItemFincd</w:t>
            </w:r>
            <w:proofErr w:type="spellEnd"/>
            <w:r w:rsidRPr="00F833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5C1803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Quantidade Itens Financiados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1E0BD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833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833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E78E9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A011DC0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08FF250" w14:textId="09B6A6ED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61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FBFC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QtdPrvProdc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7D118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Quantidade Previsão Produção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658E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5CC51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7C822A4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7DF4344" w14:textId="74C7811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62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44C8F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&lt;Grupo_COR0003R1_Propt&gt;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A0760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Grupo Proprietário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9F0C7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833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833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36C249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6F3EAFB9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3E5C94B" w14:textId="1B89EB75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63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68025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TpPessoaPropt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D762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Tipo Pessoa Proprietário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A8DC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BD324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A51C67D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2E8358E" w14:textId="399B76A4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64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B716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CNPJBase_CPFPropt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AA768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CNPJ Base ou CPF Proprietário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5079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0F84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835F9F" w:rsidRPr="00835F9F" w14:paraId="107BD4E3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E386534" w14:textId="322D61DF" w:rsidR="00ED0BDE" w:rsidRPr="00835F9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strike/>
                <w:color w:val="FF0000"/>
              </w:rPr>
            </w:pP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8F5F48" w14:textId="77777777" w:rsidR="00ED0BDE" w:rsidRPr="00835F9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835F9F">
              <w:rPr>
                <w:rFonts w:asciiTheme="minorHAnsi" w:hAnsiTheme="minorHAnsi"/>
                <w:strike/>
                <w:color w:val="FF0000"/>
              </w:rPr>
              <w:t>&lt;NIRF&gt;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73827" w14:textId="77777777" w:rsidR="00ED0BDE" w:rsidRPr="00835F9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835F9F">
              <w:rPr>
                <w:rFonts w:asciiTheme="minorHAnsi" w:hAnsiTheme="minorHAnsi"/>
                <w:strike/>
                <w:color w:val="FF0000"/>
              </w:rPr>
              <w:t>NIRF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4218B2" w14:textId="77777777" w:rsidR="00ED0BDE" w:rsidRPr="00835F9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strike/>
                <w:color w:val="FF0000"/>
              </w:rPr>
            </w:pPr>
            <w:r w:rsidRPr="00835F9F">
              <w:rPr>
                <w:rFonts w:asciiTheme="minorHAnsi" w:hAnsiTheme="minorHAnsi"/>
                <w:strike/>
                <w:color w:val="FF0000"/>
              </w:rPr>
              <w:t>[</w:t>
            </w:r>
            <w:proofErr w:type="gramStart"/>
            <w:r w:rsidRPr="00835F9F">
              <w:rPr>
                <w:rFonts w:asciiTheme="minorHAnsi" w:hAnsiTheme="minorHAnsi"/>
                <w:strike/>
                <w:color w:val="FF0000"/>
              </w:rPr>
              <w:t>0..</w:t>
            </w:r>
            <w:proofErr w:type="gramEnd"/>
            <w:r w:rsidRPr="00835F9F">
              <w:rPr>
                <w:rFonts w:asciiTheme="minorHAnsi" w:hAnsiTheme="minorHAnsi"/>
                <w:strike/>
                <w:color w:val="FF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A2720" w14:textId="77777777" w:rsidR="00ED0BDE" w:rsidRPr="00835F9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</w:p>
        </w:tc>
      </w:tr>
      <w:tr w:rsidR="00835F9F" w:rsidRPr="00835F9F" w14:paraId="0780F196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3FF4377" w14:textId="77777777" w:rsidR="00835F9F" w:rsidRPr="00835F9F" w:rsidRDefault="00835F9F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835F9F">
              <w:rPr>
                <w:rFonts w:asciiTheme="minorHAnsi" w:hAnsiTheme="minorHAnsi"/>
                <w:color w:val="FF0000"/>
              </w:rPr>
              <w:t>65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BE7A7" w14:textId="324EF0FB" w:rsidR="00835F9F" w:rsidRPr="00835F9F" w:rsidRDefault="00835F9F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835F9F">
              <w:rPr>
                <w:rFonts w:asciiTheme="minorHAnsi" w:hAnsiTheme="minorHAnsi"/>
                <w:color w:val="FF0000"/>
              </w:rPr>
              <w:t>&lt;CIB&gt;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2A6B8" w14:textId="3A2B822A" w:rsidR="00835F9F" w:rsidRPr="00835F9F" w:rsidRDefault="00835F9F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835F9F">
              <w:rPr>
                <w:rFonts w:asciiTheme="minorHAnsi" w:hAnsiTheme="minorHAnsi"/>
                <w:color w:val="FF0000"/>
              </w:rPr>
              <w:t>CIB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2AB66" w14:textId="77777777" w:rsidR="00835F9F" w:rsidRPr="00835F9F" w:rsidRDefault="00835F9F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835F9F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835F9F">
              <w:rPr>
                <w:rFonts w:asciiTheme="minorHAnsi" w:hAnsiTheme="minorHAnsi"/>
                <w:color w:val="FF0000"/>
              </w:rPr>
              <w:t>0..</w:t>
            </w:r>
            <w:proofErr w:type="gramEnd"/>
            <w:r w:rsidRPr="00835F9F">
              <w:rPr>
                <w:rFonts w:asciiTheme="minorHAnsi" w:hAnsiTheme="minorHAnsi"/>
                <w:color w:val="FF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B637A1" w14:textId="77777777" w:rsidR="00835F9F" w:rsidRPr="00835F9F" w:rsidRDefault="00835F9F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ED0BDE" w:rsidRPr="00BB3539" w14:paraId="4F2CC6DF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9A2CF45" w14:textId="59F668FC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66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F67CDB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78527F">
              <w:rPr>
                <w:rFonts w:asciiTheme="minorHAnsi" w:hAnsiTheme="minorHAnsi"/>
                <w:color w:val="000000"/>
              </w:rPr>
              <w:t>CodSNCR</w:t>
            </w:r>
            <w:proofErr w:type="spellEnd"/>
            <w:r w:rsidRPr="0078527F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20C1E4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Código SNCR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B03B2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78527F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78527F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89A286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F6F29D6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3D62AD6" w14:textId="254B95CB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67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3614B4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78527F">
              <w:rPr>
                <w:rFonts w:asciiTheme="minorHAnsi" w:hAnsiTheme="minorHAnsi"/>
                <w:color w:val="000000"/>
              </w:rPr>
              <w:t>NumRegCAR</w:t>
            </w:r>
            <w:proofErr w:type="spellEnd"/>
            <w:r w:rsidRPr="0078527F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C529BD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Número Registro CAR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DF042B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78527F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78527F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AF8431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9A33A30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6A4E603" w14:textId="244A72FF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68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8D0D0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9A5803">
              <w:rPr>
                <w:rFonts w:asciiTheme="minorHAnsi" w:hAnsiTheme="minorHAnsi"/>
                <w:color w:val="000000"/>
              </w:rPr>
              <w:t>NumOutgAguaPropr</w:t>
            </w:r>
            <w:proofErr w:type="spellEnd"/>
            <w:r w:rsidRPr="009A5803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F9F98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Número Outorga Água Propriedade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A5081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9A5803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9A5803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F26E0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8E110A0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5FC22F9" w14:textId="1170459A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69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674A4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9A5803">
              <w:rPr>
                <w:rFonts w:asciiTheme="minorHAnsi" w:hAnsiTheme="minorHAnsi"/>
                <w:color w:val="000000"/>
              </w:rPr>
              <w:t>PercPrescPropr</w:t>
            </w:r>
            <w:proofErr w:type="spellEnd"/>
            <w:r w:rsidRPr="009A5803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56450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Percentual Preservação Propriedade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61566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9A5803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9A5803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0FB6B4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6FCD2DF1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D47A010" w14:textId="5738E7D6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70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49321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&lt;/Grupo_COR0003R1_Propt&gt;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D22A4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Fim Grupo Proprietário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C6DC9F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F833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833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833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AA0F1" w14:textId="77777777" w:rsidR="00ED0BDE" w:rsidRPr="00F833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ED656DF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D686213" w14:textId="7B753079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71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73F8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CodModSegr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9DFD7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Código Modalidade Seguro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1474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9079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97CEDD6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FCF895F" w14:textId="551820B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72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5CB9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&lt;Grupo_COR0003R1_ProagroMais&gt;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F1388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Grupo Proagro Mais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25B7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4D09C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C7170AD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8BCFCCA" w14:textId="7198D601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73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AA74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CNPJBaseInstMutnte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2F223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CNPJ Base Instituição Mutuante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41256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580F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D76F2B4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6FC7ABD" w14:textId="10246789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74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FD48A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NumRefBCCORInvestmtoRural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8032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Número Referência Bacen COR Investimento Rural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FDF7F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1F727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0E130EE8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749DB80" w14:textId="4DA10CFE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75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69DD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VlrParclInvestmto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92CB0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Valor Parcela Investimento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397A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E69F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81EF235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C2F9148" w14:textId="5B2CDA9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76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5371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&lt;/Grupo_COR0003R1_ProagroMais&gt;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E850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Fim Grupo Proagro Mais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349E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7A26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3A98242C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63EC773" w14:textId="168C009A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77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766BB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VlrReceitaBrutEsprdEmpnmnt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ECBE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Valor Receita Bruta Esperada 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B246C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0ECC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F0EA7E1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9B08752" w14:textId="5A16036D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78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443EB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&lt;Grupo_COR0003R1_Parcl&gt;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7AC8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Grupo Parcela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1B485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471C1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3D930109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04B3BAD" w14:textId="044A902E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79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3D4CF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NumParcl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F6A6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Número Parcela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61482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916F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0F266BB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B9B810C" w14:textId="340AB1B5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80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B28DD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DtPrvPgto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F83AD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Data Previsão Pagamento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5F36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87206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98E2588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E5BFC01" w14:textId="34A04A33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81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DFBE0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VlrPrincipalParcl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A029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Valor Principal Parcela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116F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BEF7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014C349F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D42BDED" w14:textId="56CBD536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82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7D201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&lt;/Grupo_COR0003R1_Parcl&gt;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5CB6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Fim Grupo Parcela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92A9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3226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A481E40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38B71C1" w14:textId="1EC79644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83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97E99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CodSubProg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8D0B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Código Subprograma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9C09B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2DC0B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956672C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BBD664D" w14:textId="4B9777DE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84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0A64C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&lt;Grupo_COR0003R1_Librc&gt;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8E0BC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Grupo Liberação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62803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30]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D717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267BF0B2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2C102E4" w14:textId="495DFF1B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85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89AB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DtLibrcRecEmpnmnt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3B5E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Data Liberação Recursos 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50B9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6BA3E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3502246D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BCDA86A" w14:textId="3650D7B5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86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C2DCD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VlrRecLibrc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F51D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Valor Recursos Liberação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46DB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2DF6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2E0CA6C3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E3C3C8B" w14:textId="22129C94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87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EB7D4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&lt;/Grupo_COR003R1_Librc&gt;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121E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Fim Grupo Liberação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ED3A2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30]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DC073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1DF8729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6665704" w14:textId="07B3A0E5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88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24F59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VlrProdddObtd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D8F9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Valor Produtividade Obtida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AAA4D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2B82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0C17C71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7510551" w14:textId="7FB09DA4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89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45AA99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78527F">
              <w:rPr>
                <w:rFonts w:asciiTheme="minorHAnsi" w:hAnsiTheme="minorHAnsi"/>
                <w:color w:val="000000"/>
              </w:rPr>
              <w:t>DtIniPlant</w:t>
            </w:r>
            <w:proofErr w:type="spellEnd"/>
            <w:r w:rsidRPr="0078527F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E95EE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Data Início Plantio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AD04F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78527F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78527F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D6427C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2059ECE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9CFDC62" w14:textId="557C47B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90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467392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78527F">
              <w:rPr>
                <w:rFonts w:asciiTheme="minorHAnsi" w:hAnsiTheme="minorHAnsi"/>
                <w:color w:val="000000"/>
              </w:rPr>
              <w:t>DtFimPlant</w:t>
            </w:r>
            <w:proofErr w:type="spellEnd"/>
            <w:r w:rsidRPr="0078527F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CC64F4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Data Fim Plantio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9D854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78527F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78527F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FCF9BC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D791864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CAA01D3" w14:textId="4A3FF26B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91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14F650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78527F">
              <w:rPr>
                <w:rFonts w:asciiTheme="minorHAnsi" w:hAnsiTheme="minorHAnsi"/>
                <w:color w:val="000000"/>
              </w:rPr>
              <w:t>DtIniColht</w:t>
            </w:r>
            <w:proofErr w:type="spellEnd"/>
            <w:r w:rsidRPr="0078527F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3A1BE0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Data Início Colheita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4C3ECA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78527F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78527F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179C4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3F5B8AAF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9A9730B" w14:textId="4F8F829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92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AF481D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78527F">
              <w:rPr>
                <w:rFonts w:asciiTheme="minorHAnsi" w:hAnsiTheme="minorHAnsi"/>
                <w:color w:val="000000"/>
              </w:rPr>
              <w:t>DtFimColht</w:t>
            </w:r>
            <w:proofErr w:type="spellEnd"/>
            <w:r w:rsidRPr="0078527F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E2F37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Data Fim Colheita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6310A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78527F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78527F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642139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C3D722D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5E42288" w14:textId="22161620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93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0D95C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&lt;Grupo_COR0003R1_Desclass&gt;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782A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Grupo Desclassificação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C239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10]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0D8F4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39A0EBBC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C51FFB6" w14:textId="074AE40F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94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CBE16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DtDesclassEmpnmnt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920E3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Data Desclassificação 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394FB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B40E98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3B35566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D80515A" w14:textId="45D0F91C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95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BDE38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>
              <w:rPr>
                <w:rFonts w:asciiTheme="minorHAnsi" w:hAnsiTheme="minorHAnsi"/>
                <w:color w:val="000000"/>
              </w:rPr>
              <w:t>VlrDesclass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CE995F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Valor Desclassificação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DE979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698F8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34257D66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1E02ED4" w14:textId="564894C6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96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14FC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MotvDesclassCOR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DB00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Motivo Desclassificação COR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6BB4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AAE1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412351C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D48921D" w14:textId="0858EABA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97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A372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&lt;/Grupo_COR0003R1_Desclass&gt;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C1C99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Fim Grupo Desclassificação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FDFE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10]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1D7B5B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08A7AC48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98C7851" w14:textId="474C7DBD" w:rsid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98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F0B31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&lt;Grupo_COR0003R1_Cooperd&gt;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32FFA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Grupo Cooperado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24739E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78527F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78527F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746086" w14:textId="77777777" w:rsid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6B103CB8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388F118" w14:textId="4B75A6DD" w:rsid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lastRenderedPageBreak/>
              <w:t>99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95DC4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78527F">
              <w:rPr>
                <w:rFonts w:asciiTheme="minorHAnsi" w:hAnsiTheme="minorHAnsi"/>
                <w:color w:val="000000"/>
              </w:rPr>
              <w:t>TpPessoaCooperd</w:t>
            </w:r>
            <w:proofErr w:type="spellEnd"/>
            <w:r w:rsidRPr="0078527F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FFF89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Tipo Pessoa Cooperado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AF4A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78527F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78527F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3861E5" w14:textId="77777777" w:rsid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9064672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8F65754" w14:textId="40DE5E2E" w:rsid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100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8119E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78527F">
              <w:rPr>
                <w:rFonts w:asciiTheme="minorHAnsi" w:hAnsiTheme="minorHAnsi"/>
                <w:color w:val="000000"/>
              </w:rPr>
              <w:t>CNPJ_CPFCooperd</w:t>
            </w:r>
            <w:proofErr w:type="spellEnd"/>
            <w:r w:rsidRPr="0078527F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CB1AA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CNPJ ou CPF Cooperado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9E51D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78527F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78527F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6753CA" w14:textId="77777777" w:rsid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5E0F94EA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0C969FF" w14:textId="199CDCA0" w:rsid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101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F4026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78527F">
              <w:rPr>
                <w:rFonts w:asciiTheme="minorHAnsi" w:hAnsiTheme="minorHAnsi"/>
                <w:color w:val="000000"/>
              </w:rPr>
              <w:t>VlrParclCooperd</w:t>
            </w:r>
            <w:proofErr w:type="spellEnd"/>
            <w:r w:rsidRPr="0078527F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0BF33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Valor Parcela Cooperado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7D8DB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78527F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78527F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B1B8EA" w14:textId="77777777" w:rsid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5779B0" w14:paraId="17BA40C3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6D0BFC9" w14:textId="77ED3849" w:rsidR="00ED0BDE" w:rsidRPr="00363F2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102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A2F46" w14:textId="77777777" w:rsidR="00ED0BDE" w:rsidRPr="00363F2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363F2F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363F2F">
              <w:rPr>
                <w:rFonts w:asciiTheme="minorHAnsi" w:hAnsiTheme="minorHAnsi"/>
                <w:color w:val="000000"/>
              </w:rPr>
              <w:t>CodProg_LinhaCredCooperd</w:t>
            </w:r>
            <w:proofErr w:type="spellEnd"/>
            <w:r w:rsidRPr="00363F2F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4858B" w14:textId="77777777" w:rsidR="00ED0BDE" w:rsidRPr="00CF3494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CF3494">
              <w:rPr>
                <w:rFonts w:asciiTheme="minorHAnsi" w:hAnsiTheme="minorHAnsi"/>
                <w:color w:val="000000"/>
              </w:rPr>
              <w:t>Código Programa ou Linha Crédito Cooperado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13FBAB" w14:textId="77777777" w:rsidR="00ED0BDE" w:rsidRPr="00363F2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363F2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363F2F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363F2F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A7E41" w14:textId="77777777" w:rsidR="00ED0BDE" w:rsidRPr="00363F2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4CF29B2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F532558" w14:textId="14642F56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103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CC9D2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&lt;/Grupo_COR0003R1_Cooperd&gt;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4ADA4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Fim Grupo Cooperado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763E53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78527F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78527F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78527F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41D682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19DC436D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A7F5DCA" w14:textId="4B025EC8" w:rsidR="00ED0BDE" w:rsidRPr="00612BA2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104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3DFD34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612BA2">
              <w:rPr>
                <w:rFonts w:asciiTheme="minorHAnsi" w:hAnsiTheme="minorHAnsi"/>
                <w:color w:val="000000"/>
              </w:rPr>
              <w:t>&lt;Grupo_COR0003R1_RefDesclascdParclmnt&gt;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27802A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612BA2">
              <w:rPr>
                <w:rFonts w:asciiTheme="minorHAnsi" w:hAnsiTheme="minorHAnsi"/>
                <w:color w:val="000000"/>
              </w:rPr>
              <w:t>Grupo Referência Desclassificado Parcialmente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CC803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612BA2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612BA2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612BA2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20590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7086ABEE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2136578" w14:textId="1B864D07" w:rsidR="00ED0BDE" w:rsidRPr="00612BA2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105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288144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612BA2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612BA2">
              <w:rPr>
                <w:rFonts w:asciiTheme="minorHAnsi" w:hAnsiTheme="minorHAnsi"/>
                <w:color w:val="000000"/>
              </w:rPr>
              <w:t>NumRefBCCORDesclascdParclmnt</w:t>
            </w:r>
            <w:proofErr w:type="spellEnd"/>
            <w:r w:rsidRPr="00612BA2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F3CAEC" w14:textId="77777777" w:rsidR="00ED0BDE" w:rsidRPr="00F15990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15990">
              <w:rPr>
                <w:rFonts w:asciiTheme="minorHAnsi" w:hAnsiTheme="minorHAnsi"/>
                <w:color w:val="000000"/>
              </w:rPr>
              <w:t>Número Referência Bacen COR Desclassificado Parcialmente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C8291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612BA2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612BA2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612BA2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9F5C6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156F893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97EC52A" w14:textId="2FEBE596" w:rsidR="00ED0BDE" w:rsidRPr="00612BA2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106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5ED844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612BA2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612BA2">
              <w:rPr>
                <w:rFonts w:asciiTheme="minorHAnsi" w:hAnsiTheme="minorHAnsi"/>
                <w:color w:val="000000"/>
              </w:rPr>
              <w:t>VlrDesclascd</w:t>
            </w:r>
            <w:proofErr w:type="spellEnd"/>
            <w:r w:rsidRPr="00612BA2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9B73DB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612BA2">
              <w:rPr>
                <w:rFonts w:asciiTheme="minorHAnsi" w:hAnsiTheme="minorHAnsi"/>
                <w:color w:val="000000"/>
              </w:rPr>
              <w:t>Valor Desclassificado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B87985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612BA2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612BA2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612BA2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A9871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06800D5F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08AEADB" w14:textId="544AF21E" w:rsidR="00ED0BDE" w:rsidRPr="00612BA2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107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60AA07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612BA2">
              <w:rPr>
                <w:rFonts w:asciiTheme="minorHAnsi" w:hAnsiTheme="minorHAnsi"/>
                <w:color w:val="000000"/>
              </w:rPr>
              <w:t>&lt;/Grupo_COR0003R1__RefDesclascdParclmnt&gt;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67998D" w14:textId="77777777" w:rsidR="00ED0BDE" w:rsidRPr="00F15990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15990">
              <w:rPr>
                <w:rFonts w:asciiTheme="minorHAnsi" w:hAnsiTheme="minorHAnsi"/>
                <w:color w:val="000000"/>
              </w:rPr>
              <w:t>Fim Grupo Referência Desclassificado Parcialmente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A62E2" w14:textId="77777777" w:rsidR="00ED0BDE" w:rsidRPr="0078527F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612BA2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612BA2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612BA2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303577" w14:textId="77777777" w:rsidR="00ED0BDE" w:rsidRPr="00BB3539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BB3539" w14:paraId="4F6B9665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98DA1A4" w14:textId="14F9BEFB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108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F1041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9A5803">
              <w:rPr>
                <w:rFonts w:asciiTheme="minorHAnsi" w:hAnsiTheme="minorHAnsi"/>
                <w:color w:val="000000"/>
              </w:rPr>
              <w:t>CodSTN</w:t>
            </w:r>
            <w:proofErr w:type="spellEnd"/>
            <w:r w:rsidRPr="009A5803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9F7B3C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Código STN Equalização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77CAC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9A5803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9A5803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9A5803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69E17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535A4C" w:rsidRPr="00535A4C" w14:paraId="01A5F5FA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D7589D0" w14:textId="12AEA048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109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4EAB2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&lt;Grupo_COR0003R1_CertificOrgnco&gt;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1C8B7F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Grupo Certificação Orgânica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20895D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[</w:t>
            </w:r>
            <w:proofErr w:type="gramStart"/>
            <w:r w:rsidRPr="00535A4C">
              <w:rPr>
                <w:rFonts w:asciiTheme="minorHAnsi" w:hAnsiTheme="minorHAnsi"/>
              </w:rPr>
              <w:t>0..</w:t>
            </w:r>
            <w:proofErr w:type="gramEnd"/>
            <w:r w:rsidRPr="00535A4C">
              <w:rPr>
                <w:rFonts w:asciiTheme="minorHAnsi" w:hAnsiTheme="minorHAnsi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4282F0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535A4C" w:rsidRPr="00535A4C" w14:paraId="6B77CF8C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6DA218E" w14:textId="66FE3B71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110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462519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&lt;</w:t>
            </w:r>
            <w:proofErr w:type="spellStart"/>
            <w:r w:rsidRPr="00535A4C">
              <w:rPr>
                <w:rFonts w:asciiTheme="minorHAnsi" w:hAnsiTheme="minorHAnsi"/>
              </w:rPr>
              <w:t>CodCertifcOrgncoEmpnmnt</w:t>
            </w:r>
            <w:proofErr w:type="spellEnd"/>
            <w:r w:rsidRPr="00535A4C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09ED39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Código Certificação Orgânica 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DE85F1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[</w:t>
            </w:r>
            <w:proofErr w:type="gramStart"/>
            <w:r w:rsidRPr="00535A4C">
              <w:rPr>
                <w:rFonts w:asciiTheme="minorHAnsi" w:hAnsiTheme="minorHAnsi"/>
              </w:rPr>
              <w:t>1..</w:t>
            </w:r>
            <w:proofErr w:type="gramEnd"/>
            <w:r w:rsidRPr="00535A4C">
              <w:rPr>
                <w:rFonts w:asciiTheme="minorHAnsi" w:hAnsiTheme="minorHAnsi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5270D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535A4C" w:rsidRPr="00535A4C" w14:paraId="4782B308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E62260B" w14:textId="7A42994A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111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A5B52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&lt;</w:t>
            </w:r>
            <w:proofErr w:type="spellStart"/>
            <w:r w:rsidRPr="00535A4C">
              <w:rPr>
                <w:rFonts w:asciiTheme="minorHAnsi" w:hAnsiTheme="minorHAnsi"/>
              </w:rPr>
              <w:t>URLCodCertifcOrgncoEmpnmnt</w:t>
            </w:r>
            <w:proofErr w:type="spellEnd"/>
            <w:r w:rsidRPr="00535A4C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6E4537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URL Código Certificação Orgânica 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61FC17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[</w:t>
            </w:r>
            <w:proofErr w:type="gramStart"/>
            <w:r w:rsidRPr="00535A4C">
              <w:rPr>
                <w:rFonts w:asciiTheme="minorHAnsi" w:hAnsiTheme="minorHAnsi"/>
              </w:rPr>
              <w:t>1..</w:t>
            </w:r>
            <w:proofErr w:type="gramEnd"/>
            <w:r w:rsidRPr="00535A4C">
              <w:rPr>
                <w:rFonts w:asciiTheme="minorHAnsi" w:hAnsiTheme="minorHAnsi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0BF2B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535A4C" w:rsidRPr="00535A4C" w14:paraId="5B341B56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C1B0EA6" w14:textId="584E24BC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112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0DE0DB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&lt;/Grupo_COR0003R1_CertificOrgnco&gt;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77F06C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Fim Grupo Certificação Orgânica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4F4849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[</w:t>
            </w:r>
            <w:proofErr w:type="gramStart"/>
            <w:r w:rsidRPr="00535A4C">
              <w:rPr>
                <w:rFonts w:asciiTheme="minorHAnsi" w:hAnsiTheme="minorHAnsi"/>
              </w:rPr>
              <w:t>0..</w:t>
            </w:r>
            <w:proofErr w:type="gramEnd"/>
            <w:r w:rsidRPr="00535A4C">
              <w:rPr>
                <w:rFonts w:asciiTheme="minorHAnsi" w:hAnsiTheme="minorHAnsi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94E579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535A4C" w:rsidRPr="00535A4C" w14:paraId="4A221064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9099DE9" w14:textId="70E2ACDC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113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FBF486" w14:textId="5901FE2F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&lt;Grupo_COR0003R1_RastlddEmpnmnt&gt;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07C57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Grupo Rastreabilidade 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0EF045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[</w:t>
            </w:r>
            <w:proofErr w:type="gramStart"/>
            <w:r w:rsidRPr="00535A4C">
              <w:rPr>
                <w:rFonts w:asciiTheme="minorHAnsi" w:hAnsiTheme="minorHAnsi"/>
              </w:rPr>
              <w:t>0..</w:t>
            </w:r>
            <w:proofErr w:type="gramEnd"/>
            <w:r w:rsidRPr="00535A4C">
              <w:rPr>
                <w:rFonts w:asciiTheme="minorHAnsi" w:hAnsiTheme="minorHAnsi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46420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535A4C" w:rsidRPr="00535A4C" w14:paraId="59DC0709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7DBB468" w14:textId="1AC0B5DD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114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4B8B8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&lt;</w:t>
            </w:r>
            <w:proofErr w:type="spellStart"/>
            <w:r w:rsidRPr="00535A4C">
              <w:rPr>
                <w:rFonts w:asciiTheme="minorHAnsi" w:hAnsiTheme="minorHAnsi"/>
              </w:rPr>
              <w:t>CodRastlddEmpnmnt</w:t>
            </w:r>
            <w:proofErr w:type="spellEnd"/>
            <w:r w:rsidRPr="00535A4C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4F5ADC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Código Rastreabilidade 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5D98F7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[</w:t>
            </w:r>
            <w:proofErr w:type="gramStart"/>
            <w:r w:rsidRPr="00535A4C">
              <w:rPr>
                <w:rFonts w:asciiTheme="minorHAnsi" w:hAnsiTheme="minorHAnsi"/>
              </w:rPr>
              <w:t>1..</w:t>
            </w:r>
            <w:proofErr w:type="gramEnd"/>
            <w:r w:rsidRPr="00535A4C">
              <w:rPr>
                <w:rFonts w:asciiTheme="minorHAnsi" w:hAnsiTheme="minorHAnsi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21CEA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535A4C" w:rsidRPr="00535A4C" w14:paraId="1D8432D9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6906CFCA" w14:textId="1A28AFFD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115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5E6B53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&lt;</w:t>
            </w:r>
            <w:proofErr w:type="spellStart"/>
            <w:r w:rsidRPr="00535A4C">
              <w:rPr>
                <w:rFonts w:asciiTheme="minorHAnsi" w:hAnsiTheme="minorHAnsi"/>
              </w:rPr>
              <w:t>URLCodRastlddEmpnmnt</w:t>
            </w:r>
            <w:proofErr w:type="spellEnd"/>
            <w:r w:rsidRPr="00535A4C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81B0E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URL Código Rastreabilidade 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2C200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[</w:t>
            </w:r>
            <w:proofErr w:type="gramStart"/>
            <w:r w:rsidRPr="00535A4C">
              <w:rPr>
                <w:rFonts w:asciiTheme="minorHAnsi" w:hAnsiTheme="minorHAnsi"/>
              </w:rPr>
              <w:t>1..</w:t>
            </w:r>
            <w:proofErr w:type="gramEnd"/>
            <w:r w:rsidRPr="00535A4C">
              <w:rPr>
                <w:rFonts w:asciiTheme="minorHAnsi" w:hAnsiTheme="minorHAnsi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952A4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535A4C" w:rsidRPr="00535A4C" w14:paraId="35689847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39F7D6E" w14:textId="25444861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116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9BD38E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&lt;/Grupo_COR0003R1_RastlddEmpnmnt&gt;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0FCC53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Fim Grupo Rastreabilidade 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1E488C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[</w:t>
            </w:r>
            <w:proofErr w:type="gramStart"/>
            <w:r w:rsidRPr="00535A4C">
              <w:rPr>
                <w:rFonts w:asciiTheme="minorHAnsi" w:hAnsiTheme="minorHAnsi"/>
              </w:rPr>
              <w:t>0..</w:t>
            </w:r>
            <w:proofErr w:type="gramEnd"/>
            <w:r w:rsidRPr="00535A4C">
              <w:rPr>
                <w:rFonts w:asciiTheme="minorHAnsi" w:hAnsiTheme="minorHAnsi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D1E5C5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535A4C" w:rsidRPr="00535A4C" w14:paraId="0C8AAF0D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8A6A0E1" w14:textId="64857D75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117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769D58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&lt;</w:t>
            </w:r>
            <w:proofErr w:type="spellStart"/>
            <w:r w:rsidRPr="00535A4C">
              <w:rPr>
                <w:rFonts w:asciiTheme="minorHAnsi" w:hAnsiTheme="minorHAnsi"/>
              </w:rPr>
              <w:t>PercEnerRenovvlEmpnmnt</w:t>
            </w:r>
            <w:proofErr w:type="spellEnd"/>
            <w:r w:rsidRPr="00535A4C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F2F5C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Percentual Energia Renovável 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488F98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[</w:t>
            </w:r>
            <w:proofErr w:type="gramStart"/>
            <w:r w:rsidRPr="00535A4C">
              <w:rPr>
                <w:rFonts w:asciiTheme="minorHAnsi" w:hAnsiTheme="minorHAnsi"/>
              </w:rPr>
              <w:t>0..</w:t>
            </w:r>
            <w:proofErr w:type="gramEnd"/>
            <w:r w:rsidRPr="00535A4C">
              <w:rPr>
                <w:rFonts w:asciiTheme="minorHAnsi" w:hAnsiTheme="minorHAnsi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9BCBE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535A4C" w:rsidRPr="00535A4C" w14:paraId="04C61D11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F6A3A06" w14:textId="39624B9E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118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40C9C6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&lt;</w:t>
            </w:r>
            <w:proofErr w:type="spellStart"/>
            <w:r w:rsidRPr="00535A4C">
              <w:rPr>
                <w:rFonts w:asciiTheme="minorHAnsi" w:hAnsiTheme="minorHAnsi"/>
              </w:rPr>
              <w:t>IndrSustldd</w:t>
            </w:r>
            <w:proofErr w:type="spellEnd"/>
            <w:r w:rsidRPr="00535A4C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9A9B6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Indicador Sustentabilidade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40A3D4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535A4C">
              <w:rPr>
                <w:rFonts w:asciiTheme="minorHAnsi" w:hAnsiTheme="minorHAnsi"/>
              </w:rPr>
              <w:t>[</w:t>
            </w:r>
            <w:proofErr w:type="gramStart"/>
            <w:r w:rsidRPr="00535A4C">
              <w:rPr>
                <w:rFonts w:asciiTheme="minorHAnsi" w:hAnsiTheme="minorHAnsi"/>
              </w:rPr>
              <w:t>0..</w:t>
            </w:r>
            <w:proofErr w:type="gramEnd"/>
            <w:r w:rsidRPr="00535A4C">
              <w:rPr>
                <w:rFonts w:asciiTheme="minorHAnsi" w:hAnsiTheme="minorHAnsi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D9C777" w14:textId="77777777" w:rsidR="00ED0BDE" w:rsidRPr="00535A4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ED0BDE" w:rsidRPr="00614A0F" w14:paraId="595821F2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F55B9F7" w14:textId="77A06773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119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C19B0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&lt;Grupo_COR0003R1_ZARC&gt;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02506C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Grupo ZARC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D4371F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96F77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96F77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536BB7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614A0F" w14:paraId="1CBB460C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51B3248" w14:textId="23E5FD31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120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64C72E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96F77">
              <w:rPr>
                <w:rFonts w:asciiTheme="minorHAnsi" w:hAnsiTheme="minorHAnsi"/>
                <w:color w:val="000000"/>
              </w:rPr>
              <w:t>CodCicloCultr</w:t>
            </w:r>
            <w:proofErr w:type="spellEnd"/>
            <w:r w:rsidRPr="00596F77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9ED13" w14:textId="77777777" w:rsidR="00ED0BDE" w:rsidRPr="00596F77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Código Ciclo Cultivar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48E909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96F77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96F77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20F747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614A0F" w14:paraId="2BCB8BB7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77AF95F" w14:textId="2B945FFD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121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DA880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96F77">
              <w:rPr>
                <w:rFonts w:asciiTheme="minorHAnsi" w:hAnsiTheme="minorHAnsi"/>
                <w:color w:val="000000"/>
              </w:rPr>
              <w:t>TpSolo</w:t>
            </w:r>
            <w:proofErr w:type="spellEnd"/>
            <w:r w:rsidRPr="00596F77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5FB0F" w14:textId="77777777" w:rsidR="00ED0BDE" w:rsidRPr="00596F77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Tipo Solo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AD5002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96F77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96F77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3233C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614A0F" w14:paraId="151E2025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ABBB9EE" w14:textId="272E30EF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122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D8C01E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596F77">
              <w:rPr>
                <w:rFonts w:asciiTheme="minorHAnsi" w:hAnsiTheme="minorHAnsi"/>
                <w:color w:val="000000"/>
              </w:rPr>
              <w:t>TpManj</w:t>
            </w:r>
            <w:proofErr w:type="spellEnd"/>
            <w:r w:rsidRPr="00596F77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4F24E0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Tipo Manejo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68762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96F77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596F77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C4848F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614A0F" w14:paraId="6B6405FA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FC3D5C7" w14:textId="5F2E9B2C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123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ECFED2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&lt;/Grupo_COR0003R1_ZARC&gt;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F89BB9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Fim Grupo ZARC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7AF574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596F77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596F77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596F77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273689" w14:textId="77777777" w:rsidR="00ED0BDE" w:rsidRPr="009A5803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  <w:tr w:rsidR="00ED0BDE" w:rsidRPr="00EB6148" w14:paraId="6C22B32E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7462A59" w14:textId="21088249" w:rsidR="00ED0BDE" w:rsidRP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124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D39323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B6148">
              <w:t>&lt;Grupo_COR0003R1_DesclassTot&gt;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09AD4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B6148">
              <w:t>Grupo Desclassificação Total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008D30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EB6148">
              <w:t>[</w:t>
            </w:r>
            <w:proofErr w:type="gramStart"/>
            <w:r w:rsidRPr="00EB6148">
              <w:t>0..</w:t>
            </w:r>
            <w:proofErr w:type="gramEnd"/>
            <w:r w:rsidRPr="00EB6148"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351992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ED0BDE" w:rsidRPr="00EB6148" w14:paraId="0F27555D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A40CDF2" w14:textId="2EED5FE8" w:rsidR="00ED0BDE" w:rsidRP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125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29757B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B6148">
              <w:t>&lt;</w:t>
            </w:r>
            <w:proofErr w:type="spellStart"/>
            <w:r w:rsidRPr="00EB6148">
              <w:t>DtDesclassTotEmpnmnt</w:t>
            </w:r>
            <w:proofErr w:type="spellEnd"/>
            <w:r w:rsidRPr="00EB6148"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CF535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B6148">
              <w:t>Data Desclassificação Total Empreendimento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7C01A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EB6148">
              <w:t>[</w:t>
            </w:r>
            <w:proofErr w:type="gramStart"/>
            <w:r w:rsidRPr="00EB6148">
              <w:t>1..</w:t>
            </w:r>
            <w:proofErr w:type="gramEnd"/>
            <w:r w:rsidRPr="00EB6148"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19B16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ED0BDE" w:rsidRPr="00EB6148" w14:paraId="39849074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302975D" w14:textId="050F770B" w:rsidR="00ED0BDE" w:rsidRP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t>126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75CF09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B6148">
              <w:t>&lt;</w:t>
            </w:r>
            <w:proofErr w:type="spellStart"/>
            <w:r w:rsidRPr="00EB6148">
              <w:t>MotvDesclassTotCOR</w:t>
            </w:r>
            <w:proofErr w:type="spellEnd"/>
            <w:r w:rsidRPr="00EB6148"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456AC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B6148">
              <w:t>Motivo Desclassificação Total COR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CDEC7B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EB6148">
              <w:t>[</w:t>
            </w:r>
            <w:proofErr w:type="gramStart"/>
            <w:r w:rsidRPr="00EB6148">
              <w:t>1..</w:t>
            </w:r>
            <w:proofErr w:type="gramEnd"/>
            <w:r w:rsidRPr="00EB6148"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62F63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ED0BDE" w:rsidRPr="00EB6148" w14:paraId="61814CD9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DA6816B" w14:textId="3B0C9457" w:rsidR="00ED0BDE" w:rsidRPr="00ED0BDE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ED0BDE">
              <w:rPr>
                <w:rFonts w:asciiTheme="minorHAnsi" w:hAnsiTheme="minorHAnsi"/>
                <w:color w:val="000000"/>
              </w:rPr>
              <w:lastRenderedPageBreak/>
              <w:t>127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BFB717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B6148">
              <w:t>&lt;/Grupo_COR0003R1_DesclassTot&gt;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FE9A9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B6148">
              <w:t>Fim Grupo Desclassificação Total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13DF58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EB6148">
              <w:t>[</w:t>
            </w:r>
            <w:proofErr w:type="gramStart"/>
            <w:r w:rsidRPr="00EB6148">
              <w:t>0..</w:t>
            </w:r>
            <w:proofErr w:type="gramEnd"/>
            <w:r w:rsidRPr="00EB6148"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6C22D6" w14:textId="77777777" w:rsidR="00ED0BDE" w:rsidRPr="00EB6148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EF7E3C" w:rsidRPr="00EF7E3C" w14:paraId="1E794360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2539CCF4" w14:textId="6CA3A126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128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786A4F" w14:textId="7E5D3A3E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&lt;</w:t>
            </w:r>
            <w:proofErr w:type="spellStart"/>
            <w:r w:rsidRPr="00EF7E3C">
              <w:rPr>
                <w:rFonts w:asciiTheme="minorHAnsi" w:hAnsiTheme="minorHAnsi"/>
              </w:rPr>
              <w:t>PercBonusCAR</w:t>
            </w:r>
            <w:proofErr w:type="spellEnd"/>
            <w:r w:rsidRPr="00EF7E3C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931EFB" w14:textId="77777777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Percentual Bônus CAR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86B90" w14:textId="77777777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[</w:t>
            </w:r>
            <w:proofErr w:type="gramStart"/>
            <w:r w:rsidRPr="00EF7E3C">
              <w:rPr>
                <w:rFonts w:asciiTheme="minorHAnsi" w:hAnsiTheme="minorHAnsi"/>
              </w:rPr>
              <w:t>0..</w:t>
            </w:r>
            <w:proofErr w:type="gramEnd"/>
            <w:r w:rsidRPr="00EF7E3C">
              <w:rPr>
                <w:rFonts w:asciiTheme="minorHAnsi" w:hAnsiTheme="minorHAnsi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E327C3" w14:textId="77777777" w:rsidR="00ED0BDE" w:rsidRPr="00EF7E3C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8308C5" w:rsidRPr="008308C5" w14:paraId="2267AE7E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19244D6" w14:textId="731DC0EA" w:rsidR="00ED0BDE" w:rsidRPr="008308C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strike/>
                <w:color w:val="FF0000"/>
              </w:rPr>
            </w:pP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7977E" w14:textId="1E0270C0" w:rsidR="00ED0BDE" w:rsidRPr="008308C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8308C5">
              <w:rPr>
                <w:rFonts w:asciiTheme="minorHAnsi" w:hAnsiTheme="minorHAnsi"/>
                <w:strike/>
                <w:color w:val="FF0000"/>
              </w:rPr>
              <w:t>&lt;</w:t>
            </w:r>
            <w:proofErr w:type="spellStart"/>
            <w:r w:rsidRPr="008308C5">
              <w:rPr>
                <w:rFonts w:asciiTheme="minorHAnsi" w:hAnsiTheme="minorHAnsi"/>
                <w:strike/>
                <w:color w:val="FF0000"/>
              </w:rPr>
              <w:t>IndrConfddIBAMA</w:t>
            </w:r>
            <w:proofErr w:type="spellEnd"/>
            <w:r w:rsidRPr="008308C5">
              <w:rPr>
                <w:rFonts w:asciiTheme="minorHAnsi" w:hAnsiTheme="minorHAnsi"/>
                <w:strike/>
                <w:color w:val="FF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B76C4" w14:textId="2C2F807A" w:rsidR="00ED0BDE" w:rsidRPr="008308C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8308C5">
              <w:rPr>
                <w:rFonts w:asciiTheme="minorHAnsi" w:hAnsiTheme="minorHAnsi"/>
                <w:strike/>
                <w:color w:val="FF0000"/>
              </w:rPr>
              <w:t>Indicador Conformidade IBAMA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82DAC" w14:textId="65D0EB73" w:rsidR="00ED0BDE" w:rsidRPr="008308C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strike/>
                <w:color w:val="FF0000"/>
              </w:rPr>
            </w:pPr>
            <w:r w:rsidRPr="008308C5">
              <w:rPr>
                <w:rFonts w:asciiTheme="minorHAnsi" w:hAnsiTheme="minorHAnsi"/>
                <w:strike/>
                <w:color w:val="FF0000"/>
              </w:rPr>
              <w:t>[</w:t>
            </w:r>
            <w:proofErr w:type="gramStart"/>
            <w:r w:rsidR="005B2E39" w:rsidRPr="008308C5">
              <w:rPr>
                <w:rFonts w:asciiTheme="minorHAnsi" w:hAnsiTheme="minorHAnsi"/>
                <w:strike/>
                <w:color w:val="FF0000"/>
              </w:rPr>
              <w:t>0</w:t>
            </w:r>
            <w:r w:rsidRPr="008308C5">
              <w:rPr>
                <w:rFonts w:asciiTheme="minorHAnsi" w:hAnsiTheme="minorHAnsi"/>
                <w:strike/>
                <w:color w:val="FF0000"/>
              </w:rPr>
              <w:t>..</w:t>
            </w:r>
            <w:proofErr w:type="gramEnd"/>
            <w:r w:rsidRPr="008308C5">
              <w:rPr>
                <w:rFonts w:asciiTheme="minorHAnsi" w:hAnsiTheme="minorHAnsi"/>
                <w:strike/>
                <w:color w:val="FF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7CEB9D" w14:textId="77777777" w:rsidR="00ED0BDE" w:rsidRPr="008308C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</w:p>
        </w:tc>
      </w:tr>
      <w:tr w:rsidR="008308C5" w:rsidRPr="008308C5" w14:paraId="7BB8F17C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E9DE40C" w14:textId="577EB662" w:rsidR="00ED0BDE" w:rsidRPr="008308C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strike/>
                <w:color w:val="FF0000"/>
              </w:rPr>
            </w:pP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29D1E" w14:textId="5F797A91" w:rsidR="00ED0BDE" w:rsidRPr="008308C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8308C5">
              <w:rPr>
                <w:rFonts w:asciiTheme="minorHAnsi" w:hAnsiTheme="minorHAnsi"/>
                <w:strike/>
                <w:color w:val="FF0000"/>
              </w:rPr>
              <w:t>&lt;</w:t>
            </w:r>
            <w:proofErr w:type="spellStart"/>
            <w:r w:rsidRPr="008308C5">
              <w:rPr>
                <w:rFonts w:asciiTheme="minorHAnsi" w:hAnsiTheme="minorHAnsi"/>
                <w:strike/>
                <w:color w:val="FF0000"/>
              </w:rPr>
              <w:t>IndrConfdd</w:t>
            </w:r>
            <w:r w:rsidRPr="008308C5">
              <w:rPr>
                <w:rFonts w:asciiTheme="minorHAnsi" w:hAnsiTheme="minorHAnsi"/>
                <w:bCs/>
                <w:iCs/>
                <w:strike/>
                <w:color w:val="FF0000"/>
              </w:rPr>
              <w:t>UC</w:t>
            </w:r>
            <w:proofErr w:type="spellEnd"/>
            <w:r w:rsidRPr="008308C5">
              <w:rPr>
                <w:rFonts w:asciiTheme="minorHAnsi" w:hAnsiTheme="minorHAnsi"/>
                <w:strike/>
                <w:color w:val="FF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924C02" w14:textId="4C97E3E0" w:rsidR="00ED0BDE" w:rsidRPr="008308C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8308C5">
              <w:rPr>
                <w:rFonts w:asciiTheme="minorHAnsi" w:hAnsiTheme="minorHAnsi"/>
                <w:strike/>
                <w:color w:val="FF0000"/>
              </w:rPr>
              <w:t>Indicador Conformidade Unidade de Conservação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7AC6D6" w14:textId="70AED7F2" w:rsidR="00ED0BDE" w:rsidRPr="008308C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strike/>
                <w:color w:val="FF0000"/>
              </w:rPr>
            </w:pPr>
            <w:r w:rsidRPr="008308C5">
              <w:rPr>
                <w:rFonts w:asciiTheme="minorHAnsi" w:hAnsiTheme="minorHAnsi"/>
                <w:strike/>
                <w:color w:val="FF0000"/>
              </w:rPr>
              <w:t>[</w:t>
            </w:r>
            <w:proofErr w:type="gramStart"/>
            <w:r w:rsidR="005B2E39" w:rsidRPr="008308C5">
              <w:rPr>
                <w:rFonts w:asciiTheme="minorHAnsi" w:hAnsiTheme="minorHAnsi"/>
                <w:strike/>
                <w:color w:val="FF0000"/>
              </w:rPr>
              <w:t>0</w:t>
            </w:r>
            <w:r w:rsidRPr="008308C5">
              <w:rPr>
                <w:rFonts w:asciiTheme="minorHAnsi" w:hAnsiTheme="minorHAnsi"/>
                <w:strike/>
                <w:color w:val="FF0000"/>
              </w:rPr>
              <w:t>..</w:t>
            </w:r>
            <w:proofErr w:type="gramEnd"/>
            <w:r w:rsidRPr="008308C5">
              <w:rPr>
                <w:rFonts w:asciiTheme="minorHAnsi" w:hAnsiTheme="minorHAnsi"/>
                <w:strike/>
                <w:color w:val="FF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ADEFB" w14:textId="77777777" w:rsidR="00ED0BDE" w:rsidRPr="008308C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</w:p>
        </w:tc>
      </w:tr>
      <w:tr w:rsidR="008308C5" w:rsidRPr="008308C5" w14:paraId="545AF9AD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1152BFE" w14:textId="3327C4AA" w:rsidR="00ED0BDE" w:rsidRPr="008308C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strike/>
                <w:color w:val="FF0000"/>
              </w:rPr>
            </w:pP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457230" w14:textId="66B65B98" w:rsidR="00ED0BDE" w:rsidRPr="008308C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8308C5">
              <w:rPr>
                <w:rFonts w:asciiTheme="minorHAnsi" w:hAnsiTheme="minorHAnsi"/>
                <w:bCs/>
                <w:iCs/>
                <w:strike/>
                <w:color w:val="FF0000"/>
              </w:rPr>
              <w:t>&lt;</w:t>
            </w:r>
            <w:proofErr w:type="spellStart"/>
            <w:r w:rsidRPr="008308C5">
              <w:rPr>
                <w:rFonts w:asciiTheme="minorHAnsi" w:hAnsiTheme="minorHAnsi"/>
                <w:bCs/>
                <w:iCs/>
                <w:strike/>
                <w:color w:val="FF0000"/>
              </w:rPr>
              <w:t>IndrConfddFloPubl</w:t>
            </w:r>
            <w:proofErr w:type="spellEnd"/>
            <w:r w:rsidRPr="008308C5">
              <w:rPr>
                <w:rFonts w:asciiTheme="minorHAnsi" w:hAnsiTheme="minorHAnsi"/>
                <w:bCs/>
                <w:iCs/>
                <w:strike/>
                <w:color w:val="FF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3A56C9" w14:textId="052A67B6" w:rsidR="00ED0BDE" w:rsidRPr="008308C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8308C5">
              <w:rPr>
                <w:rFonts w:asciiTheme="minorHAnsi" w:hAnsiTheme="minorHAnsi"/>
                <w:strike/>
                <w:color w:val="FF0000"/>
              </w:rPr>
              <w:t>Indicador Conformidade Floresta Pública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20169A" w14:textId="41A0E433" w:rsidR="00ED0BDE" w:rsidRPr="008308C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strike/>
                <w:color w:val="FF0000"/>
              </w:rPr>
            </w:pPr>
            <w:r w:rsidRPr="008308C5">
              <w:rPr>
                <w:rFonts w:asciiTheme="minorHAnsi" w:hAnsiTheme="minorHAnsi"/>
                <w:strike/>
                <w:color w:val="FF0000"/>
              </w:rPr>
              <w:t>[</w:t>
            </w:r>
            <w:proofErr w:type="gramStart"/>
            <w:r w:rsidR="005B2E39" w:rsidRPr="008308C5">
              <w:rPr>
                <w:rFonts w:asciiTheme="minorHAnsi" w:hAnsiTheme="minorHAnsi"/>
                <w:strike/>
                <w:color w:val="FF0000"/>
              </w:rPr>
              <w:t>0</w:t>
            </w:r>
            <w:r w:rsidRPr="008308C5">
              <w:rPr>
                <w:rFonts w:asciiTheme="minorHAnsi" w:hAnsiTheme="minorHAnsi"/>
                <w:strike/>
                <w:color w:val="FF0000"/>
              </w:rPr>
              <w:t>..</w:t>
            </w:r>
            <w:proofErr w:type="gramEnd"/>
            <w:r w:rsidRPr="008308C5">
              <w:rPr>
                <w:rFonts w:asciiTheme="minorHAnsi" w:hAnsiTheme="minorHAnsi"/>
                <w:strike/>
                <w:color w:val="FF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FEF45" w14:textId="77777777" w:rsidR="00ED0BDE" w:rsidRPr="008308C5" w:rsidRDefault="00ED0BDE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</w:p>
        </w:tc>
      </w:tr>
      <w:tr w:rsidR="008308C5" w:rsidRPr="008308C5" w14:paraId="531DB855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A7401BC" w14:textId="17B0794A" w:rsidR="00FB3471" w:rsidRPr="008308C5" w:rsidRDefault="00FB3471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strike/>
                <w:color w:val="FF0000"/>
              </w:rPr>
            </w:pP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381EE" w14:textId="3EF02BF5" w:rsidR="00FB3471" w:rsidRPr="008308C5" w:rsidRDefault="00FB3471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bCs/>
                <w:iCs/>
                <w:strike/>
                <w:color w:val="FF0000"/>
              </w:rPr>
            </w:pPr>
            <w:r w:rsidRPr="008308C5">
              <w:rPr>
                <w:rFonts w:asciiTheme="minorHAnsi" w:hAnsiTheme="minorHAnsi"/>
                <w:bCs/>
                <w:iCs/>
                <w:strike/>
                <w:color w:val="FF0000"/>
              </w:rPr>
              <w:t>&lt;</w:t>
            </w:r>
            <w:proofErr w:type="spellStart"/>
            <w:r w:rsidRPr="008308C5">
              <w:rPr>
                <w:rFonts w:asciiTheme="minorHAnsi" w:hAnsiTheme="minorHAnsi"/>
                <w:bCs/>
                <w:iCs/>
                <w:strike/>
                <w:color w:val="FF0000"/>
              </w:rPr>
              <w:t>IndrConfddImovlRural</w:t>
            </w:r>
            <w:proofErr w:type="spellEnd"/>
            <w:r w:rsidRPr="008308C5">
              <w:rPr>
                <w:rFonts w:asciiTheme="minorHAnsi" w:hAnsiTheme="minorHAnsi"/>
                <w:bCs/>
                <w:iCs/>
                <w:strike/>
                <w:color w:val="FF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C7263" w14:textId="26AE97C2" w:rsidR="00FB3471" w:rsidRPr="008308C5" w:rsidRDefault="00FB3471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8308C5">
              <w:rPr>
                <w:rFonts w:asciiTheme="minorHAnsi" w:hAnsiTheme="minorHAnsi"/>
                <w:strike/>
                <w:color w:val="FF0000"/>
              </w:rPr>
              <w:t>Indicador Conformidade Imóvel Rural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CFB29" w14:textId="2B8836D1" w:rsidR="00FB3471" w:rsidRPr="008308C5" w:rsidRDefault="00FB3471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strike/>
                <w:color w:val="FF0000"/>
              </w:rPr>
            </w:pPr>
            <w:r w:rsidRPr="008308C5">
              <w:rPr>
                <w:rFonts w:asciiTheme="minorHAnsi" w:hAnsiTheme="minorHAnsi"/>
                <w:strike/>
                <w:color w:val="FF0000"/>
              </w:rPr>
              <w:t>[</w:t>
            </w:r>
            <w:proofErr w:type="gramStart"/>
            <w:r w:rsidRPr="008308C5">
              <w:rPr>
                <w:rFonts w:asciiTheme="minorHAnsi" w:hAnsiTheme="minorHAnsi"/>
                <w:strike/>
                <w:color w:val="FF0000"/>
              </w:rPr>
              <w:t>0..</w:t>
            </w:r>
            <w:proofErr w:type="gramEnd"/>
            <w:r w:rsidRPr="008308C5">
              <w:rPr>
                <w:rFonts w:asciiTheme="minorHAnsi" w:hAnsiTheme="minorHAnsi"/>
                <w:strike/>
                <w:color w:val="FF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C1A68" w14:textId="77777777" w:rsidR="00FB3471" w:rsidRPr="008308C5" w:rsidRDefault="00FB3471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</w:p>
        </w:tc>
      </w:tr>
      <w:tr w:rsidR="008308C5" w:rsidRPr="008308C5" w14:paraId="24CFCE77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DC3EF2D" w14:textId="6829C2F4" w:rsidR="00FB3471" w:rsidRPr="008308C5" w:rsidRDefault="00FB3471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strike/>
                <w:color w:val="FF0000"/>
              </w:rPr>
            </w:pP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BB53BD" w14:textId="1B84F69F" w:rsidR="00FB3471" w:rsidRPr="008308C5" w:rsidRDefault="00FB3471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bCs/>
                <w:iCs/>
                <w:strike/>
                <w:color w:val="FF0000"/>
              </w:rPr>
            </w:pPr>
            <w:r w:rsidRPr="008308C5">
              <w:rPr>
                <w:rFonts w:asciiTheme="minorHAnsi" w:hAnsiTheme="minorHAnsi"/>
                <w:bCs/>
                <w:iCs/>
                <w:strike/>
                <w:color w:val="FF0000"/>
              </w:rPr>
              <w:t>&lt;</w:t>
            </w:r>
            <w:proofErr w:type="spellStart"/>
            <w:r w:rsidR="00230FA4" w:rsidRPr="008308C5">
              <w:rPr>
                <w:rFonts w:asciiTheme="minorHAnsi" w:hAnsiTheme="minorHAnsi"/>
                <w:bCs/>
                <w:iCs/>
                <w:strike/>
                <w:color w:val="FF0000"/>
              </w:rPr>
              <w:t>Tp</w:t>
            </w:r>
            <w:r w:rsidRPr="008308C5">
              <w:rPr>
                <w:rFonts w:asciiTheme="minorHAnsi" w:hAnsiTheme="minorHAnsi"/>
                <w:bCs/>
                <w:iCs/>
                <w:strike/>
                <w:color w:val="FF0000"/>
              </w:rPr>
              <w:t>ConfddOtr</w:t>
            </w:r>
            <w:proofErr w:type="spellEnd"/>
            <w:r w:rsidRPr="008308C5">
              <w:rPr>
                <w:rFonts w:asciiTheme="minorHAnsi" w:hAnsiTheme="minorHAnsi"/>
                <w:bCs/>
                <w:iCs/>
                <w:strike/>
                <w:color w:val="FF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882A96" w14:textId="54ADDCF5" w:rsidR="00FB3471" w:rsidRPr="008308C5" w:rsidRDefault="00125520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8308C5">
              <w:rPr>
                <w:rFonts w:asciiTheme="minorHAnsi" w:hAnsiTheme="minorHAnsi"/>
                <w:strike/>
                <w:color w:val="FF0000"/>
              </w:rPr>
              <w:t>Tipo</w:t>
            </w:r>
            <w:r w:rsidR="00FB3471" w:rsidRPr="008308C5">
              <w:rPr>
                <w:rFonts w:asciiTheme="minorHAnsi" w:hAnsiTheme="minorHAnsi"/>
                <w:strike/>
                <w:color w:val="FF0000"/>
              </w:rPr>
              <w:t xml:space="preserve"> Conformidade Outros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6ADC8" w14:textId="41E11EFC" w:rsidR="00FB3471" w:rsidRPr="008308C5" w:rsidRDefault="00FB3471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strike/>
                <w:color w:val="FF0000"/>
              </w:rPr>
            </w:pPr>
            <w:r w:rsidRPr="008308C5">
              <w:rPr>
                <w:rFonts w:asciiTheme="minorHAnsi" w:hAnsiTheme="minorHAnsi"/>
                <w:strike/>
                <w:color w:val="FF0000"/>
              </w:rPr>
              <w:t>[</w:t>
            </w:r>
            <w:proofErr w:type="gramStart"/>
            <w:r w:rsidRPr="008308C5">
              <w:rPr>
                <w:rFonts w:asciiTheme="minorHAnsi" w:hAnsiTheme="minorHAnsi"/>
                <w:strike/>
                <w:color w:val="FF0000"/>
              </w:rPr>
              <w:t>0..</w:t>
            </w:r>
            <w:proofErr w:type="gramEnd"/>
            <w:r w:rsidRPr="008308C5">
              <w:rPr>
                <w:rFonts w:asciiTheme="minorHAnsi" w:hAnsiTheme="minorHAnsi"/>
                <w:strike/>
                <w:color w:val="FF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5C412" w14:textId="77777777" w:rsidR="00FB3471" w:rsidRPr="008308C5" w:rsidRDefault="00FB3471" w:rsidP="00ED0BD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</w:p>
        </w:tc>
      </w:tr>
      <w:tr w:rsidR="005E2812" w:rsidRPr="008308C5" w14:paraId="6F7DD5AF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EFD6E76" w14:textId="44607014" w:rsidR="005E2812" w:rsidRPr="008308C5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E2812">
              <w:rPr>
                <w:rFonts w:asciiTheme="minorHAnsi" w:hAnsiTheme="minorHAnsi"/>
              </w:rPr>
              <w:t>129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83AA2A" w14:textId="4399A649" w:rsidR="005E2812" w:rsidRPr="008308C5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8308C5">
              <w:rPr>
                <w:rFonts w:asciiTheme="minorHAnsi" w:hAnsiTheme="minorHAnsi"/>
              </w:rPr>
              <w:t>&lt;</w:t>
            </w:r>
            <w:proofErr w:type="spellStart"/>
            <w:r w:rsidRPr="008308C5">
              <w:rPr>
                <w:rFonts w:asciiTheme="minorHAnsi" w:hAnsiTheme="minorHAnsi"/>
              </w:rPr>
              <w:t>CNPJBaseInst</w:t>
            </w:r>
            <w:r w:rsidRPr="008308C5">
              <w:rPr>
                <w:rFonts w:asciiTheme="minorHAnsi" w:hAnsiTheme="minorHAnsi"/>
                <w:lang w:bidi="ar-SA"/>
              </w:rPr>
              <w:t>Exigldd</w:t>
            </w:r>
            <w:proofErr w:type="spellEnd"/>
            <w:r w:rsidRPr="008308C5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3EC7D" w14:textId="0FE3119A" w:rsidR="005E2812" w:rsidRPr="008308C5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8308C5">
              <w:rPr>
                <w:rFonts w:asciiTheme="minorHAnsi" w:hAnsiTheme="minorHAnsi"/>
              </w:rPr>
              <w:t xml:space="preserve">CNPJ Base Instituição </w:t>
            </w:r>
            <w:r w:rsidRPr="008308C5">
              <w:rPr>
                <w:rFonts w:asciiTheme="minorHAnsi" w:hAnsiTheme="minorHAnsi"/>
                <w:lang w:bidi="ar-SA"/>
              </w:rPr>
              <w:t>Exigibilidade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47272" w14:textId="77777777" w:rsidR="005E2812" w:rsidRPr="008308C5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8308C5">
              <w:rPr>
                <w:rFonts w:asciiTheme="minorHAnsi" w:hAnsiTheme="minorHAnsi"/>
              </w:rPr>
              <w:t>[</w:t>
            </w:r>
            <w:proofErr w:type="gramStart"/>
            <w:r w:rsidRPr="008308C5">
              <w:rPr>
                <w:rFonts w:asciiTheme="minorHAnsi" w:hAnsiTheme="minorHAnsi"/>
              </w:rPr>
              <w:t>0..</w:t>
            </w:r>
            <w:proofErr w:type="gramEnd"/>
            <w:r w:rsidRPr="008308C5">
              <w:rPr>
                <w:rFonts w:asciiTheme="minorHAnsi" w:hAnsiTheme="minorHAnsi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173CA2" w14:textId="77777777" w:rsidR="005E2812" w:rsidRPr="008308C5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5E2812" w:rsidRPr="008308C5" w14:paraId="00AE2D60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0B420815" w14:textId="3C28C5B7" w:rsidR="005E2812" w:rsidRPr="005E2812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E2812">
              <w:rPr>
                <w:rFonts w:asciiTheme="minorHAnsi" w:hAnsiTheme="minorHAnsi"/>
              </w:rPr>
              <w:t>130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CCF7D" w14:textId="0AE14668" w:rsidR="005E2812" w:rsidRPr="008308C5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8308C5">
              <w:rPr>
                <w:rFonts w:asciiTheme="minorHAnsi" w:hAnsiTheme="minorHAnsi"/>
                <w:color w:val="FF0000"/>
              </w:rPr>
              <w:t>&lt;</w:t>
            </w:r>
            <w:proofErr w:type="spellStart"/>
            <w:r w:rsidRPr="008308C5">
              <w:rPr>
                <w:rFonts w:asciiTheme="minorHAnsi" w:hAnsiTheme="minorHAnsi"/>
                <w:color w:val="FF0000"/>
              </w:rPr>
              <w:t>PercBonusSust</w:t>
            </w:r>
            <w:r w:rsidR="00516B34">
              <w:rPr>
                <w:rFonts w:asciiTheme="minorHAnsi" w:hAnsiTheme="minorHAnsi"/>
                <w:color w:val="FF0000"/>
              </w:rPr>
              <w:t>vl</w:t>
            </w:r>
            <w:proofErr w:type="spellEnd"/>
            <w:r w:rsidRPr="008308C5">
              <w:rPr>
                <w:rFonts w:asciiTheme="minorHAnsi" w:hAnsiTheme="minorHAnsi"/>
                <w:color w:val="FF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F0E1A6" w14:textId="7982CDBA" w:rsidR="005E2812" w:rsidRPr="008308C5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8308C5">
              <w:rPr>
                <w:rFonts w:asciiTheme="minorHAnsi" w:hAnsiTheme="minorHAnsi"/>
                <w:color w:val="FF0000"/>
              </w:rPr>
              <w:t>Percentual Bônus Sustentável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0D853A" w14:textId="77777777" w:rsidR="005E2812" w:rsidRPr="008308C5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8308C5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8308C5">
              <w:rPr>
                <w:rFonts w:asciiTheme="minorHAnsi" w:hAnsiTheme="minorHAnsi"/>
                <w:color w:val="FF0000"/>
              </w:rPr>
              <w:t>0..</w:t>
            </w:r>
            <w:proofErr w:type="gramEnd"/>
            <w:r w:rsidRPr="008308C5">
              <w:rPr>
                <w:rFonts w:asciiTheme="minorHAnsi" w:hAnsiTheme="minorHAnsi"/>
                <w:color w:val="FF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CFFCD" w14:textId="77777777" w:rsidR="005E2812" w:rsidRPr="008308C5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5E2812" w:rsidRPr="008308C5" w14:paraId="1301F4F0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F2C84D3" w14:textId="41B22C0F" w:rsidR="005E2812" w:rsidRPr="005E2812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E2812">
              <w:rPr>
                <w:rFonts w:asciiTheme="minorHAnsi" w:hAnsiTheme="minorHAnsi"/>
              </w:rPr>
              <w:t>131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F066A7" w14:textId="6D87ABCC" w:rsidR="005E2812" w:rsidRPr="008308C5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E57555">
              <w:rPr>
                <w:rFonts w:asciiTheme="minorHAnsi" w:hAnsiTheme="minorHAnsi"/>
                <w:color w:val="FF0000"/>
              </w:rPr>
              <w:t>&lt;</w:t>
            </w:r>
            <w:proofErr w:type="spellStart"/>
            <w:r w:rsidRPr="00E57555">
              <w:rPr>
                <w:rFonts w:asciiTheme="minorHAnsi" w:hAnsiTheme="minorHAnsi"/>
                <w:color w:val="FF0000"/>
              </w:rPr>
              <w:t>TpConfdd</w:t>
            </w:r>
            <w:proofErr w:type="spellEnd"/>
            <w:r w:rsidRPr="00E57555">
              <w:rPr>
                <w:rFonts w:asciiTheme="minorHAnsi" w:hAnsiTheme="minorHAnsi"/>
                <w:color w:val="FF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9EB988" w14:textId="08D6A148" w:rsidR="005E2812" w:rsidRPr="008308C5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E57555">
              <w:rPr>
                <w:rFonts w:asciiTheme="minorHAnsi" w:hAnsiTheme="minorHAnsi"/>
                <w:color w:val="FF0000"/>
              </w:rPr>
              <w:t>Tipo Conformidade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07E54" w14:textId="07D53ACC" w:rsidR="005E2812" w:rsidRPr="008308C5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FF0000"/>
              </w:rPr>
            </w:pPr>
            <w:r w:rsidRPr="00E57555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E57555">
              <w:rPr>
                <w:rFonts w:asciiTheme="minorHAnsi" w:hAnsiTheme="minorHAnsi"/>
                <w:color w:val="FF0000"/>
              </w:rPr>
              <w:t>0..</w:t>
            </w:r>
            <w:proofErr w:type="gramEnd"/>
            <w:r>
              <w:rPr>
                <w:rFonts w:asciiTheme="minorHAnsi" w:hAnsiTheme="minorHAnsi"/>
                <w:color w:val="FF0000"/>
              </w:rPr>
              <w:t>n</w:t>
            </w:r>
            <w:r w:rsidRPr="00E57555">
              <w:rPr>
                <w:rFonts w:asciiTheme="minorHAnsi" w:hAnsiTheme="minorHAnsi"/>
                <w:color w:val="FF0000"/>
              </w:rPr>
              <w:t>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3B5A3F" w14:textId="77777777" w:rsidR="005E2812" w:rsidRPr="008308C5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</w:p>
        </w:tc>
      </w:tr>
      <w:tr w:rsidR="005E2812" w:rsidRPr="00EF7E3C" w14:paraId="2D881CAC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86E0A42" w14:textId="20404558" w:rsidR="005E2812" w:rsidRPr="00EF7E3C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E2812">
              <w:rPr>
                <w:rFonts w:asciiTheme="minorHAnsi" w:hAnsiTheme="minorHAnsi"/>
              </w:rPr>
              <w:t>132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C4F41" w14:textId="77777777" w:rsidR="005E2812" w:rsidRPr="00EF7E3C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&lt;/Grupo_COR0003R1_DestcFincmnt&gt;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9632E" w14:textId="77777777" w:rsidR="005E2812" w:rsidRPr="00EF7E3C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Fim Grupo Destinação Financiamento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EEAB36" w14:textId="77777777" w:rsidR="005E2812" w:rsidRPr="00EF7E3C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[</w:t>
            </w:r>
            <w:proofErr w:type="gramStart"/>
            <w:r w:rsidRPr="00EF7E3C">
              <w:rPr>
                <w:rFonts w:asciiTheme="minorHAnsi" w:hAnsiTheme="minorHAnsi"/>
              </w:rPr>
              <w:t>0..</w:t>
            </w:r>
            <w:proofErr w:type="gramEnd"/>
            <w:r w:rsidRPr="00EF7E3C">
              <w:rPr>
                <w:rFonts w:asciiTheme="minorHAnsi" w:hAnsiTheme="minorHAnsi"/>
              </w:rPr>
              <w:t>50]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B05BE" w14:textId="77777777" w:rsidR="005E2812" w:rsidRPr="00EF7E3C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5E2812" w:rsidRPr="00EF7E3C" w14:paraId="514B0A00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9C0B35F" w14:textId="0FCBDAFB" w:rsidR="005E2812" w:rsidRPr="00EF7E3C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E2812">
              <w:rPr>
                <w:rFonts w:asciiTheme="minorHAnsi" w:hAnsiTheme="minorHAnsi"/>
              </w:rPr>
              <w:t>133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E28E4" w14:textId="77777777" w:rsidR="005E2812" w:rsidRPr="00EF7E3C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&lt;/Grupo_COR0003R1_Cedl&gt;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638373" w14:textId="77777777" w:rsidR="005E2812" w:rsidRPr="00EF7E3C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Fim Grupo Cédula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6BDB3" w14:textId="77777777" w:rsidR="005E2812" w:rsidRPr="00EF7E3C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[</w:t>
            </w:r>
            <w:proofErr w:type="gramStart"/>
            <w:r w:rsidRPr="00EF7E3C">
              <w:rPr>
                <w:rFonts w:asciiTheme="minorHAnsi" w:hAnsiTheme="minorHAnsi"/>
              </w:rPr>
              <w:t>0..</w:t>
            </w:r>
            <w:proofErr w:type="gramEnd"/>
            <w:r w:rsidRPr="00EF7E3C">
              <w:rPr>
                <w:rFonts w:asciiTheme="minorHAnsi" w:hAnsiTheme="minorHAnsi"/>
              </w:rPr>
              <w:t>50]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85D95" w14:textId="77777777" w:rsidR="005E2812" w:rsidRPr="00EF7E3C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5E2812" w:rsidRPr="00EF7E3C" w14:paraId="12402D92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6CB78EB" w14:textId="01759D43" w:rsidR="005E2812" w:rsidRPr="00EF7E3C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8308C5">
              <w:rPr>
                <w:rFonts w:asciiTheme="minorHAnsi" w:hAnsiTheme="minorHAnsi"/>
              </w:rPr>
              <w:t>134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EA9DD3" w14:textId="77777777" w:rsidR="005E2812" w:rsidRPr="00EF7E3C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&lt;</w:t>
            </w:r>
            <w:proofErr w:type="spellStart"/>
            <w:r w:rsidRPr="00EF7E3C">
              <w:rPr>
                <w:rFonts w:asciiTheme="minorHAnsi" w:hAnsiTheme="minorHAnsi"/>
              </w:rPr>
              <w:t>DtHrBC</w:t>
            </w:r>
            <w:proofErr w:type="spellEnd"/>
            <w:r w:rsidRPr="00EF7E3C">
              <w:rPr>
                <w:rFonts w:asciiTheme="minorHAnsi" w:hAnsiTheme="minorHAnsi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561F2" w14:textId="77777777" w:rsidR="005E2812" w:rsidRPr="00EF7E3C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Data Hora Bacen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7B66E4" w14:textId="77777777" w:rsidR="005E2812" w:rsidRPr="00EF7E3C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</w:rPr>
            </w:pPr>
            <w:r w:rsidRPr="00EF7E3C">
              <w:rPr>
                <w:rFonts w:asciiTheme="minorHAnsi" w:hAnsiTheme="minorHAnsi"/>
              </w:rPr>
              <w:t>[</w:t>
            </w:r>
            <w:proofErr w:type="gramStart"/>
            <w:r w:rsidRPr="00EF7E3C">
              <w:rPr>
                <w:rFonts w:asciiTheme="minorHAnsi" w:hAnsiTheme="minorHAnsi"/>
              </w:rPr>
              <w:t>1..</w:t>
            </w:r>
            <w:proofErr w:type="gramEnd"/>
            <w:r w:rsidRPr="00EF7E3C">
              <w:rPr>
                <w:rFonts w:asciiTheme="minorHAnsi" w:hAnsiTheme="minorHAnsi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271AE8" w14:textId="77777777" w:rsidR="005E2812" w:rsidRPr="00EF7E3C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5E2812" w:rsidRPr="00BB3539" w14:paraId="0823C80E" w14:textId="77777777" w:rsidTr="005E2812">
        <w:tc>
          <w:tcPr>
            <w:tcW w:w="327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4320F41C" w14:textId="6CC733BD" w:rsidR="005E2812" w:rsidRPr="005E2812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5E2812">
              <w:rPr>
                <w:rFonts w:asciiTheme="minorHAnsi" w:hAnsiTheme="minorHAnsi"/>
              </w:rPr>
              <w:t>135</w:t>
            </w:r>
          </w:p>
        </w:tc>
        <w:tc>
          <w:tcPr>
            <w:tcW w:w="2021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1A73E" w14:textId="77777777" w:rsidR="005E2812" w:rsidRPr="00BB3539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DtMovto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1857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B9E3E5" w14:textId="77777777" w:rsidR="005E2812" w:rsidRPr="00BB3539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Data Movimento</w:t>
            </w:r>
          </w:p>
        </w:tc>
        <w:tc>
          <w:tcPr>
            <w:tcW w:w="48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89105" w14:textId="77777777" w:rsidR="005E2812" w:rsidRPr="00BB3539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jc w:val="center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3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905BEF" w14:textId="77777777" w:rsidR="005E2812" w:rsidRPr="00BB3539" w:rsidRDefault="005E2812" w:rsidP="005E2812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</w:p>
        </w:tc>
      </w:tr>
    </w:tbl>
    <w:p w14:paraId="51553E70" w14:textId="431BD60B" w:rsidR="003918EB" w:rsidRDefault="003918EB">
      <w:pPr>
        <w:spacing w:before="0" w:after="0" w:line="240" w:lineRule="auto"/>
      </w:pPr>
    </w:p>
    <w:p w14:paraId="6B8BF8B2" w14:textId="77777777" w:rsidR="00E4176C" w:rsidRDefault="00E4176C">
      <w:pPr>
        <w:spacing w:before="0" w:after="0" w:line="240" w:lineRule="auto"/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043"/>
        <w:gridCol w:w="8263"/>
      </w:tblGrid>
      <w:tr w:rsidR="00BF291C" w:rsidRPr="006733BA" w14:paraId="6323F673" w14:textId="77777777" w:rsidTr="00525C66">
        <w:trPr>
          <w:cantSplit/>
        </w:trPr>
        <w:tc>
          <w:tcPr>
            <w:tcW w:w="991" w:type="pct"/>
          </w:tcPr>
          <w:p w14:paraId="6710E802" w14:textId="77777777" w:rsidR="00BF291C" w:rsidRPr="00205EA4" w:rsidRDefault="00BF291C" w:rsidP="00525C66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205EA4">
              <w:rPr>
                <w:b/>
              </w:rPr>
              <w:t>Grupo de serviço:</w:t>
            </w:r>
          </w:p>
        </w:tc>
        <w:tc>
          <w:tcPr>
            <w:tcW w:w="4009" w:type="pct"/>
          </w:tcPr>
          <w:p w14:paraId="0EA17576" w14:textId="77777777" w:rsidR="00BF291C" w:rsidRPr="00E8161F" w:rsidRDefault="00BF291C" w:rsidP="00525C66">
            <w:pPr>
              <w:spacing w:before="60" w:after="0" w:line="240" w:lineRule="auto"/>
              <w:ind w:left="57"/>
            </w:pPr>
            <w:r w:rsidRPr="00C929CD">
              <w:t>COR - Controle de Operações Rurais</w:t>
            </w:r>
          </w:p>
        </w:tc>
      </w:tr>
      <w:tr w:rsidR="00BF291C" w:rsidRPr="006733BA" w14:paraId="1A095007" w14:textId="77777777" w:rsidTr="00525C66">
        <w:trPr>
          <w:cantSplit/>
        </w:trPr>
        <w:tc>
          <w:tcPr>
            <w:tcW w:w="991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B277A9" w14:textId="77777777" w:rsidR="00BF291C" w:rsidRPr="00205EA4" w:rsidRDefault="00BF291C" w:rsidP="00525C66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205EA4">
              <w:rPr>
                <w:b/>
              </w:rPr>
              <w:t>Evento:</w:t>
            </w:r>
          </w:p>
        </w:tc>
        <w:tc>
          <w:tcPr>
            <w:tcW w:w="400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A57F16" w14:textId="77777777" w:rsidR="00BF291C" w:rsidRPr="00E8161F" w:rsidRDefault="00BF291C" w:rsidP="00525C66">
            <w:pPr>
              <w:spacing w:before="60" w:after="0" w:line="240" w:lineRule="auto"/>
              <w:ind w:left="57"/>
            </w:pPr>
            <w:r w:rsidRPr="00C929CD">
              <w:t>COR000</w:t>
            </w:r>
            <w:r>
              <w:t>5</w:t>
            </w:r>
            <w:r w:rsidRPr="00C929CD">
              <w:t xml:space="preserve"> - IF requisita alteração </w:t>
            </w:r>
            <w:r>
              <w:t>de campos complementares de Cédula de Crédito Rural</w:t>
            </w:r>
          </w:p>
        </w:tc>
      </w:tr>
    </w:tbl>
    <w:p w14:paraId="7C36B29D" w14:textId="77777777" w:rsidR="00BF291C" w:rsidRDefault="00BF291C" w:rsidP="00BF291C">
      <w:pPr>
        <w:pBdr>
          <w:bottom w:val="single" w:sz="12" w:space="1" w:color="auto"/>
        </w:pBdr>
        <w:rPr>
          <w:b/>
        </w:rPr>
      </w:pPr>
      <w:r>
        <w:rPr>
          <w:b/>
        </w:rPr>
        <w:t>Mensagens</w:t>
      </w:r>
      <w:r w:rsidRPr="00CF4D5F">
        <w:rPr>
          <w:b/>
        </w:rPr>
        <w:t xml:space="preserve"> associadas</w:t>
      </w:r>
    </w:p>
    <w:tbl>
      <w:tblPr>
        <w:tblW w:w="5021" w:type="pct"/>
        <w:tblInd w:w="-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5"/>
        <w:gridCol w:w="1461"/>
        <w:gridCol w:w="2229"/>
        <w:gridCol w:w="991"/>
        <w:gridCol w:w="1080"/>
        <w:gridCol w:w="2182"/>
        <w:gridCol w:w="857"/>
        <w:gridCol w:w="834"/>
      </w:tblGrid>
      <w:tr w:rsidR="00BF291C" w:rsidRPr="00FA6E24" w14:paraId="73D92EF9" w14:textId="77777777" w:rsidTr="001F2942">
        <w:tc>
          <w:tcPr>
            <w:tcW w:w="1051" w:type="pct"/>
            <w:gridSpan w:val="2"/>
          </w:tcPr>
          <w:p w14:paraId="596F234D" w14:textId="77777777" w:rsidR="00BF291C" w:rsidRPr="00FA6E24" w:rsidRDefault="00BF291C" w:rsidP="00525C66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FA6E24">
              <w:rPr>
                <w:b/>
              </w:rPr>
              <w:t>Nome da mensagem:</w:t>
            </w:r>
          </w:p>
        </w:tc>
        <w:tc>
          <w:tcPr>
            <w:tcW w:w="3949" w:type="pct"/>
            <w:gridSpan w:val="6"/>
          </w:tcPr>
          <w:p w14:paraId="17AA1AF7" w14:textId="77777777" w:rsidR="00BF291C" w:rsidRPr="00FA6E24" w:rsidRDefault="00BF291C" w:rsidP="00525C66">
            <w:pPr>
              <w:spacing w:before="60" w:after="0" w:line="240" w:lineRule="auto"/>
              <w:ind w:left="57"/>
            </w:pPr>
            <w:r w:rsidRPr="00FA6E24">
              <w:t>Requisição de alteração de campos complementares de Cédula de Crédito Rural</w:t>
            </w:r>
          </w:p>
        </w:tc>
      </w:tr>
      <w:tr w:rsidR="00BF291C" w:rsidRPr="00FA6E24" w14:paraId="58B6071B" w14:textId="77777777" w:rsidTr="001F2942">
        <w:tc>
          <w:tcPr>
            <w:tcW w:w="1051" w:type="pct"/>
            <w:gridSpan w:val="2"/>
          </w:tcPr>
          <w:p w14:paraId="6DEBFDF7" w14:textId="77777777" w:rsidR="00BF291C" w:rsidRPr="00FA6E24" w:rsidRDefault="00BF291C" w:rsidP="00525C66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FA6E24">
              <w:rPr>
                <w:b/>
              </w:rPr>
              <w:t>Código da Mensagem:</w:t>
            </w:r>
          </w:p>
        </w:tc>
        <w:tc>
          <w:tcPr>
            <w:tcW w:w="1077" w:type="pct"/>
          </w:tcPr>
          <w:p w14:paraId="117AE225" w14:textId="77777777" w:rsidR="00BF291C" w:rsidRPr="00FA6E24" w:rsidRDefault="00BF291C" w:rsidP="00525C66">
            <w:pPr>
              <w:spacing w:before="60" w:after="0" w:line="240" w:lineRule="auto"/>
              <w:ind w:left="57"/>
            </w:pPr>
            <w:r w:rsidRPr="00FA6E24">
              <w:t>COR0005</w:t>
            </w:r>
          </w:p>
        </w:tc>
        <w:tc>
          <w:tcPr>
            <w:tcW w:w="479" w:type="pct"/>
          </w:tcPr>
          <w:p w14:paraId="32427132" w14:textId="77777777" w:rsidR="00BF291C" w:rsidRPr="00FA6E24" w:rsidRDefault="00BF291C" w:rsidP="00525C66">
            <w:pPr>
              <w:spacing w:before="60" w:after="0" w:line="240" w:lineRule="auto"/>
              <w:ind w:left="57"/>
              <w:jc w:val="both"/>
            </w:pPr>
            <w:r w:rsidRPr="00FA6E24">
              <w:rPr>
                <w:b/>
              </w:rPr>
              <w:t>Emissor</w:t>
            </w:r>
            <w:r w:rsidRPr="00FA6E24">
              <w:t>:</w:t>
            </w:r>
          </w:p>
        </w:tc>
        <w:tc>
          <w:tcPr>
            <w:tcW w:w="522" w:type="pct"/>
          </w:tcPr>
          <w:p w14:paraId="39FD5724" w14:textId="470C4C60" w:rsidR="00BF291C" w:rsidRPr="00FA6E24" w:rsidRDefault="0056075C" w:rsidP="00525C66">
            <w:pPr>
              <w:spacing w:before="60" w:after="0" w:line="240" w:lineRule="auto"/>
              <w:ind w:left="57"/>
            </w:pPr>
            <w:r w:rsidRPr="0056075C">
              <w:t>IF</w:t>
            </w:r>
          </w:p>
        </w:tc>
        <w:tc>
          <w:tcPr>
            <w:tcW w:w="1054" w:type="pct"/>
          </w:tcPr>
          <w:p w14:paraId="4704E0F6" w14:textId="77777777" w:rsidR="00BF291C" w:rsidRPr="00FA6E24" w:rsidRDefault="00BF291C" w:rsidP="00525C66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FA6E24">
              <w:rPr>
                <w:b/>
              </w:rPr>
              <w:t>Destinatário:</w:t>
            </w:r>
          </w:p>
        </w:tc>
        <w:tc>
          <w:tcPr>
            <w:tcW w:w="817" w:type="pct"/>
            <w:gridSpan w:val="2"/>
          </w:tcPr>
          <w:p w14:paraId="213711E3" w14:textId="2A35025F" w:rsidR="00BF291C" w:rsidRPr="00FA6E24" w:rsidRDefault="0056075C" w:rsidP="00525C66">
            <w:pPr>
              <w:spacing w:before="60" w:after="0" w:line="240" w:lineRule="auto"/>
              <w:ind w:left="57"/>
            </w:pPr>
            <w:r w:rsidRPr="0056075C">
              <w:t>COR</w:t>
            </w:r>
          </w:p>
        </w:tc>
      </w:tr>
      <w:tr w:rsidR="00BF291C" w:rsidRPr="00FA6E24" w14:paraId="59C57A36" w14:textId="77777777" w:rsidTr="001F2942">
        <w:tc>
          <w:tcPr>
            <w:tcW w:w="345" w:type="pct"/>
          </w:tcPr>
          <w:p w14:paraId="5A3B8840" w14:textId="77777777" w:rsidR="00BF291C" w:rsidRPr="00FA6E24" w:rsidRDefault="00BF291C" w:rsidP="00525C66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r w:rsidRPr="00FA6E24">
              <w:rPr>
                <w:b/>
              </w:rPr>
              <w:t>Seq.</w:t>
            </w:r>
          </w:p>
        </w:tc>
        <w:tc>
          <w:tcPr>
            <w:tcW w:w="1783" w:type="pct"/>
            <w:gridSpan w:val="2"/>
          </w:tcPr>
          <w:p w14:paraId="38E6D93D" w14:textId="77777777" w:rsidR="00BF291C" w:rsidRPr="00FA6E24" w:rsidRDefault="00BF291C" w:rsidP="00525C66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proofErr w:type="spellStart"/>
            <w:r w:rsidRPr="00FA6E24">
              <w:rPr>
                <w:b/>
              </w:rPr>
              <w:t>Tag</w:t>
            </w:r>
            <w:proofErr w:type="spellEnd"/>
          </w:p>
        </w:tc>
        <w:tc>
          <w:tcPr>
            <w:tcW w:w="2055" w:type="pct"/>
            <w:gridSpan w:val="3"/>
          </w:tcPr>
          <w:p w14:paraId="0B28D8C6" w14:textId="77777777" w:rsidR="00BF291C" w:rsidRPr="00FA6E24" w:rsidRDefault="00BF291C" w:rsidP="00525C66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FA6E24">
              <w:rPr>
                <w:b/>
              </w:rPr>
              <w:t>Nome do Campo</w:t>
            </w:r>
          </w:p>
        </w:tc>
        <w:tc>
          <w:tcPr>
            <w:tcW w:w="414" w:type="pct"/>
          </w:tcPr>
          <w:p w14:paraId="3910CEB7" w14:textId="77777777" w:rsidR="00BF291C" w:rsidRPr="00FA6E24" w:rsidRDefault="00BF291C" w:rsidP="00525C66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proofErr w:type="spellStart"/>
            <w:r w:rsidRPr="00FA6E24">
              <w:rPr>
                <w:b/>
              </w:rPr>
              <w:t>Mult</w:t>
            </w:r>
            <w:proofErr w:type="spellEnd"/>
            <w:r w:rsidRPr="00FA6E24">
              <w:rPr>
                <w:b/>
              </w:rPr>
              <w:t>.</w:t>
            </w:r>
          </w:p>
        </w:tc>
        <w:tc>
          <w:tcPr>
            <w:tcW w:w="403" w:type="pct"/>
          </w:tcPr>
          <w:p w14:paraId="54D71174" w14:textId="77777777" w:rsidR="00BF291C" w:rsidRPr="00FA6E24" w:rsidRDefault="00BF291C" w:rsidP="00525C66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r w:rsidRPr="00FA6E24">
              <w:rPr>
                <w:b/>
              </w:rPr>
              <w:t>OU</w:t>
            </w:r>
          </w:p>
        </w:tc>
      </w:tr>
      <w:tr w:rsidR="00FA6E24" w:rsidRPr="00FA6E24" w14:paraId="7871DC47" w14:textId="77777777" w:rsidTr="001F2942">
        <w:tc>
          <w:tcPr>
            <w:tcW w:w="345" w:type="pct"/>
            <w:vAlign w:val="bottom"/>
          </w:tcPr>
          <w:p w14:paraId="07EE591D" w14:textId="56964AA1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1</w:t>
            </w:r>
          </w:p>
        </w:tc>
        <w:tc>
          <w:tcPr>
            <w:tcW w:w="1783" w:type="pct"/>
            <w:gridSpan w:val="2"/>
            <w:vAlign w:val="bottom"/>
          </w:tcPr>
          <w:p w14:paraId="5DDD6BCD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CodMsg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127D6F24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Código Mensagem </w:t>
            </w:r>
          </w:p>
        </w:tc>
        <w:tc>
          <w:tcPr>
            <w:tcW w:w="414" w:type="pct"/>
            <w:vAlign w:val="bottom"/>
          </w:tcPr>
          <w:p w14:paraId="711D7F7B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13B095DC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5871ADB0" w14:textId="77777777" w:rsidTr="001F2942">
        <w:tc>
          <w:tcPr>
            <w:tcW w:w="345" w:type="pct"/>
            <w:vAlign w:val="bottom"/>
          </w:tcPr>
          <w:p w14:paraId="431C9B4F" w14:textId="1BEFEC8F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2</w:t>
            </w:r>
          </w:p>
        </w:tc>
        <w:tc>
          <w:tcPr>
            <w:tcW w:w="1783" w:type="pct"/>
            <w:gridSpan w:val="2"/>
            <w:vAlign w:val="bottom"/>
          </w:tcPr>
          <w:p w14:paraId="3B7F07EE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NumCtrlIF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13601453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Número Controle IF </w:t>
            </w:r>
          </w:p>
        </w:tc>
        <w:tc>
          <w:tcPr>
            <w:tcW w:w="414" w:type="pct"/>
            <w:vAlign w:val="bottom"/>
          </w:tcPr>
          <w:p w14:paraId="67F865F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3F6D2001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56B10920" w14:textId="77777777" w:rsidTr="001F2942">
        <w:tc>
          <w:tcPr>
            <w:tcW w:w="345" w:type="pct"/>
            <w:vAlign w:val="bottom"/>
          </w:tcPr>
          <w:p w14:paraId="1C212549" w14:textId="2FC2A535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3</w:t>
            </w:r>
          </w:p>
        </w:tc>
        <w:tc>
          <w:tcPr>
            <w:tcW w:w="1783" w:type="pct"/>
            <w:gridSpan w:val="2"/>
            <w:vAlign w:val="bottom"/>
          </w:tcPr>
          <w:p w14:paraId="3EA02E0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CNPJEntRespons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2212611E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CNPJ Entidade Responsável </w:t>
            </w:r>
          </w:p>
        </w:tc>
        <w:tc>
          <w:tcPr>
            <w:tcW w:w="414" w:type="pct"/>
            <w:vAlign w:val="bottom"/>
          </w:tcPr>
          <w:p w14:paraId="36247392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2F72804E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65A0147A" w14:textId="77777777" w:rsidTr="001F2942">
        <w:tc>
          <w:tcPr>
            <w:tcW w:w="345" w:type="pct"/>
            <w:vAlign w:val="bottom"/>
          </w:tcPr>
          <w:p w14:paraId="60B7F3D4" w14:textId="51E40A40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4</w:t>
            </w:r>
          </w:p>
        </w:tc>
        <w:tc>
          <w:tcPr>
            <w:tcW w:w="1783" w:type="pct"/>
            <w:gridSpan w:val="2"/>
            <w:vAlign w:val="bottom"/>
          </w:tcPr>
          <w:p w14:paraId="0C11F8BD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NumRefBCCOROr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288033A4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Número Referência Bacen COR Original </w:t>
            </w:r>
          </w:p>
        </w:tc>
        <w:tc>
          <w:tcPr>
            <w:tcW w:w="414" w:type="pct"/>
            <w:vAlign w:val="bottom"/>
          </w:tcPr>
          <w:p w14:paraId="5949F145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04B9C3FB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6ABD1035" w14:textId="77777777" w:rsidTr="001F2942">
        <w:tc>
          <w:tcPr>
            <w:tcW w:w="345" w:type="pct"/>
            <w:vAlign w:val="bottom"/>
          </w:tcPr>
          <w:p w14:paraId="493E712C" w14:textId="64CA06C2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5</w:t>
            </w:r>
          </w:p>
        </w:tc>
        <w:tc>
          <w:tcPr>
            <w:tcW w:w="1783" w:type="pct"/>
            <w:gridSpan w:val="2"/>
            <w:vAlign w:val="bottom"/>
          </w:tcPr>
          <w:p w14:paraId="7B88918D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DtVenc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4144D5FE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Data Vencimento </w:t>
            </w:r>
          </w:p>
        </w:tc>
        <w:tc>
          <w:tcPr>
            <w:tcW w:w="414" w:type="pct"/>
            <w:vAlign w:val="bottom"/>
          </w:tcPr>
          <w:p w14:paraId="08D2503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075BE06B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05BAD41F" w14:textId="77777777" w:rsidTr="001F2942">
        <w:tc>
          <w:tcPr>
            <w:tcW w:w="345" w:type="pct"/>
            <w:vAlign w:val="bottom"/>
          </w:tcPr>
          <w:p w14:paraId="7223A8F4" w14:textId="77F4E9BD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6</w:t>
            </w:r>
          </w:p>
        </w:tc>
        <w:tc>
          <w:tcPr>
            <w:tcW w:w="1783" w:type="pct"/>
            <w:gridSpan w:val="2"/>
            <w:vAlign w:val="bottom"/>
          </w:tcPr>
          <w:p w14:paraId="5D158177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CodBaseLegalProrrogc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1D149091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Código Base Legal Prorrogação </w:t>
            </w:r>
          </w:p>
        </w:tc>
        <w:tc>
          <w:tcPr>
            <w:tcW w:w="414" w:type="pct"/>
            <w:vAlign w:val="bottom"/>
          </w:tcPr>
          <w:p w14:paraId="38FAD874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0A4EA273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16B3F666" w14:textId="77777777" w:rsidTr="001F2942">
        <w:tc>
          <w:tcPr>
            <w:tcW w:w="345" w:type="pct"/>
            <w:vAlign w:val="bottom"/>
          </w:tcPr>
          <w:p w14:paraId="6B686188" w14:textId="6F652535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7</w:t>
            </w:r>
          </w:p>
        </w:tc>
        <w:tc>
          <w:tcPr>
            <w:tcW w:w="1783" w:type="pct"/>
            <w:gridSpan w:val="2"/>
            <w:vAlign w:val="bottom"/>
          </w:tcPr>
          <w:p w14:paraId="1E72880F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TpInstntoCred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2ADA5F6C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Tipo Instrumento Crédito </w:t>
            </w:r>
          </w:p>
        </w:tc>
        <w:tc>
          <w:tcPr>
            <w:tcW w:w="414" w:type="pct"/>
            <w:vAlign w:val="bottom"/>
          </w:tcPr>
          <w:p w14:paraId="168B8003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00BABB66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8E4133" w:rsidRPr="008E4133" w14:paraId="37C0B703" w14:textId="77777777" w:rsidTr="001F2942">
        <w:tc>
          <w:tcPr>
            <w:tcW w:w="345" w:type="pct"/>
            <w:vAlign w:val="bottom"/>
          </w:tcPr>
          <w:p w14:paraId="11005F55" w14:textId="4A0D21E8" w:rsidR="00FA6E24" w:rsidRPr="008E4133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8E4133">
              <w:rPr>
                <w:rFonts w:asciiTheme="minorHAnsi" w:hAnsiTheme="minorHAnsi"/>
              </w:rPr>
              <w:t>8</w:t>
            </w:r>
          </w:p>
        </w:tc>
        <w:tc>
          <w:tcPr>
            <w:tcW w:w="1783" w:type="pct"/>
            <w:gridSpan w:val="2"/>
            <w:vAlign w:val="bottom"/>
          </w:tcPr>
          <w:p w14:paraId="5655E84D" w14:textId="77777777" w:rsidR="00FA6E24" w:rsidRPr="008E4133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8E4133">
              <w:rPr>
                <w:rFonts w:asciiTheme="minorHAnsi" w:hAnsiTheme="minorHAnsi"/>
              </w:rPr>
              <w:t>&lt;</w:t>
            </w:r>
            <w:proofErr w:type="spellStart"/>
            <w:r w:rsidRPr="008E4133">
              <w:rPr>
                <w:rFonts w:asciiTheme="minorHAnsi" w:hAnsiTheme="minorHAnsi"/>
              </w:rPr>
              <w:t>IndrConfcAlertSustldd</w:t>
            </w:r>
            <w:proofErr w:type="spellEnd"/>
            <w:r w:rsidRPr="008E4133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38BDBECF" w14:textId="77777777" w:rsidR="00FA6E24" w:rsidRPr="008E4133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8E4133">
              <w:rPr>
                <w:rFonts w:asciiTheme="minorHAnsi" w:hAnsiTheme="minorHAnsi"/>
              </w:rPr>
              <w:t>Indicador Confirmação Alerta Sustentabilidade</w:t>
            </w:r>
          </w:p>
        </w:tc>
        <w:tc>
          <w:tcPr>
            <w:tcW w:w="414" w:type="pct"/>
            <w:vAlign w:val="bottom"/>
          </w:tcPr>
          <w:p w14:paraId="624DCB7C" w14:textId="77777777" w:rsidR="00FA6E24" w:rsidRPr="008E4133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8E4133">
              <w:rPr>
                <w:rFonts w:asciiTheme="minorHAnsi" w:hAnsiTheme="minorHAnsi"/>
              </w:rPr>
              <w:t>[</w:t>
            </w:r>
            <w:proofErr w:type="gramStart"/>
            <w:r w:rsidRPr="008E4133">
              <w:rPr>
                <w:rFonts w:asciiTheme="minorHAnsi" w:hAnsiTheme="minorHAnsi"/>
              </w:rPr>
              <w:t>0..</w:t>
            </w:r>
            <w:proofErr w:type="gramEnd"/>
            <w:r w:rsidRPr="008E4133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5D844E67" w14:textId="77777777" w:rsidR="00FA6E24" w:rsidRPr="008E4133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FA6E24" w:rsidRPr="00FA6E24" w14:paraId="51E330F3" w14:textId="77777777" w:rsidTr="001F2942">
        <w:tc>
          <w:tcPr>
            <w:tcW w:w="345" w:type="pct"/>
            <w:vAlign w:val="bottom"/>
          </w:tcPr>
          <w:p w14:paraId="7739AFA6" w14:textId="7F5E7E5F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9</w:t>
            </w:r>
          </w:p>
        </w:tc>
        <w:tc>
          <w:tcPr>
            <w:tcW w:w="1783" w:type="pct"/>
            <w:gridSpan w:val="2"/>
            <w:vAlign w:val="bottom"/>
          </w:tcPr>
          <w:p w14:paraId="7B14710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&lt;Grupo_COR0005_DestcFincmnt&gt;</w:t>
            </w:r>
          </w:p>
        </w:tc>
        <w:tc>
          <w:tcPr>
            <w:tcW w:w="2055" w:type="pct"/>
            <w:gridSpan w:val="3"/>
            <w:vAlign w:val="bottom"/>
          </w:tcPr>
          <w:p w14:paraId="5A413851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Grupo Destinação Financiamento </w:t>
            </w:r>
          </w:p>
        </w:tc>
        <w:tc>
          <w:tcPr>
            <w:tcW w:w="414" w:type="pct"/>
            <w:vAlign w:val="bottom"/>
          </w:tcPr>
          <w:p w14:paraId="131A515F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50]</w:t>
            </w:r>
          </w:p>
        </w:tc>
        <w:tc>
          <w:tcPr>
            <w:tcW w:w="403" w:type="pct"/>
          </w:tcPr>
          <w:p w14:paraId="73B06A19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5FB759AF" w14:textId="77777777" w:rsidTr="001F2942">
        <w:tc>
          <w:tcPr>
            <w:tcW w:w="345" w:type="pct"/>
            <w:vAlign w:val="bottom"/>
          </w:tcPr>
          <w:p w14:paraId="13D9BB76" w14:textId="46DB24D4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10</w:t>
            </w:r>
          </w:p>
        </w:tc>
        <w:tc>
          <w:tcPr>
            <w:tcW w:w="1783" w:type="pct"/>
            <w:gridSpan w:val="2"/>
            <w:vAlign w:val="bottom"/>
          </w:tcPr>
          <w:p w14:paraId="22F967E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NumOrdemDestcOr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5513A7B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Número Ordem Destinação Original </w:t>
            </w:r>
          </w:p>
        </w:tc>
        <w:tc>
          <w:tcPr>
            <w:tcW w:w="414" w:type="pct"/>
            <w:vAlign w:val="bottom"/>
          </w:tcPr>
          <w:p w14:paraId="6E15E40E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58DADF5A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23D096EF" w14:textId="77777777" w:rsidTr="001F2942">
        <w:tc>
          <w:tcPr>
            <w:tcW w:w="345" w:type="pct"/>
            <w:vAlign w:val="bottom"/>
          </w:tcPr>
          <w:p w14:paraId="17F86E2F" w14:textId="61CDA97A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11</w:t>
            </w:r>
          </w:p>
        </w:tc>
        <w:tc>
          <w:tcPr>
            <w:tcW w:w="1783" w:type="pct"/>
            <w:gridSpan w:val="2"/>
            <w:vAlign w:val="bottom"/>
          </w:tcPr>
          <w:p w14:paraId="30A7D239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VlrProdddObtd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3138A3AF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Valor Produtividade Obtida </w:t>
            </w:r>
          </w:p>
        </w:tc>
        <w:tc>
          <w:tcPr>
            <w:tcW w:w="414" w:type="pct"/>
            <w:vAlign w:val="bottom"/>
          </w:tcPr>
          <w:p w14:paraId="64EC354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54C4FAA6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23F3DE1A" w14:textId="77777777" w:rsidTr="001F2942">
        <w:tc>
          <w:tcPr>
            <w:tcW w:w="345" w:type="pct"/>
            <w:vAlign w:val="bottom"/>
          </w:tcPr>
          <w:p w14:paraId="143B267E" w14:textId="50B1E7C2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12</w:t>
            </w:r>
          </w:p>
        </w:tc>
        <w:tc>
          <w:tcPr>
            <w:tcW w:w="1783" w:type="pct"/>
            <w:gridSpan w:val="2"/>
            <w:vAlign w:val="bottom"/>
          </w:tcPr>
          <w:p w14:paraId="3C40772E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&lt;Grupo_COR0005_Librc&gt;</w:t>
            </w:r>
          </w:p>
        </w:tc>
        <w:tc>
          <w:tcPr>
            <w:tcW w:w="2055" w:type="pct"/>
            <w:gridSpan w:val="3"/>
            <w:vAlign w:val="bottom"/>
          </w:tcPr>
          <w:p w14:paraId="1028FD8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Grupo Liberação </w:t>
            </w:r>
          </w:p>
        </w:tc>
        <w:tc>
          <w:tcPr>
            <w:tcW w:w="414" w:type="pct"/>
            <w:vAlign w:val="bottom"/>
          </w:tcPr>
          <w:p w14:paraId="0F92C10B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30]</w:t>
            </w:r>
          </w:p>
        </w:tc>
        <w:tc>
          <w:tcPr>
            <w:tcW w:w="403" w:type="pct"/>
          </w:tcPr>
          <w:p w14:paraId="0C0481CA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1A9C3BB9" w14:textId="77777777" w:rsidTr="001F2942">
        <w:tc>
          <w:tcPr>
            <w:tcW w:w="345" w:type="pct"/>
            <w:vAlign w:val="bottom"/>
          </w:tcPr>
          <w:p w14:paraId="5D9C5C5E" w14:textId="3E69F20A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13</w:t>
            </w:r>
          </w:p>
        </w:tc>
        <w:tc>
          <w:tcPr>
            <w:tcW w:w="1783" w:type="pct"/>
            <w:gridSpan w:val="2"/>
            <w:vAlign w:val="bottom"/>
          </w:tcPr>
          <w:p w14:paraId="52906295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DtLibrcRecEmpnmnt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0822BF34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Data Liberação Recursos Empreendimento </w:t>
            </w:r>
          </w:p>
        </w:tc>
        <w:tc>
          <w:tcPr>
            <w:tcW w:w="414" w:type="pct"/>
            <w:vAlign w:val="bottom"/>
          </w:tcPr>
          <w:p w14:paraId="380DF5E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0A9F4163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3755155A" w14:textId="77777777" w:rsidTr="001F2942">
        <w:tc>
          <w:tcPr>
            <w:tcW w:w="345" w:type="pct"/>
            <w:vAlign w:val="bottom"/>
          </w:tcPr>
          <w:p w14:paraId="76ABE9FE" w14:textId="55170524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lastRenderedPageBreak/>
              <w:t>14</w:t>
            </w:r>
          </w:p>
        </w:tc>
        <w:tc>
          <w:tcPr>
            <w:tcW w:w="1783" w:type="pct"/>
            <w:gridSpan w:val="2"/>
            <w:vAlign w:val="bottom"/>
          </w:tcPr>
          <w:p w14:paraId="3C3CA18C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VlrRecLibrc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7D0E3D77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Valor Recursos Liberação </w:t>
            </w:r>
          </w:p>
        </w:tc>
        <w:tc>
          <w:tcPr>
            <w:tcW w:w="414" w:type="pct"/>
            <w:vAlign w:val="bottom"/>
          </w:tcPr>
          <w:p w14:paraId="2658F49E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3DAD2AF0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10BDD8B8" w14:textId="77777777" w:rsidTr="001F2942">
        <w:tc>
          <w:tcPr>
            <w:tcW w:w="345" w:type="pct"/>
            <w:vAlign w:val="bottom"/>
          </w:tcPr>
          <w:p w14:paraId="5620E134" w14:textId="2ED6E6DD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15</w:t>
            </w:r>
          </w:p>
        </w:tc>
        <w:tc>
          <w:tcPr>
            <w:tcW w:w="1783" w:type="pct"/>
            <w:gridSpan w:val="2"/>
            <w:vAlign w:val="bottom"/>
          </w:tcPr>
          <w:p w14:paraId="466C7AFB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&lt;/Grupo_COR0005_Librc&gt;</w:t>
            </w:r>
          </w:p>
        </w:tc>
        <w:tc>
          <w:tcPr>
            <w:tcW w:w="2055" w:type="pct"/>
            <w:gridSpan w:val="3"/>
            <w:vAlign w:val="bottom"/>
          </w:tcPr>
          <w:p w14:paraId="4AB6C90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Fim Grupo Liberação </w:t>
            </w:r>
          </w:p>
        </w:tc>
        <w:tc>
          <w:tcPr>
            <w:tcW w:w="414" w:type="pct"/>
            <w:vAlign w:val="bottom"/>
          </w:tcPr>
          <w:p w14:paraId="614ABCD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30]</w:t>
            </w:r>
          </w:p>
        </w:tc>
        <w:tc>
          <w:tcPr>
            <w:tcW w:w="403" w:type="pct"/>
          </w:tcPr>
          <w:p w14:paraId="0B3BD097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5CC2767F" w14:textId="77777777" w:rsidTr="001F2942">
        <w:tc>
          <w:tcPr>
            <w:tcW w:w="345" w:type="pct"/>
            <w:vAlign w:val="bottom"/>
          </w:tcPr>
          <w:p w14:paraId="5E2FD698" w14:textId="51C1FD79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16</w:t>
            </w:r>
          </w:p>
        </w:tc>
        <w:tc>
          <w:tcPr>
            <w:tcW w:w="1783" w:type="pct"/>
            <w:gridSpan w:val="2"/>
            <w:vAlign w:val="bottom"/>
          </w:tcPr>
          <w:p w14:paraId="6C48778F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&lt;Grupo_COR0005_Cooperd&gt;</w:t>
            </w:r>
          </w:p>
        </w:tc>
        <w:tc>
          <w:tcPr>
            <w:tcW w:w="2055" w:type="pct"/>
            <w:gridSpan w:val="3"/>
            <w:vAlign w:val="bottom"/>
          </w:tcPr>
          <w:p w14:paraId="331F89D5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Grupo Cooperado </w:t>
            </w:r>
          </w:p>
        </w:tc>
        <w:tc>
          <w:tcPr>
            <w:tcW w:w="414" w:type="pct"/>
            <w:vAlign w:val="bottom"/>
          </w:tcPr>
          <w:p w14:paraId="5BF784F9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403" w:type="pct"/>
          </w:tcPr>
          <w:p w14:paraId="41B52112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4D691BCB" w14:textId="77777777" w:rsidTr="001F2942">
        <w:tc>
          <w:tcPr>
            <w:tcW w:w="345" w:type="pct"/>
            <w:vAlign w:val="bottom"/>
          </w:tcPr>
          <w:p w14:paraId="2B48C080" w14:textId="3E9E4B8D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17</w:t>
            </w:r>
          </w:p>
        </w:tc>
        <w:tc>
          <w:tcPr>
            <w:tcW w:w="1783" w:type="pct"/>
            <w:gridSpan w:val="2"/>
            <w:vAlign w:val="bottom"/>
          </w:tcPr>
          <w:p w14:paraId="210DCA97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TpPessoaCooperd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2921BF6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Tipo Pessoa Cooperado </w:t>
            </w:r>
          </w:p>
        </w:tc>
        <w:tc>
          <w:tcPr>
            <w:tcW w:w="414" w:type="pct"/>
            <w:vAlign w:val="bottom"/>
          </w:tcPr>
          <w:p w14:paraId="0EB87CE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569C8362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19AE4D7D" w14:textId="77777777" w:rsidTr="001F2942">
        <w:tc>
          <w:tcPr>
            <w:tcW w:w="345" w:type="pct"/>
            <w:vAlign w:val="bottom"/>
          </w:tcPr>
          <w:p w14:paraId="545C28BD" w14:textId="7FC138ED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18</w:t>
            </w:r>
          </w:p>
        </w:tc>
        <w:tc>
          <w:tcPr>
            <w:tcW w:w="1783" w:type="pct"/>
            <w:gridSpan w:val="2"/>
            <w:vAlign w:val="bottom"/>
          </w:tcPr>
          <w:p w14:paraId="6E93CD5F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CNPJ_CPFCooperd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373AB93D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CNPJ ou CPF Cooperado </w:t>
            </w:r>
          </w:p>
        </w:tc>
        <w:tc>
          <w:tcPr>
            <w:tcW w:w="414" w:type="pct"/>
            <w:vAlign w:val="bottom"/>
          </w:tcPr>
          <w:p w14:paraId="62E11939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70918528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558BB9EB" w14:textId="77777777" w:rsidTr="001F2942">
        <w:tc>
          <w:tcPr>
            <w:tcW w:w="345" w:type="pct"/>
            <w:vAlign w:val="bottom"/>
          </w:tcPr>
          <w:p w14:paraId="4EDF74EC" w14:textId="6DBBF7F0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19</w:t>
            </w:r>
          </w:p>
        </w:tc>
        <w:tc>
          <w:tcPr>
            <w:tcW w:w="1783" w:type="pct"/>
            <w:gridSpan w:val="2"/>
            <w:vAlign w:val="bottom"/>
          </w:tcPr>
          <w:p w14:paraId="6D956AA2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VlrParclCooperd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1828AE15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Valor Parcela Cooperado </w:t>
            </w:r>
          </w:p>
        </w:tc>
        <w:tc>
          <w:tcPr>
            <w:tcW w:w="414" w:type="pct"/>
            <w:vAlign w:val="bottom"/>
          </w:tcPr>
          <w:p w14:paraId="6BAB1E63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1EB9B61A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50847111" w14:textId="77777777" w:rsidTr="001F2942">
        <w:tc>
          <w:tcPr>
            <w:tcW w:w="345" w:type="pct"/>
            <w:vAlign w:val="bottom"/>
          </w:tcPr>
          <w:p w14:paraId="6C68483B" w14:textId="77DE53BB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20</w:t>
            </w:r>
          </w:p>
        </w:tc>
        <w:tc>
          <w:tcPr>
            <w:tcW w:w="1783" w:type="pct"/>
            <w:gridSpan w:val="2"/>
            <w:vAlign w:val="bottom"/>
          </w:tcPr>
          <w:p w14:paraId="77A7F3CB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CodProg_LinhaCredCooperd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0140B66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Código Programa ou Linha Crédito Cooperado </w:t>
            </w:r>
          </w:p>
        </w:tc>
        <w:tc>
          <w:tcPr>
            <w:tcW w:w="414" w:type="pct"/>
            <w:vAlign w:val="bottom"/>
          </w:tcPr>
          <w:p w14:paraId="2AA22014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28B55B83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0A236D06" w14:textId="77777777" w:rsidTr="001F2942">
        <w:tc>
          <w:tcPr>
            <w:tcW w:w="345" w:type="pct"/>
            <w:vAlign w:val="bottom"/>
          </w:tcPr>
          <w:p w14:paraId="03F26B6A" w14:textId="3A802E65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21</w:t>
            </w:r>
          </w:p>
        </w:tc>
        <w:tc>
          <w:tcPr>
            <w:tcW w:w="1783" w:type="pct"/>
            <w:gridSpan w:val="2"/>
            <w:vAlign w:val="bottom"/>
          </w:tcPr>
          <w:p w14:paraId="060F6F3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&lt;/Grupo_COR0005_Cooperd&gt;</w:t>
            </w:r>
          </w:p>
        </w:tc>
        <w:tc>
          <w:tcPr>
            <w:tcW w:w="2055" w:type="pct"/>
            <w:gridSpan w:val="3"/>
            <w:vAlign w:val="bottom"/>
          </w:tcPr>
          <w:p w14:paraId="192A632E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Fim Grupo Cooperado </w:t>
            </w:r>
          </w:p>
        </w:tc>
        <w:tc>
          <w:tcPr>
            <w:tcW w:w="414" w:type="pct"/>
            <w:vAlign w:val="bottom"/>
          </w:tcPr>
          <w:p w14:paraId="0A2B992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403" w:type="pct"/>
          </w:tcPr>
          <w:p w14:paraId="459F44E9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5433B4B9" w14:textId="77777777" w:rsidTr="001F2942">
        <w:tc>
          <w:tcPr>
            <w:tcW w:w="345" w:type="pct"/>
            <w:vAlign w:val="bottom"/>
          </w:tcPr>
          <w:p w14:paraId="0C1A3282" w14:textId="7E1CFF46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22</w:t>
            </w:r>
          </w:p>
        </w:tc>
        <w:tc>
          <w:tcPr>
            <w:tcW w:w="1783" w:type="pct"/>
            <w:gridSpan w:val="2"/>
            <w:vAlign w:val="bottom"/>
          </w:tcPr>
          <w:p w14:paraId="641068F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TpFnteRec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649786FF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Tipo Fonte Recursos </w:t>
            </w:r>
          </w:p>
        </w:tc>
        <w:tc>
          <w:tcPr>
            <w:tcW w:w="414" w:type="pct"/>
            <w:vAlign w:val="bottom"/>
          </w:tcPr>
          <w:p w14:paraId="2422D87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67D7931D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7CF0FB12" w14:textId="77777777" w:rsidTr="001F2942">
        <w:tc>
          <w:tcPr>
            <w:tcW w:w="345" w:type="pct"/>
            <w:vAlign w:val="bottom"/>
          </w:tcPr>
          <w:p w14:paraId="5EA8FA57" w14:textId="1C31A4D0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23</w:t>
            </w:r>
          </w:p>
        </w:tc>
        <w:tc>
          <w:tcPr>
            <w:tcW w:w="1783" w:type="pct"/>
            <w:gridSpan w:val="2"/>
            <w:vAlign w:val="bottom"/>
          </w:tcPr>
          <w:p w14:paraId="1398D35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&lt;Grupo_COR0005_Gleba&gt;</w:t>
            </w:r>
          </w:p>
        </w:tc>
        <w:tc>
          <w:tcPr>
            <w:tcW w:w="2055" w:type="pct"/>
            <w:gridSpan w:val="3"/>
            <w:vAlign w:val="bottom"/>
          </w:tcPr>
          <w:p w14:paraId="68F0947C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Grupo Gleba </w:t>
            </w:r>
          </w:p>
        </w:tc>
        <w:tc>
          <w:tcPr>
            <w:tcW w:w="414" w:type="pct"/>
            <w:vAlign w:val="bottom"/>
          </w:tcPr>
          <w:p w14:paraId="707D37C1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403" w:type="pct"/>
          </w:tcPr>
          <w:p w14:paraId="0ED0D7BC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358F14F0" w14:textId="77777777" w:rsidTr="001F2942">
        <w:tc>
          <w:tcPr>
            <w:tcW w:w="345" w:type="pct"/>
            <w:vAlign w:val="bottom"/>
          </w:tcPr>
          <w:p w14:paraId="43DCCF16" w14:textId="2342AB81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24</w:t>
            </w:r>
          </w:p>
        </w:tc>
        <w:tc>
          <w:tcPr>
            <w:tcW w:w="1783" w:type="pct"/>
            <w:gridSpan w:val="2"/>
            <w:vAlign w:val="bottom"/>
          </w:tcPr>
          <w:p w14:paraId="0901480D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IdentcGleba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1135D20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Identificação Gleba </w:t>
            </w:r>
          </w:p>
        </w:tc>
        <w:tc>
          <w:tcPr>
            <w:tcW w:w="414" w:type="pct"/>
            <w:vAlign w:val="bottom"/>
          </w:tcPr>
          <w:p w14:paraId="58C6E59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61633257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0A0D07D4" w14:textId="77777777" w:rsidTr="001F2942">
        <w:tc>
          <w:tcPr>
            <w:tcW w:w="345" w:type="pct"/>
            <w:vAlign w:val="bottom"/>
          </w:tcPr>
          <w:p w14:paraId="4D231327" w14:textId="358C4EDF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25</w:t>
            </w:r>
          </w:p>
        </w:tc>
        <w:tc>
          <w:tcPr>
            <w:tcW w:w="1783" w:type="pct"/>
            <w:gridSpan w:val="2"/>
            <w:vAlign w:val="bottom"/>
          </w:tcPr>
          <w:p w14:paraId="55A2A272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&lt;Grupo_COR0005_PontoPolg&gt;</w:t>
            </w:r>
          </w:p>
        </w:tc>
        <w:tc>
          <w:tcPr>
            <w:tcW w:w="2055" w:type="pct"/>
            <w:gridSpan w:val="3"/>
            <w:vAlign w:val="bottom"/>
          </w:tcPr>
          <w:p w14:paraId="5B3EE31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Grupo Ponto Polígono </w:t>
            </w:r>
          </w:p>
        </w:tc>
        <w:tc>
          <w:tcPr>
            <w:tcW w:w="414" w:type="pct"/>
            <w:vAlign w:val="bottom"/>
          </w:tcPr>
          <w:p w14:paraId="169B47AC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403" w:type="pct"/>
          </w:tcPr>
          <w:p w14:paraId="5E194230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6606C16E" w14:textId="77777777" w:rsidTr="001F2942">
        <w:tc>
          <w:tcPr>
            <w:tcW w:w="345" w:type="pct"/>
            <w:vAlign w:val="bottom"/>
          </w:tcPr>
          <w:p w14:paraId="30F20212" w14:textId="2935AD00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26</w:t>
            </w:r>
          </w:p>
        </w:tc>
        <w:tc>
          <w:tcPr>
            <w:tcW w:w="1783" w:type="pct"/>
            <w:gridSpan w:val="2"/>
            <w:vAlign w:val="bottom"/>
          </w:tcPr>
          <w:p w14:paraId="4F462CE7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LatPonto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523574E1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Latitude Ponto </w:t>
            </w:r>
          </w:p>
        </w:tc>
        <w:tc>
          <w:tcPr>
            <w:tcW w:w="414" w:type="pct"/>
            <w:vAlign w:val="bottom"/>
          </w:tcPr>
          <w:p w14:paraId="67D1C935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7620DE8D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6E10540D" w14:textId="77777777" w:rsidTr="001F2942">
        <w:tc>
          <w:tcPr>
            <w:tcW w:w="345" w:type="pct"/>
            <w:vAlign w:val="bottom"/>
          </w:tcPr>
          <w:p w14:paraId="2C377CB1" w14:textId="6605929D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27</w:t>
            </w:r>
          </w:p>
        </w:tc>
        <w:tc>
          <w:tcPr>
            <w:tcW w:w="1783" w:type="pct"/>
            <w:gridSpan w:val="2"/>
            <w:vAlign w:val="bottom"/>
          </w:tcPr>
          <w:p w14:paraId="67B76312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LongPonto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0160A267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Longitude Ponto </w:t>
            </w:r>
          </w:p>
        </w:tc>
        <w:tc>
          <w:tcPr>
            <w:tcW w:w="414" w:type="pct"/>
            <w:vAlign w:val="bottom"/>
          </w:tcPr>
          <w:p w14:paraId="7342FC5E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6BD88FC4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41373213" w14:textId="77777777" w:rsidTr="001F2942">
        <w:tc>
          <w:tcPr>
            <w:tcW w:w="345" w:type="pct"/>
            <w:vAlign w:val="bottom"/>
          </w:tcPr>
          <w:p w14:paraId="03756EB0" w14:textId="02EE83A1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28</w:t>
            </w:r>
          </w:p>
        </w:tc>
        <w:tc>
          <w:tcPr>
            <w:tcW w:w="1783" w:type="pct"/>
            <w:gridSpan w:val="2"/>
            <w:vAlign w:val="bottom"/>
          </w:tcPr>
          <w:p w14:paraId="4B240212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AlttPonto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3F7045DB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Altitude Ponto </w:t>
            </w:r>
          </w:p>
        </w:tc>
        <w:tc>
          <w:tcPr>
            <w:tcW w:w="414" w:type="pct"/>
            <w:vAlign w:val="bottom"/>
          </w:tcPr>
          <w:p w14:paraId="5134A9D1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6C6386CC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0708F59F" w14:textId="77777777" w:rsidTr="001F2942">
        <w:tc>
          <w:tcPr>
            <w:tcW w:w="345" w:type="pct"/>
            <w:vAlign w:val="bottom"/>
          </w:tcPr>
          <w:p w14:paraId="7D88E761" w14:textId="0EC6A415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29</w:t>
            </w:r>
          </w:p>
        </w:tc>
        <w:tc>
          <w:tcPr>
            <w:tcW w:w="1783" w:type="pct"/>
            <w:gridSpan w:val="2"/>
            <w:vAlign w:val="bottom"/>
          </w:tcPr>
          <w:p w14:paraId="0821645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&lt;/Grupo_COR0005_PontoPolg&gt;</w:t>
            </w:r>
          </w:p>
        </w:tc>
        <w:tc>
          <w:tcPr>
            <w:tcW w:w="2055" w:type="pct"/>
            <w:gridSpan w:val="3"/>
            <w:vAlign w:val="bottom"/>
          </w:tcPr>
          <w:p w14:paraId="0412E08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Fim Grupo Ponto Polígono </w:t>
            </w:r>
          </w:p>
        </w:tc>
        <w:tc>
          <w:tcPr>
            <w:tcW w:w="414" w:type="pct"/>
            <w:vAlign w:val="bottom"/>
          </w:tcPr>
          <w:p w14:paraId="633C781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403" w:type="pct"/>
          </w:tcPr>
          <w:p w14:paraId="21D86E37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78743057" w14:textId="77777777" w:rsidTr="001F2942">
        <w:tc>
          <w:tcPr>
            <w:tcW w:w="345" w:type="pct"/>
            <w:vAlign w:val="bottom"/>
          </w:tcPr>
          <w:p w14:paraId="7DC38CBB" w14:textId="67BD0ED9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30</w:t>
            </w:r>
          </w:p>
        </w:tc>
        <w:tc>
          <w:tcPr>
            <w:tcW w:w="1783" w:type="pct"/>
            <w:gridSpan w:val="2"/>
            <w:vAlign w:val="bottom"/>
          </w:tcPr>
          <w:p w14:paraId="51FAD612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AreaNCultd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1EF35F5C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Área Não Cultivada </w:t>
            </w:r>
          </w:p>
        </w:tc>
        <w:tc>
          <w:tcPr>
            <w:tcW w:w="414" w:type="pct"/>
            <w:vAlign w:val="bottom"/>
          </w:tcPr>
          <w:p w14:paraId="799E18B2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4126616C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B567CE" w:rsidRPr="00B567CE" w14:paraId="64817E42" w14:textId="77777777" w:rsidTr="001F2942">
        <w:tc>
          <w:tcPr>
            <w:tcW w:w="345" w:type="pct"/>
            <w:vAlign w:val="bottom"/>
          </w:tcPr>
          <w:p w14:paraId="306F026C" w14:textId="5AEF8DB2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31</w:t>
            </w:r>
          </w:p>
        </w:tc>
        <w:tc>
          <w:tcPr>
            <w:tcW w:w="1783" w:type="pct"/>
            <w:gridSpan w:val="2"/>
            <w:vAlign w:val="bottom"/>
          </w:tcPr>
          <w:p w14:paraId="2DBCAE2B" w14:textId="4223B609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&lt;Grupo_COR0005_GlebaExcl&gt;</w:t>
            </w:r>
          </w:p>
        </w:tc>
        <w:tc>
          <w:tcPr>
            <w:tcW w:w="2055" w:type="pct"/>
            <w:gridSpan w:val="3"/>
            <w:vAlign w:val="bottom"/>
          </w:tcPr>
          <w:p w14:paraId="3A7285A8" w14:textId="733D94B4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Grupo Gleba Excluída</w:t>
            </w:r>
          </w:p>
        </w:tc>
        <w:tc>
          <w:tcPr>
            <w:tcW w:w="414" w:type="pct"/>
            <w:vAlign w:val="bottom"/>
          </w:tcPr>
          <w:p w14:paraId="567E564C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0..</w:t>
            </w:r>
            <w:proofErr w:type="gramEnd"/>
            <w:r w:rsidRPr="00B567CE">
              <w:rPr>
                <w:rFonts w:asciiTheme="minorHAnsi" w:hAnsiTheme="minorHAnsi"/>
              </w:rPr>
              <w:t>n]</w:t>
            </w:r>
          </w:p>
        </w:tc>
        <w:tc>
          <w:tcPr>
            <w:tcW w:w="403" w:type="pct"/>
          </w:tcPr>
          <w:p w14:paraId="47C17A66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377BC2C4" w14:textId="77777777" w:rsidTr="001F2942">
        <w:tc>
          <w:tcPr>
            <w:tcW w:w="345" w:type="pct"/>
            <w:vAlign w:val="bottom"/>
          </w:tcPr>
          <w:p w14:paraId="7A2A53EE" w14:textId="331BD0F6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32</w:t>
            </w:r>
          </w:p>
        </w:tc>
        <w:tc>
          <w:tcPr>
            <w:tcW w:w="1783" w:type="pct"/>
            <w:gridSpan w:val="2"/>
            <w:vAlign w:val="bottom"/>
          </w:tcPr>
          <w:p w14:paraId="44E2CD9E" w14:textId="2172827E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&lt;Grupo_COR0005_PontoPolgExcl&gt;</w:t>
            </w:r>
          </w:p>
        </w:tc>
        <w:tc>
          <w:tcPr>
            <w:tcW w:w="2055" w:type="pct"/>
            <w:gridSpan w:val="3"/>
            <w:vAlign w:val="bottom"/>
          </w:tcPr>
          <w:p w14:paraId="4BF6FF7D" w14:textId="4F42FF1B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Grupo Ponto Polígono Excluído</w:t>
            </w:r>
          </w:p>
        </w:tc>
        <w:tc>
          <w:tcPr>
            <w:tcW w:w="414" w:type="pct"/>
            <w:vAlign w:val="bottom"/>
          </w:tcPr>
          <w:p w14:paraId="5DB43720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1..</w:t>
            </w:r>
            <w:proofErr w:type="gramEnd"/>
            <w:r w:rsidRPr="00B567CE">
              <w:rPr>
                <w:rFonts w:asciiTheme="minorHAnsi" w:hAnsiTheme="minorHAnsi"/>
              </w:rPr>
              <w:t>n]</w:t>
            </w:r>
          </w:p>
        </w:tc>
        <w:tc>
          <w:tcPr>
            <w:tcW w:w="403" w:type="pct"/>
          </w:tcPr>
          <w:p w14:paraId="65B3A2DC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4CA6ADB5" w14:textId="77777777" w:rsidTr="001F2942">
        <w:tc>
          <w:tcPr>
            <w:tcW w:w="345" w:type="pct"/>
            <w:vAlign w:val="bottom"/>
          </w:tcPr>
          <w:p w14:paraId="21EBA1D0" w14:textId="4D2C4B6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33</w:t>
            </w:r>
          </w:p>
        </w:tc>
        <w:tc>
          <w:tcPr>
            <w:tcW w:w="1783" w:type="pct"/>
            <w:gridSpan w:val="2"/>
            <w:vAlign w:val="bottom"/>
          </w:tcPr>
          <w:p w14:paraId="67AB5C69" w14:textId="70F15786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</w:t>
            </w:r>
            <w:proofErr w:type="spellStart"/>
            <w:r w:rsidRPr="00B567CE">
              <w:rPr>
                <w:rFonts w:asciiTheme="minorHAnsi" w:hAnsiTheme="minorHAnsi"/>
              </w:rPr>
              <w:t>LatPontoExcl</w:t>
            </w:r>
            <w:proofErr w:type="spellEnd"/>
            <w:r w:rsidRPr="00B567CE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34051CA9" w14:textId="3110B5CC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 xml:space="preserve">Latitude Ponto </w:t>
            </w:r>
            <w:r w:rsidR="00766FDD" w:rsidRPr="00B567CE">
              <w:rPr>
                <w:rFonts w:asciiTheme="minorHAnsi" w:hAnsiTheme="minorHAnsi"/>
              </w:rPr>
              <w:t>Exclusão</w:t>
            </w:r>
          </w:p>
        </w:tc>
        <w:tc>
          <w:tcPr>
            <w:tcW w:w="414" w:type="pct"/>
            <w:vAlign w:val="bottom"/>
          </w:tcPr>
          <w:p w14:paraId="4329442E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1..</w:t>
            </w:r>
            <w:proofErr w:type="gramEnd"/>
            <w:r w:rsidRPr="00B567CE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212968D0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1A3A45F9" w14:textId="77777777" w:rsidTr="001F2942">
        <w:tc>
          <w:tcPr>
            <w:tcW w:w="345" w:type="pct"/>
            <w:vAlign w:val="bottom"/>
          </w:tcPr>
          <w:p w14:paraId="3162D0CC" w14:textId="375586AF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34</w:t>
            </w:r>
          </w:p>
        </w:tc>
        <w:tc>
          <w:tcPr>
            <w:tcW w:w="1783" w:type="pct"/>
            <w:gridSpan w:val="2"/>
            <w:vAlign w:val="bottom"/>
          </w:tcPr>
          <w:p w14:paraId="36F0E5FF" w14:textId="1F11EED2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</w:t>
            </w:r>
            <w:proofErr w:type="spellStart"/>
            <w:r w:rsidRPr="00B567CE">
              <w:rPr>
                <w:rFonts w:asciiTheme="minorHAnsi" w:hAnsiTheme="minorHAnsi"/>
              </w:rPr>
              <w:t>LongPontoExcl</w:t>
            </w:r>
            <w:proofErr w:type="spellEnd"/>
            <w:r w:rsidRPr="00B567CE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52B430D7" w14:textId="691B145F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 xml:space="preserve">Longitude Ponto </w:t>
            </w:r>
            <w:r w:rsidR="00766FDD" w:rsidRPr="00B567CE">
              <w:rPr>
                <w:rFonts w:asciiTheme="minorHAnsi" w:hAnsiTheme="minorHAnsi"/>
              </w:rPr>
              <w:t>Exclusão</w:t>
            </w:r>
          </w:p>
        </w:tc>
        <w:tc>
          <w:tcPr>
            <w:tcW w:w="414" w:type="pct"/>
            <w:vAlign w:val="bottom"/>
          </w:tcPr>
          <w:p w14:paraId="65C293B3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1..</w:t>
            </w:r>
            <w:proofErr w:type="gramEnd"/>
            <w:r w:rsidRPr="00B567CE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74A933EF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26AB2DC8" w14:textId="77777777" w:rsidTr="001F2942">
        <w:tc>
          <w:tcPr>
            <w:tcW w:w="345" w:type="pct"/>
            <w:vAlign w:val="bottom"/>
          </w:tcPr>
          <w:p w14:paraId="489B1588" w14:textId="671CC05D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35</w:t>
            </w:r>
          </w:p>
        </w:tc>
        <w:tc>
          <w:tcPr>
            <w:tcW w:w="1783" w:type="pct"/>
            <w:gridSpan w:val="2"/>
            <w:vAlign w:val="bottom"/>
          </w:tcPr>
          <w:p w14:paraId="0095E577" w14:textId="4060FFD6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</w:t>
            </w:r>
            <w:proofErr w:type="spellStart"/>
            <w:r w:rsidRPr="00B567CE">
              <w:rPr>
                <w:rFonts w:asciiTheme="minorHAnsi" w:hAnsiTheme="minorHAnsi"/>
              </w:rPr>
              <w:t>AlttPontoExcl</w:t>
            </w:r>
            <w:proofErr w:type="spellEnd"/>
            <w:r w:rsidRPr="00B567CE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1190BEA8" w14:textId="4EE9625E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 xml:space="preserve">Altitude Ponto </w:t>
            </w:r>
            <w:r w:rsidR="00766FDD" w:rsidRPr="00B567CE">
              <w:rPr>
                <w:rFonts w:asciiTheme="minorHAnsi" w:hAnsiTheme="minorHAnsi"/>
              </w:rPr>
              <w:t>Exclusão</w:t>
            </w:r>
          </w:p>
        </w:tc>
        <w:tc>
          <w:tcPr>
            <w:tcW w:w="414" w:type="pct"/>
            <w:vAlign w:val="bottom"/>
          </w:tcPr>
          <w:p w14:paraId="78EEDDE3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1..</w:t>
            </w:r>
            <w:proofErr w:type="gramEnd"/>
            <w:r w:rsidRPr="00B567CE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7EC35545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4129C444" w14:textId="77777777" w:rsidTr="001F2942">
        <w:tc>
          <w:tcPr>
            <w:tcW w:w="345" w:type="pct"/>
            <w:vAlign w:val="bottom"/>
          </w:tcPr>
          <w:p w14:paraId="100812EC" w14:textId="550C92FD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36</w:t>
            </w:r>
          </w:p>
        </w:tc>
        <w:tc>
          <w:tcPr>
            <w:tcW w:w="1783" w:type="pct"/>
            <w:gridSpan w:val="2"/>
            <w:vAlign w:val="bottom"/>
          </w:tcPr>
          <w:p w14:paraId="20CAA33B" w14:textId="0D4C0C9E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&lt;/Grupo_COR0005_PontoPolgExcl&gt;</w:t>
            </w:r>
          </w:p>
        </w:tc>
        <w:tc>
          <w:tcPr>
            <w:tcW w:w="2055" w:type="pct"/>
            <w:gridSpan w:val="3"/>
            <w:vAlign w:val="bottom"/>
          </w:tcPr>
          <w:p w14:paraId="18E4CA74" w14:textId="50EA265C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Fim Grupo Ponto Polígono Excluído</w:t>
            </w:r>
          </w:p>
        </w:tc>
        <w:tc>
          <w:tcPr>
            <w:tcW w:w="414" w:type="pct"/>
            <w:vAlign w:val="bottom"/>
          </w:tcPr>
          <w:p w14:paraId="1C378A93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1..</w:t>
            </w:r>
            <w:proofErr w:type="gramEnd"/>
            <w:r w:rsidRPr="00B567CE">
              <w:rPr>
                <w:rFonts w:asciiTheme="minorHAnsi" w:hAnsiTheme="minorHAnsi"/>
              </w:rPr>
              <w:t>n]</w:t>
            </w:r>
          </w:p>
        </w:tc>
        <w:tc>
          <w:tcPr>
            <w:tcW w:w="403" w:type="pct"/>
          </w:tcPr>
          <w:p w14:paraId="19CBF95A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13D92B39" w14:textId="77777777" w:rsidTr="001F2942">
        <w:tc>
          <w:tcPr>
            <w:tcW w:w="345" w:type="pct"/>
            <w:vAlign w:val="bottom"/>
          </w:tcPr>
          <w:p w14:paraId="38C743E0" w14:textId="5E6FE0A1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37</w:t>
            </w:r>
          </w:p>
        </w:tc>
        <w:tc>
          <w:tcPr>
            <w:tcW w:w="1783" w:type="pct"/>
            <w:gridSpan w:val="2"/>
            <w:vAlign w:val="bottom"/>
          </w:tcPr>
          <w:p w14:paraId="4F83C0B7" w14:textId="66F1B226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&lt;/Grupo_COR0005_GlebaExcl&gt;</w:t>
            </w:r>
          </w:p>
        </w:tc>
        <w:tc>
          <w:tcPr>
            <w:tcW w:w="2055" w:type="pct"/>
            <w:gridSpan w:val="3"/>
            <w:vAlign w:val="bottom"/>
          </w:tcPr>
          <w:p w14:paraId="0C850C3E" w14:textId="172B8B45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Fim Grupo Gleba Excluída</w:t>
            </w:r>
          </w:p>
        </w:tc>
        <w:tc>
          <w:tcPr>
            <w:tcW w:w="414" w:type="pct"/>
            <w:vAlign w:val="bottom"/>
          </w:tcPr>
          <w:p w14:paraId="67335F3E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0..</w:t>
            </w:r>
            <w:proofErr w:type="gramEnd"/>
            <w:r w:rsidRPr="00B567CE">
              <w:rPr>
                <w:rFonts w:asciiTheme="minorHAnsi" w:hAnsiTheme="minorHAnsi"/>
              </w:rPr>
              <w:t>n]</w:t>
            </w:r>
          </w:p>
        </w:tc>
        <w:tc>
          <w:tcPr>
            <w:tcW w:w="403" w:type="pct"/>
          </w:tcPr>
          <w:p w14:paraId="38D9BA9F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630A56F5" w14:textId="77777777" w:rsidTr="001F2942">
        <w:tc>
          <w:tcPr>
            <w:tcW w:w="345" w:type="pct"/>
            <w:vAlign w:val="bottom"/>
          </w:tcPr>
          <w:p w14:paraId="1C6F7E15" w14:textId="56141512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38</w:t>
            </w:r>
          </w:p>
        </w:tc>
        <w:tc>
          <w:tcPr>
            <w:tcW w:w="1783" w:type="pct"/>
            <w:gridSpan w:val="2"/>
            <w:vAlign w:val="bottom"/>
          </w:tcPr>
          <w:p w14:paraId="7C44A47F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&lt;/Grupo_COR0005_Gleba&gt;</w:t>
            </w:r>
          </w:p>
        </w:tc>
        <w:tc>
          <w:tcPr>
            <w:tcW w:w="2055" w:type="pct"/>
            <w:gridSpan w:val="3"/>
            <w:vAlign w:val="bottom"/>
          </w:tcPr>
          <w:p w14:paraId="7067972B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 xml:space="preserve">Fim Grupo Gleba </w:t>
            </w:r>
          </w:p>
        </w:tc>
        <w:tc>
          <w:tcPr>
            <w:tcW w:w="414" w:type="pct"/>
            <w:vAlign w:val="bottom"/>
          </w:tcPr>
          <w:p w14:paraId="511F305A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0..</w:t>
            </w:r>
            <w:proofErr w:type="gramEnd"/>
            <w:r w:rsidRPr="00B567CE">
              <w:rPr>
                <w:rFonts w:asciiTheme="minorHAnsi" w:hAnsiTheme="minorHAnsi"/>
              </w:rPr>
              <w:t>n]</w:t>
            </w:r>
          </w:p>
        </w:tc>
        <w:tc>
          <w:tcPr>
            <w:tcW w:w="403" w:type="pct"/>
          </w:tcPr>
          <w:p w14:paraId="348EBD8B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2D5818C4" w14:textId="77777777" w:rsidTr="001F2942">
        <w:tc>
          <w:tcPr>
            <w:tcW w:w="345" w:type="pct"/>
            <w:vAlign w:val="bottom"/>
          </w:tcPr>
          <w:p w14:paraId="1EB6F090" w14:textId="53B7896F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39</w:t>
            </w:r>
          </w:p>
        </w:tc>
        <w:tc>
          <w:tcPr>
            <w:tcW w:w="1783" w:type="pct"/>
            <w:gridSpan w:val="2"/>
            <w:vAlign w:val="bottom"/>
          </w:tcPr>
          <w:p w14:paraId="6B378BF1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</w:t>
            </w:r>
            <w:proofErr w:type="spellStart"/>
            <w:r w:rsidRPr="00B567CE">
              <w:rPr>
                <w:rFonts w:asciiTheme="minorHAnsi" w:hAnsiTheme="minorHAnsi"/>
              </w:rPr>
              <w:t>PercJurosEncargoFinancPosfix</w:t>
            </w:r>
            <w:proofErr w:type="spellEnd"/>
            <w:r w:rsidRPr="00B567CE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4D008F44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 xml:space="preserve">Percentual Juros Encargos Financeiros Pós-fixados </w:t>
            </w:r>
          </w:p>
        </w:tc>
        <w:tc>
          <w:tcPr>
            <w:tcW w:w="414" w:type="pct"/>
            <w:vAlign w:val="bottom"/>
          </w:tcPr>
          <w:p w14:paraId="29850124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0..</w:t>
            </w:r>
            <w:proofErr w:type="gramEnd"/>
            <w:r w:rsidRPr="00B567CE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6E8988F5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14BFDA0C" w14:textId="77777777" w:rsidTr="001F2942">
        <w:tc>
          <w:tcPr>
            <w:tcW w:w="345" w:type="pct"/>
            <w:vAlign w:val="bottom"/>
          </w:tcPr>
          <w:p w14:paraId="27BAD120" w14:textId="491746EB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40</w:t>
            </w:r>
          </w:p>
        </w:tc>
        <w:tc>
          <w:tcPr>
            <w:tcW w:w="1783" w:type="pct"/>
            <w:gridSpan w:val="2"/>
            <w:vAlign w:val="bottom"/>
          </w:tcPr>
          <w:p w14:paraId="44F57BC3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</w:t>
            </w:r>
            <w:proofErr w:type="spellStart"/>
            <w:r w:rsidRPr="00B567CE">
              <w:rPr>
                <w:rFonts w:asciiTheme="minorHAnsi" w:hAnsiTheme="minorHAnsi"/>
              </w:rPr>
              <w:t>TpEncargoFinancCompltar</w:t>
            </w:r>
            <w:proofErr w:type="spellEnd"/>
            <w:r w:rsidRPr="00B567CE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1899B817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 xml:space="preserve">Tipo Encargo Financeiro Complementar </w:t>
            </w:r>
          </w:p>
        </w:tc>
        <w:tc>
          <w:tcPr>
            <w:tcW w:w="414" w:type="pct"/>
            <w:vAlign w:val="bottom"/>
          </w:tcPr>
          <w:p w14:paraId="5C38126F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0..</w:t>
            </w:r>
            <w:proofErr w:type="gramEnd"/>
            <w:r w:rsidRPr="00B567CE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6E28227C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6144F9DC" w14:textId="77777777" w:rsidTr="001F2942">
        <w:tc>
          <w:tcPr>
            <w:tcW w:w="345" w:type="pct"/>
            <w:vAlign w:val="bottom"/>
          </w:tcPr>
          <w:p w14:paraId="1F1CC086" w14:textId="6B275F3A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41</w:t>
            </w:r>
          </w:p>
        </w:tc>
        <w:tc>
          <w:tcPr>
            <w:tcW w:w="1783" w:type="pct"/>
            <w:gridSpan w:val="2"/>
            <w:vAlign w:val="bottom"/>
          </w:tcPr>
          <w:p w14:paraId="2D129711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&lt;Area&gt;</w:t>
            </w:r>
          </w:p>
        </w:tc>
        <w:tc>
          <w:tcPr>
            <w:tcW w:w="2055" w:type="pct"/>
            <w:gridSpan w:val="3"/>
            <w:vAlign w:val="bottom"/>
          </w:tcPr>
          <w:p w14:paraId="3D3A3E78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 xml:space="preserve">Área </w:t>
            </w:r>
          </w:p>
        </w:tc>
        <w:tc>
          <w:tcPr>
            <w:tcW w:w="414" w:type="pct"/>
            <w:vAlign w:val="bottom"/>
          </w:tcPr>
          <w:p w14:paraId="7E7B4C85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0..</w:t>
            </w:r>
            <w:proofErr w:type="gramEnd"/>
            <w:r w:rsidRPr="00B567CE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5B337CBB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543A0B9E" w14:textId="77777777" w:rsidTr="001F2942">
        <w:tc>
          <w:tcPr>
            <w:tcW w:w="345" w:type="pct"/>
            <w:vAlign w:val="bottom"/>
          </w:tcPr>
          <w:p w14:paraId="2E32444A" w14:textId="39578C49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42</w:t>
            </w:r>
          </w:p>
        </w:tc>
        <w:tc>
          <w:tcPr>
            <w:tcW w:w="1783" w:type="pct"/>
            <w:gridSpan w:val="2"/>
            <w:vAlign w:val="bottom"/>
          </w:tcPr>
          <w:p w14:paraId="59729CC7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</w:t>
            </w:r>
            <w:proofErr w:type="spellStart"/>
            <w:r w:rsidRPr="00B567CE">
              <w:rPr>
                <w:rFonts w:asciiTheme="minorHAnsi" w:hAnsiTheme="minorHAnsi"/>
              </w:rPr>
              <w:t>QtdItemFincd</w:t>
            </w:r>
            <w:proofErr w:type="spellEnd"/>
            <w:r w:rsidRPr="00B567CE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1CF56C97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 xml:space="preserve">Quantidade Itens Financiados </w:t>
            </w:r>
          </w:p>
        </w:tc>
        <w:tc>
          <w:tcPr>
            <w:tcW w:w="414" w:type="pct"/>
            <w:vAlign w:val="bottom"/>
          </w:tcPr>
          <w:p w14:paraId="0E539EB9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0..</w:t>
            </w:r>
            <w:proofErr w:type="gramEnd"/>
            <w:r w:rsidRPr="00B567CE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38FCC5B9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B567CE" w:rsidRPr="00B567CE" w14:paraId="309C7B03" w14:textId="77777777" w:rsidTr="001F2942">
        <w:tc>
          <w:tcPr>
            <w:tcW w:w="345" w:type="pct"/>
            <w:vAlign w:val="bottom"/>
          </w:tcPr>
          <w:p w14:paraId="51DC9C31" w14:textId="153E9B55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43</w:t>
            </w:r>
          </w:p>
        </w:tc>
        <w:tc>
          <w:tcPr>
            <w:tcW w:w="1783" w:type="pct"/>
            <w:gridSpan w:val="2"/>
            <w:vAlign w:val="bottom"/>
          </w:tcPr>
          <w:p w14:paraId="1760DDF1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</w:t>
            </w:r>
            <w:proofErr w:type="spellStart"/>
            <w:r w:rsidRPr="00B567CE">
              <w:rPr>
                <w:rFonts w:asciiTheme="minorHAnsi" w:hAnsiTheme="minorHAnsi"/>
              </w:rPr>
              <w:t>PercCstEftTot</w:t>
            </w:r>
            <w:proofErr w:type="spellEnd"/>
            <w:r w:rsidRPr="00B567CE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7A2F2DBB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 xml:space="preserve">Percentual Custo Efetivo Total </w:t>
            </w:r>
          </w:p>
        </w:tc>
        <w:tc>
          <w:tcPr>
            <w:tcW w:w="414" w:type="pct"/>
            <w:vAlign w:val="bottom"/>
          </w:tcPr>
          <w:p w14:paraId="7EFA4E33" w14:textId="77777777" w:rsidR="00FA6E24" w:rsidRPr="00B567CE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0..</w:t>
            </w:r>
            <w:proofErr w:type="gramEnd"/>
            <w:r w:rsidRPr="00B567CE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6396F0B0" w14:textId="77777777" w:rsidR="00FA6E24" w:rsidRPr="00B567CE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FA6E24" w:rsidRPr="00FA6E24" w14:paraId="2164C03A" w14:textId="77777777" w:rsidTr="001F2942">
        <w:tc>
          <w:tcPr>
            <w:tcW w:w="345" w:type="pct"/>
            <w:vAlign w:val="bottom"/>
          </w:tcPr>
          <w:p w14:paraId="7E27EB37" w14:textId="46580EAD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44</w:t>
            </w:r>
          </w:p>
        </w:tc>
        <w:tc>
          <w:tcPr>
            <w:tcW w:w="1783" w:type="pct"/>
            <w:gridSpan w:val="2"/>
          </w:tcPr>
          <w:p w14:paraId="5C77A7F9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&lt;Grupo_COR0005_Propt&gt;</w:t>
            </w:r>
          </w:p>
        </w:tc>
        <w:tc>
          <w:tcPr>
            <w:tcW w:w="2055" w:type="pct"/>
            <w:gridSpan w:val="3"/>
          </w:tcPr>
          <w:p w14:paraId="7573D332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Grupo Proprietário</w:t>
            </w:r>
          </w:p>
        </w:tc>
        <w:tc>
          <w:tcPr>
            <w:tcW w:w="414" w:type="pct"/>
          </w:tcPr>
          <w:p w14:paraId="777A19E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403" w:type="pct"/>
          </w:tcPr>
          <w:p w14:paraId="22408CC2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02C057A1" w14:textId="77777777" w:rsidTr="001F2942">
        <w:tc>
          <w:tcPr>
            <w:tcW w:w="345" w:type="pct"/>
            <w:vAlign w:val="bottom"/>
          </w:tcPr>
          <w:p w14:paraId="312F2B11" w14:textId="6BCBFE92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45</w:t>
            </w:r>
          </w:p>
        </w:tc>
        <w:tc>
          <w:tcPr>
            <w:tcW w:w="1783" w:type="pct"/>
            <w:gridSpan w:val="2"/>
          </w:tcPr>
          <w:p w14:paraId="7993F547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TpPessoaPropt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</w:tcPr>
          <w:p w14:paraId="3C359749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Tipo Pessoa Proprietário</w:t>
            </w:r>
          </w:p>
        </w:tc>
        <w:tc>
          <w:tcPr>
            <w:tcW w:w="414" w:type="pct"/>
          </w:tcPr>
          <w:p w14:paraId="6EF993F9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77AEAA18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1C7113A8" w14:textId="77777777" w:rsidTr="001F2942">
        <w:tc>
          <w:tcPr>
            <w:tcW w:w="345" w:type="pct"/>
            <w:vAlign w:val="bottom"/>
          </w:tcPr>
          <w:p w14:paraId="27EE672C" w14:textId="5F493BC6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46</w:t>
            </w:r>
          </w:p>
        </w:tc>
        <w:tc>
          <w:tcPr>
            <w:tcW w:w="1783" w:type="pct"/>
            <w:gridSpan w:val="2"/>
          </w:tcPr>
          <w:p w14:paraId="7FF8D8D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CNPJBase_CPFPropt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</w:tcPr>
          <w:p w14:paraId="08A41A2F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CNPJ Base ou CPF Proprietário</w:t>
            </w:r>
          </w:p>
        </w:tc>
        <w:tc>
          <w:tcPr>
            <w:tcW w:w="414" w:type="pct"/>
          </w:tcPr>
          <w:p w14:paraId="1A8D41A3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381BC569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008A5" w:rsidRPr="00F008A5" w14:paraId="688EEF01" w14:textId="77777777" w:rsidTr="001F2942">
        <w:tc>
          <w:tcPr>
            <w:tcW w:w="345" w:type="pct"/>
            <w:vAlign w:val="bottom"/>
          </w:tcPr>
          <w:p w14:paraId="390BC496" w14:textId="52993594" w:rsidR="00FA6E24" w:rsidRPr="00F008A5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strike/>
                <w:color w:val="FF0000"/>
              </w:rPr>
            </w:pPr>
          </w:p>
        </w:tc>
        <w:tc>
          <w:tcPr>
            <w:tcW w:w="1783" w:type="pct"/>
            <w:gridSpan w:val="2"/>
          </w:tcPr>
          <w:p w14:paraId="13817CF2" w14:textId="77777777" w:rsidR="00FA6E24" w:rsidRPr="00F008A5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F008A5">
              <w:rPr>
                <w:rFonts w:asciiTheme="minorHAnsi" w:hAnsiTheme="minorHAnsi"/>
                <w:strike/>
                <w:color w:val="FF0000"/>
              </w:rPr>
              <w:t>&lt;NIRF&gt;</w:t>
            </w:r>
          </w:p>
        </w:tc>
        <w:tc>
          <w:tcPr>
            <w:tcW w:w="2055" w:type="pct"/>
            <w:gridSpan w:val="3"/>
          </w:tcPr>
          <w:p w14:paraId="69A30A35" w14:textId="77777777" w:rsidR="00FA6E24" w:rsidRPr="00F008A5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F008A5">
              <w:rPr>
                <w:rFonts w:asciiTheme="minorHAnsi" w:hAnsiTheme="minorHAnsi"/>
                <w:strike/>
                <w:color w:val="FF0000"/>
              </w:rPr>
              <w:t>NIRF</w:t>
            </w:r>
          </w:p>
        </w:tc>
        <w:tc>
          <w:tcPr>
            <w:tcW w:w="414" w:type="pct"/>
          </w:tcPr>
          <w:p w14:paraId="2ECB793C" w14:textId="77777777" w:rsidR="00FA6E24" w:rsidRPr="00F008A5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strike/>
                <w:color w:val="FF0000"/>
              </w:rPr>
            </w:pPr>
            <w:r w:rsidRPr="00F008A5">
              <w:rPr>
                <w:rFonts w:asciiTheme="minorHAnsi" w:hAnsiTheme="minorHAnsi"/>
                <w:strike/>
                <w:color w:val="FF0000"/>
              </w:rPr>
              <w:t>[</w:t>
            </w:r>
            <w:proofErr w:type="gramStart"/>
            <w:r w:rsidRPr="00F008A5">
              <w:rPr>
                <w:rFonts w:asciiTheme="minorHAnsi" w:hAnsiTheme="minorHAnsi"/>
                <w:strike/>
                <w:color w:val="FF0000"/>
              </w:rPr>
              <w:t>0..</w:t>
            </w:r>
            <w:proofErr w:type="gramEnd"/>
            <w:r w:rsidRPr="00F008A5">
              <w:rPr>
                <w:rFonts w:asciiTheme="minorHAnsi" w:hAnsiTheme="minorHAnsi"/>
                <w:strike/>
                <w:color w:val="FF0000"/>
              </w:rPr>
              <w:t>1]</w:t>
            </w:r>
          </w:p>
        </w:tc>
        <w:tc>
          <w:tcPr>
            <w:tcW w:w="403" w:type="pct"/>
          </w:tcPr>
          <w:p w14:paraId="4EF6AE70" w14:textId="77777777" w:rsidR="00FA6E24" w:rsidRPr="00F008A5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strike/>
                <w:color w:val="FF0000"/>
              </w:rPr>
            </w:pPr>
          </w:p>
        </w:tc>
      </w:tr>
      <w:tr w:rsidR="00F008A5" w:rsidRPr="00F008A5" w14:paraId="06384517" w14:textId="77777777" w:rsidTr="00357E03">
        <w:tc>
          <w:tcPr>
            <w:tcW w:w="345" w:type="pct"/>
            <w:vAlign w:val="bottom"/>
          </w:tcPr>
          <w:p w14:paraId="3AB6B0A3" w14:textId="77777777" w:rsidR="00F008A5" w:rsidRPr="00F008A5" w:rsidRDefault="00F008A5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F008A5">
              <w:rPr>
                <w:rFonts w:asciiTheme="minorHAnsi" w:hAnsiTheme="minorHAnsi"/>
                <w:color w:val="FF0000"/>
              </w:rPr>
              <w:t>47</w:t>
            </w:r>
          </w:p>
        </w:tc>
        <w:tc>
          <w:tcPr>
            <w:tcW w:w="1783" w:type="pct"/>
            <w:gridSpan w:val="2"/>
          </w:tcPr>
          <w:p w14:paraId="0DA33F60" w14:textId="18BB3817" w:rsidR="00F008A5" w:rsidRPr="00F008A5" w:rsidRDefault="00F008A5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F008A5">
              <w:rPr>
                <w:rFonts w:asciiTheme="minorHAnsi" w:hAnsiTheme="minorHAnsi"/>
                <w:color w:val="FF0000"/>
              </w:rPr>
              <w:t>&lt;CIB&gt;</w:t>
            </w:r>
          </w:p>
        </w:tc>
        <w:tc>
          <w:tcPr>
            <w:tcW w:w="2055" w:type="pct"/>
            <w:gridSpan w:val="3"/>
          </w:tcPr>
          <w:p w14:paraId="4AC2F767" w14:textId="498B924F" w:rsidR="00F008A5" w:rsidRPr="00F008A5" w:rsidRDefault="00F008A5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F008A5">
              <w:rPr>
                <w:rFonts w:asciiTheme="minorHAnsi" w:hAnsiTheme="minorHAnsi"/>
                <w:color w:val="FF0000"/>
              </w:rPr>
              <w:t>CIB</w:t>
            </w:r>
          </w:p>
        </w:tc>
        <w:tc>
          <w:tcPr>
            <w:tcW w:w="414" w:type="pct"/>
          </w:tcPr>
          <w:p w14:paraId="349A06BB" w14:textId="77777777" w:rsidR="00F008A5" w:rsidRPr="00F008A5" w:rsidRDefault="00F008A5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F008A5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F008A5">
              <w:rPr>
                <w:rFonts w:asciiTheme="minorHAnsi" w:hAnsiTheme="minorHAnsi"/>
                <w:color w:val="FF0000"/>
              </w:rPr>
              <w:t>0..</w:t>
            </w:r>
            <w:proofErr w:type="gramEnd"/>
            <w:r w:rsidRPr="00F008A5">
              <w:rPr>
                <w:rFonts w:asciiTheme="minorHAnsi" w:hAnsiTheme="minorHAnsi"/>
                <w:color w:val="FF0000"/>
              </w:rPr>
              <w:t>1]</w:t>
            </w:r>
          </w:p>
        </w:tc>
        <w:tc>
          <w:tcPr>
            <w:tcW w:w="403" w:type="pct"/>
          </w:tcPr>
          <w:p w14:paraId="14010562" w14:textId="77777777" w:rsidR="00F008A5" w:rsidRPr="00F008A5" w:rsidRDefault="00F008A5" w:rsidP="00357E03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FF0000"/>
              </w:rPr>
            </w:pPr>
          </w:p>
        </w:tc>
      </w:tr>
      <w:tr w:rsidR="00FA6E24" w:rsidRPr="00FA6E24" w14:paraId="40280BC4" w14:textId="77777777" w:rsidTr="001F2942">
        <w:tc>
          <w:tcPr>
            <w:tcW w:w="345" w:type="pct"/>
            <w:vAlign w:val="bottom"/>
          </w:tcPr>
          <w:p w14:paraId="4E73DDEB" w14:textId="5FF28CC1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48</w:t>
            </w:r>
          </w:p>
        </w:tc>
        <w:tc>
          <w:tcPr>
            <w:tcW w:w="1783" w:type="pct"/>
            <w:gridSpan w:val="2"/>
          </w:tcPr>
          <w:p w14:paraId="4E155111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CodSNCR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</w:tcPr>
          <w:p w14:paraId="22D3EB12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Código SNCR</w:t>
            </w:r>
          </w:p>
        </w:tc>
        <w:tc>
          <w:tcPr>
            <w:tcW w:w="414" w:type="pct"/>
          </w:tcPr>
          <w:p w14:paraId="36EDC89D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5B35F5EA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239E223D" w14:textId="77777777" w:rsidTr="001F2942">
        <w:tc>
          <w:tcPr>
            <w:tcW w:w="345" w:type="pct"/>
            <w:vAlign w:val="bottom"/>
          </w:tcPr>
          <w:p w14:paraId="5B583E69" w14:textId="0C2208DF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lastRenderedPageBreak/>
              <w:t>49</w:t>
            </w:r>
          </w:p>
        </w:tc>
        <w:tc>
          <w:tcPr>
            <w:tcW w:w="1783" w:type="pct"/>
            <w:gridSpan w:val="2"/>
          </w:tcPr>
          <w:p w14:paraId="635F24AC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NumRegCAR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</w:tcPr>
          <w:p w14:paraId="540ED537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Número Registro CAR</w:t>
            </w:r>
          </w:p>
        </w:tc>
        <w:tc>
          <w:tcPr>
            <w:tcW w:w="414" w:type="pct"/>
          </w:tcPr>
          <w:p w14:paraId="58168D0D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742DFF0A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338090E4" w14:textId="77777777" w:rsidTr="001F2942">
        <w:tc>
          <w:tcPr>
            <w:tcW w:w="345" w:type="pct"/>
            <w:vAlign w:val="bottom"/>
          </w:tcPr>
          <w:p w14:paraId="04943E87" w14:textId="709BCA99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50</w:t>
            </w:r>
          </w:p>
        </w:tc>
        <w:tc>
          <w:tcPr>
            <w:tcW w:w="1783" w:type="pct"/>
            <w:gridSpan w:val="2"/>
          </w:tcPr>
          <w:p w14:paraId="462F75A5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NumOutgAguaPropr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</w:tcPr>
          <w:p w14:paraId="25C1020D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Número Outorga Água Propriedade</w:t>
            </w:r>
          </w:p>
        </w:tc>
        <w:tc>
          <w:tcPr>
            <w:tcW w:w="414" w:type="pct"/>
          </w:tcPr>
          <w:p w14:paraId="78786EA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3F3A1D3D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3AC34BA2" w14:textId="77777777" w:rsidTr="001F2942">
        <w:tc>
          <w:tcPr>
            <w:tcW w:w="345" w:type="pct"/>
            <w:vAlign w:val="bottom"/>
          </w:tcPr>
          <w:p w14:paraId="66434B99" w14:textId="70276BC8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51</w:t>
            </w:r>
          </w:p>
        </w:tc>
        <w:tc>
          <w:tcPr>
            <w:tcW w:w="1783" w:type="pct"/>
            <w:gridSpan w:val="2"/>
          </w:tcPr>
          <w:p w14:paraId="3EB82571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PercPrescPropr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</w:tcPr>
          <w:p w14:paraId="3981395E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Percentual Preservação Propriedade</w:t>
            </w:r>
          </w:p>
        </w:tc>
        <w:tc>
          <w:tcPr>
            <w:tcW w:w="414" w:type="pct"/>
          </w:tcPr>
          <w:p w14:paraId="2D82926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05376FA9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30ACB1E1" w14:textId="77777777" w:rsidTr="001F2942">
        <w:tc>
          <w:tcPr>
            <w:tcW w:w="345" w:type="pct"/>
            <w:vAlign w:val="bottom"/>
          </w:tcPr>
          <w:p w14:paraId="71396A41" w14:textId="5791CFD8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52</w:t>
            </w:r>
          </w:p>
        </w:tc>
        <w:tc>
          <w:tcPr>
            <w:tcW w:w="1783" w:type="pct"/>
            <w:gridSpan w:val="2"/>
          </w:tcPr>
          <w:p w14:paraId="42AE28BD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&lt;/Grupo_COR0005_Propt&gt;</w:t>
            </w:r>
          </w:p>
        </w:tc>
        <w:tc>
          <w:tcPr>
            <w:tcW w:w="2055" w:type="pct"/>
            <w:gridSpan w:val="3"/>
          </w:tcPr>
          <w:p w14:paraId="2E5DAE82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Fim Grupo Proprietário</w:t>
            </w:r>
          </w:p>
        </w:tc>
        <w:tc>
          <w:tcPr>
            <w:tcW w:w="414" w:type="pct"/>
          </w:tcPr>
          <w:p w14:paraId="5AFC6E84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n]</w:t>
            </w:r>
          </w:p>
        </w:tc>
        <w:tc>
          <w:tcPr>
            <w:tcW w:w="403" w:type="pct"/>
          </w:tcPr>
          <w:p w14:paraId="2128AE1F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951A26" w:rsidRPr="00951A26" w14:paraId="6874318C" w14:textId="77777777" w:rsidTr="001F2942">
        <w:tc>
          <w:tcPr>
            <w:tcW w:w="345" w:type="pct"/>
            <w:vAlign w:val="bottom"/>
          </w:tcPr>
          <w:p w14:paraId="6C30DDAD" w14:textId="0B101143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53</w:t>
            </w:r>
          </w:p>
        </w:tc>
        <w:tc>
          <w:tcPr>
            <w:tcW w:w="1783" w:type="pct"/>
            <w:gridSpan w:val="2"/>
          </w:tcPr>
          <w:p w14:paraId="29B526FE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&lt;Grupo_COR0005_CertificOrgnco&gt;</w:t>
            </w:r>
          </w:p>
        </w:tc>
        <w:tc>
          <w:tcPr>
            <w:tcW w:w="2055" w:type="pct"/>
            <w:gridSpan w:val="3"/>
          </w:tcPr>
          <w:p w14:paraId="25A59C8A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Grupo Certificação Orgânica</w:t>
            </w:r>
          </w:p>
        </w:tc>
        <w:tc>
          <w:tcPr>
            <w:tcW w:w="414" w:type="pct"/>
          </w:tcPr>
          <w:p w14:paraId="5D7331CC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[</w:t>
            </w:r>
            <w:proofErr w:type="gramStart"/>
            <w:r w:rsidRPr="00951A26">
              <w:rPr>
                <w:rFonts w:asciiTheme="minorHAnsi" w:hAnsiTheme="minorHAnsi"/>
              </w:rPr>
              <w:t>0..</w:t>
            </w:r>
            <w:proofErr w:type="gramEnd"/>
            <w:r w:rsidRPr="00951A26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274A4CE2" w14:textId="77777777" w:rsidR="00FA6E24" w:rsidRPr="00951A26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951A26" w:rsidRPr="00951A26" w14:paraId="5D6383E2" w14:textId="77777777" w:rsidTr="001F2942">
        <w:tc>
          <w:tcPr>
            <w:tcW w:w="345" w:type="pct"/>
            <w:vAlign w:val="bottom"/>
          </w:tcPr>
          <w:p w14:paraId="4C9DB195" w14:textId="0B769ED2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54</w:t>
            </w:r>
          </w:p>
        </w:tc>
        <w:tc>
          <w:tcPr>
            <w:tcW w:w="1783" w:type="pct"/>
            <w:gridSpan w:val="2"/>
          </w:tcPr>
          <w:p w14:paraId="58B28648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&lt;</w:t>
            </w:r>
            <w:proofErr w:type="spellStart"/>
            <w:r w:rsidRPr="00951A26">
              <w:rPr>
                <w:rFonts w:asciiTheme="minorHAnsi" w:hAnsiTheme="minorHAnsi"/>
              </w:rPr>
              <w:t>CodCertifcOrgncoEmpnmnt</w:t>
            </w:r>
            <w:proofErr w:type="spellEnd"/>
            <w:r w:rsidRPr="00951A26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</w:tcPr>
          <w:p w14:paraId="53D65A3D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Código Certificação Orgânica Empreendimento</w:t>
            </w:r>
          </w:p>
        </w:tc>
        <w:tc>
          <w:tcPr>
            <w:tcW w:w="414" w:type="pct"/>
          </w:tcPr>
          <w:p w14:paraId="6150A715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[</w:t>
            </w:r>
            <w:proofErr w:type="gramStart"/>
            <w:r w:rsidRPr="00951A26">
              <w:rPr>
                <w:rFonts w:asciiTheme="minorHAnsi" w:hAnsiTheme="minorHAnsi"/>
              </w:rPr>
              <w:t>1..</w:t>
            </w:r>
            <w:proofErr w:type="gramEnd"/>
            <w:r w:rsidRPr="00951A26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6E26B10F" w14:textId="77777777" w:rsidR="00FA6E24" w:rsidRPr="00951A26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951A26" w:rsidRPr="00951A26" w14:paraId="122D9230" w14:textId="77777777" w:rsidTr="001F2942">
        <w:tc>
          <w:tcPr>
            <w:tcW w:w="345" w:type="pct"/>
            <w:vAlign w:val="bottom"/>
          </w:tcPr>
          <w:p w14:paraId="4DC7639F" w14:textId="7D011922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55</w:t>
            </w:r>
          </w:p>
        </w:tc>
        <w:tc>
          <w:tcPr>
            <w:tcW w:w="1783" w:type="pct"/>
            <w:gridSpan w:val="2"/>
          </w:tcPr>
          <w:p w14:paraId="7545A187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&lt;</w:t>
            </w:r>
            <w:proofErr w:type="spellStart"/>
            <w:r w:rsidRPr="00951A26">
              <w:rPr>
                <w:rFonts w:asciiTheme="minorHAnsi" w:hAnsiTheme="minorHAnsi"/>
              </w:rPr>
              <w:t>URLCodCertifcOrgncoEmpnmnt</w:t>
            </w:r>
            <w:proofErr w:type="spellEnd"/>
            <w:r w:rsidRPr="00951A26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</w:tcPr>
          <w:p w14:paraId="0B529EEC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URL Código Certificação Orgânica Empreendimento</w:t>
            </w:r>
          </w:p>
        </w:tc>
        <w:tc>
          <w:tcPr>
            <w:tcW w:w="414" w:type="pct"/>
          </w:tcPr>
          <w:p w14:paraId="7BA78658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[</w:t>
            </w:r>
            <w:proofErr w:type="gramStart"/>
            <w:r w:rsidRPr="00951A26">
              <w:rPr>
                <w:rFonts w:asciiTheme="minorHAnsi" w:hAnsiTheme="minorHAnsi"/>
              </w:rPr>
              <w:t>1..</w:t>
            </w:r>
            <w:proofErr w:type="gramEnd"/>
            <w:r w:rsidRPr="00951A26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64D9CA2A" w14:textId="77777777" w:rsidR="00FA6E24" w:rsidRPr="00951A26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951A26" w:rsidRPr="00951A26" w14:paraId="3751F0C0" w14:textId="77777777" w:rsidTr="001F2942">
        <w:tc>
          <w:tcPr>
            <w:tcW w:w="345" w:type="pct"/>
            <w:vAlign w:val="bottom"/>
          </w:tcPr>
          <w:p w14:paraId="794E089C" w14:textId="3C00F90F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56</w:t>
            </w:r>
          </w:p>
        </w:tc>
        <w:tc>
          <w:tcPr>
            <w:tcW w:w="1783" w:type="pct"/>
            <w:gridSpan w:val="2"/>
          </w:tcPr>
          <w:p w14:paraId="41AD4C52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&lt;/Grupo_COR0005_CertificOrgnco&gt;</w:t>
            </w:r>
          </w:p>
        </w:tc>
        <w:tc>
          <w:tcPr>
            <w:tcW w:w="2055" w:type="pct"/>
            <w:gridSpan w:val="3"/>
          </w:tcPr>
          <w:p w14:paraId="3055C52D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Fim Grupo Certificação Orgânica</w:t>
            </w:r>
          </w:p>
        </w:tc>
        <w:tc>
          <w:tcPr>
            <w:tcW w:w="414" w:type="pct"/>
          </w:tcPr>
          <w:p w14:paraId="657A0B97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[</w:t>
            </w:r>
            <w:proofErr w:type="gramStart"/>
            <w:r w:rsidRPr="00951A26">
              <w:rPr>
                <w:rFonts w:asciiTheme="minorHAnsi" w:hAnsiTheme="minorHAnsi"/>
              </w:rPr>
              <w:t>0..</w:t>
            </w:r>
            <w:proofErr w:type="gramEnd"/>
            <w:r w:rsidRPr="00951A26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161B7B32" w14:textId="77777777" w:rsidR="00FA6E24" w:rsidRPr="00951A26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951A26" w:rsidRPr="00951A26" w14:paraId="5CFE5936" w14:textId="77777777" w:rsidTr="001F2942">
        <w:tc>
          <w:tcPr>
            <w:tcW w:w="345" w:type="pct"/>
            <w:vAlign w:val="bottom"/>
          </w:tcPr>
          <w:p w14:paraId="5D8DC972" w14:textId="477B2EB8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57</w:t>
            </w:r>
          </w:p>
        </w:tc>
        <w:tc>
          <w:tcPr>
            <w:tcW w:w="1783" w:type="pct"/>
            <w:gridSpan w:val="2"/>
          </w:tcPr>
          <w:p w14:paraId="2375F022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&lt;Grupo_COR0005_RastlddEmpnmnt&gt;</w:t>
            </w:r>
          </w:p>
        </w:tc>
        <w:tc>
          <w:tcPr>
            <w:tcW w:w="2055" w:type="pct"/>
            <w:gridSpan w:val="3"/>
          </w:tcPr>
          <w:p w14:paraId="7E8A1A65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Grupo Rastreabilidade Empreendimento</w:t>
            </w:r>
          </w:p>
        </w:tc>
        <w:tc>
          <w:tcPr>
            <w:tcW w:w="414" w:type="pct"/>
          </w:tcPr>
          <w:p w14:paraId="132390ED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[</w:t>
            </w:r>
            <w:proofErr w:type="gramStart"/>
            <w:r w:rsidRPr="00951A26">
              <w:rPr>
                <w:rFonts w:asciiTheme="minorHAnsi" w:hAnsiTheme="minorHAnsi"/>
              </w:rPr>
              <w:t>0..</w:t>
            </w:r>
            <w:proofErr w:type="gramEnd"/>
            <w:r w:rsidRPr="00951A26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567B8DDE" w14:textId="77777777" w:rsidR="00FA6E24" w:rsidRPr="00951A26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951A26" w:rsidRPr="00951A26" w14:paraId="068D6702" w14:textId="77777777" w:rsidTr="001F2942">
        <w:tc>
          <w:tcPr>
            <w:tcW w:w="345" w:type="pct"/>
            <w:vAlign w:val="bottom"/>
          </w:tcPr>
          <w:p w14:paraId="24B1451C" w14:textId="5DEFA9B3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58</w:t>
            </w:r>
          </w:p>
        </w:tc>
        <w:tc>
          <w:tcPr>
            <w:tcW w:w="1783" w:type="pct"/>
            <w:gridSpan w:val="2"/>
          </w:tcPr>
          <w:p w14:paraId="3FB50A81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&lt;</w:t>
            </w:r>
            <w:proofErr w:type="spellStart"/>
            <w:r w:rsidRPr="00951A26">
              <w:rPr>
                <w:rFonts w:asciiTheme="minorHAnsi" w:hAnsiTheme="minorHAnsi"/>
              </w:rPr>
              <w:t>CodRastlddEmpnmnt</w:t>
            </w:r>
            <w:proofErr w:type="spellEnd"/>
            <w:r w:rsidRPr="00951A26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</w:tcPr>
          <w:p w14:paraId="1F60CDB5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Código Rastreabilidade Empreendimento</w:t>
            </w:r>
          </w:p>
        </w:tc>
        <w:tc>
          <w:tcPr>
            <w:tcW w:w="414" w:type="pct"/>
          </w:tcPr>
          <w:p w14:paraId="5FC0603C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[</w:t>
            </w:r>
            <w:proofErr w:type="gramStart"/>
            <w:r w:rsidRPr="00951A26">
              <w:rPr>
                <w:rFonts w:asciiTheme="minorHAnsi" w:hAnsiTheme="minorHAnsi"/>
              </w:rPr>
              <w:t>1..</w:t>
            </w:r>
            <w:proofErr w:type="gramEnd"/>
            <w:r w:rsidRPr="00951A26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7238C293" w14:textId="77777777" w:rsidR="00FA6E24" w:rsidRPr="00951A26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951A26" w:rsidRPr="00951A26" w14:paraId="7B4BC9F4" w14:textId="77777777" w:rsidTr="001F2942">
        <w:tc>
          <w:tcPr>
            <w:tcW w:w="345" w:type="pct"/>
            <w:vAlign w:val="bottom"/>
          </w:tcPr>
          <w:p w14:paraId="79B576E3" w14:textId="24AE5C36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59</w:t>
            </w:r>
          </w:p>
        </w:tc>
        <w:tc>
          <w:tcPr>
            <w:tcW w:w="1783" w:type="pct"/>
            <w:gridSpan w:val="2"/>
          </w:tcPr>
          <w:p w14:paraId="419EE763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&lt;</w:t>
            </w:r>
            <w:proofErr w:type="spellStart"/>
            <w:r w:rsidRPr="00951A26">
              <w:rPr>
                <w:rFonts w:asciiTheme="minorHAnsi" w:hAnsiTheme="minorHAnsi"/>
              </w:rPr>
              <w:t>URLCodRastlddEmpnmnt</w:t>
            </w:r>
            <w:proofErr w:type="spellEnd"/>
            <w:r w:rsidRPr="00951A26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</w:tcPr>
          <w:p w14:paraId="081FA3CD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URL Código Rastreabilidade Empreendimento</w:t>
            </w:r>
          </w:p>
        </w:tc>
        <w:tc>
          <w:tcPr>
            <w:tcW w:w="414" w:type="pct"/>
          </w:tcPr>
          <w:p w14:paraId="40DB92FD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[</w:t>
            </w:r>
            <w:proofErr w:type="gramStart"/>
            <w:r w:rsidRPr="00951A26">
              <w:rPr>
                <w:rFonts w:asciiTheme="minorHAnsi" w:hAnsiTheme="minorHAnsi"/>
              </w:rPr>
              <w:t>1..</w:t>
            </w:r>
            <w:proofErr w:type="gramEnd"/>
            <w:r w:rsidRPr="00951A26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42A2D17F" w14:textId="77777777" w:rsidR="00FA6E24" w:rsidRPr="00951A26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951A26" w:rsidRPr="00951A26" w14:paraId="5E7CCB8D" w14:textId="77777777" w:rsidTr="001F2942">
        <w:tc>
          <w:tcPr>
            <w:tcW w:w="345" w:type="pct"/>
            <w:vAlign w:val="bottom"/>
          </w:tcPr>
          <w:p w14:paraId="258F8729" w14:textId="3308401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60</w:t>
            </w:r>
          </w:p>
        </w:tc>
        <w:tc>
          <w:tcPr>
            <w:tcW w:w="1783" w:type="pct"/>
            <w:gridSpan w:val="2"/>
          </w:tcPr>
          <w:p w14:paraId="0E40EA91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&lt;/Grupo_COR0005_RastlddEmpnmnt&gt;</w:t>
            </w:r>
          </w:p>
        </w:tc>
        <w:tc>
          <w:tcPr>
            <w:tcW w:w="2055" w:type="pct"/>
            <w:gridSpan w:val="3"/>
          </w:tcPr>
          <w:p w14:paraId="6B7378C4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Fim Grupo Rastreabilidade Empreendimento</w:t>
            </w:r>
          </w:p>
        </w:tc>
        <w:tc>
          <w:tcPr>
            <w:tcW w:w="414" w:type="pct"/>
          </w:tcPr>
          <w:p w14:paraId="47ECEAF8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[</w:t>
            </w:r>
            <w:proofErr w:type="gramStart"/>
            <w:r w:rsidRPr="00951A26">
              <w:rPr>
                <w:rFonts w:asciiTheme="minorHAnsi" w:hAnsiTheme="minorHAnsi"/>
              </w:rPr>
              <w:t>0..</w:t>
            </w:r>
            <w:proofErr w:type="gramEnd"/>
            <w:r w:rsidRPr="00951A26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66FEF7FE" w14:textId="77777777" w:rsidR="00FA6E24" w:rsidRPr="00951A26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951A26" w:rsidRPr="00951A26" w14:paraId="3B6567B8" w14:textId="77777777" w:rsidTr="001F2942">
        <w:tc>
          <w:tcPr>
            <w:tcW w:w="345" w:type="pct"/>
            <w:vAlign w:val="bottom"/>
          </w:tcPr>
          <w:p w14:paraId="7499B8DC" w14:textId="419DE762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61</w:t>
            </w:r>
          </w:p>
        </w:tc>
        <w:tc>
          <w:tcPr>
            <w:tcW w:w="1783" w:type="pct"/>
            <w:gridSpan w:val="2"/>
          </w:tcPr>
          <w:p w14:paraId="4855CB8E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&lt;</w:t>
            </w:r>
            <w:proofErr w:type="spellStart"/>
            <w:r w:rsidRPr="00951A26">
              <w:rPr>
                <w:rFonts w:asciiTheme="minorHAnsi" w:hAnsiTheme="minorHAnsi"/>
              </w:rPr>
              <w:t>PercEnerRenovvlEmpnmnt</w:t>
            </w:r>
            <w:proofErr w:type="spellEnd"/>
            <w:r w:rsidRPr="00951A26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</w:tcPr>
          <w:p w14:paraId="1E6ED557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Percentual Energia Renovável Empreendimento</w:t>
            </w:r>
          </w:p>
        </w:tc>
        <w:tc>
          <w:tcPr>
            <w:tcW w:w="414" w:type="pct"/>
          </w:tcPr>
          <w:p w14:paraId="1CFB1A6A" w14:textId="77777777" w:rsidR="00FA6E24" w:rsidRPr="00951A26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951A26">
              <w:rPr>
                <w:rFonts w:asciiTheme="minorHAnsi" w:hAnsiTheme="minorHAnsi"/>
              </w:rPr>
              <w:t>[</w:t>
            </w:r>
            <w:proofErr w:type="gramStart"/>
            <w:r w:rsidRPr="00951A26">
              <w:rPr>
                <w:rFonts w:asciiTheme="minorHAnsi" w:hAnsiTheme="minorHAnsi"/>
              </w:rPr>
              <w:t>0..</w:t>
            </w:r>
            <w:proofErr w:type="gramEnd"/>
            <w:r w:rsidRPr="00951A26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683103A3" w14:textId="77777777" w:rsidR="00FA6E24" w:rsidRPr="00951A26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FA6E24" w:rsidRPr="00FA6E24" w14:paraId="5FDF6B89" w14:textId="77777777" w:rsidTr="001F2942">
        <w:tc>
          <w:tcPr>
            <w:tcW w:w="345" w:type="pct"/>
            <w:vAlign w:val="bottom"/>
          </w:tcPr>
          <w:p w14:paraId="3C48E013" w14:textId="7B394D62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62</w:t>
            </w:r>
          </w:p>
        </w:tc>
        <w:tc>
          <w:tcPr>
            <w:tcW w:w="1783" w:type="pct"/>
            <w:gridSpan w:val="2"/>
          </w:tcPr>
          <w:p w14:paraId="52C917C3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CodSTNEqulzc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</w:tcPr>
          <w:p w14:paraId="07A16C09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Código STN Equalização</w:t>
            </w:r>
          </w:p>
        </w:tc>
        <w:tc>
          <w:tcPr>
            <w:tcW w:w="414" w:type="pct"/>
          </w:tcPr>
          <w:p w14:paraId="56BA40B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0..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425206E6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A6E24" w:rsidRPr="00FA6E24" w14:paraId="516D0A11" w14:textId="77777777" w:rsidTr="001F2942">
        <w:tc>
          <w:tcPr>
            <w:tcW w:w="345" w:type="pct"/>
            <w:vAlign w:val="bottom"/>
          </w:tcPr>
          <w:p w14:paraId="192D59A3" w14:textId="121BCC60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color w:val="000000" w:themeColor="text1"/>
              </w:rPr>
            </w:pPr>
            <w:r w:rsidRPr="00FA6E24">
              <w:rPr>
                <w:rFonts w:asciiTheme="minorHAnsi" w:hAnsiTheme="minorHAnsi"/>
                <w:color w:val="000000"/>
              </w:rPr>
              <w:t>63</w:t>
            </w:r>
          </w:p>
        </w:tc>
        <w:tc>
          <w:tcPr>
            <w:tcW w:w="1783" w:type="pct"/>
            <w:gridSpan w:val="2"/>
          </w:tcPr>
          <w:p w14:paraId="7BD48725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&lt;Grupo_COR0005_DesclassTot&gt;</w:t>
            </w:r>
          </w:p>
        </w:tc>
        <w:tc>
          <w:tcPr>
            <w:tcW w:w="2055" w:type="pct"/>
            <w:gridSpan w:val="3"/>
          </w:tcPr>
          <w:p w14:paraId="23519AD7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Grupo Desclassificação Total</w:t>
            </w:r>
          </w:p>
        </w:tc>
        <w:tc>
          <w:tcPr>
            <w:tcW w:w="414" w:type="pct"/>
          </w:tcPr>
          <w:p w14:paraId="0CAE0273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[</w:t>
            </w:r>
            <w:proofErr w:type="gramStart"/>
            <w:r w:rsidRPr="00FA6E24">
              <w:rPr>
                <w:color w:val="000000" w:themeColor="text1"/>
              </w:rPr>
              <w:t>0..</w:t>
            </w:r>
            <w:proofErr w:type="gramEnd"/>
            <w:r w:rsidRPr="00FA6E24">
              <w:rPr>
                <w:color w:val="000000" w:themeColor="text1"/>
              </w:rPr>
              <w:t>1]</w:t>
            </w:r>
          </w:p>
        </w:tc>
        <w:tc>
          <w:tcPr>
            <w:tcW w:w="403" w:type="pct"/>
          </w:tcPr>
          <w:p w14:paraId="0AA0AF2D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color w:val="000000" w:themeColor="text1"/>
              </w:rPr>
            </w:pPr>
          </w:p>
        </w:tc>
      </w:tr>
      <w:tr w:rsidR="00FA6E24" w:rsidRPr="00FA6E24" w14:paraId="00AF7BAB" w14:textId="77777777" w:rsidTr="001F2942">
        <w:tc>
          <w:tcPr>
            <w:tcW w:w="345" w:type="pct"/>
            <w:vAlign w:val="bottom"/>
          </w:tcPr>
          <w:p w14:paraId="5F281B45" w14:textId="6B7C0EAA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color w:val="000000" w:themeColor="text1"/>
              </w:rPr>
            </w:pPr>
            <w:r w:rsidRPr="00FA6E24">
              <w:rPr>
                <w:rFonts w:asciiTheme="minorHAnsi" w:hAnsiTheme="minorHAnsi"/>
                <w:color w:val="000000"/>
              </w:rPr>
              <w:t>64</w:t>
            </w:r>
          </w:p>
        </w:tc>
        <w:tc>
          <w:tcPr>
            <w:tcW w:w="1783" w:type="pct"/>
            <w:gridSpan w:val="2"/>
          </w:tcPr>
          <w:p w14:paraId="20AB11E4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 xml:space="preserve">&lt; </w:t>
            </w:r>
            <w:proofErr w:type="spellStart"/>
            <w:r w:rsidRPr="00FA6E24">
              <w:rPr>
                <w:color w:val="000000" w:themeColor="text1"/>
              </w:rPr>
              <w:t>DtDesclassTotEmpnmnt</w:t>
            </w:r>
            <w:proofErr w:type="spellEnd"/>
            <w:r w:rsidRPr="00FA6E24">
              <w:rPr>
                <w:color w:val="000000" w:themeColor="text1"/>
              </w:rPr>
              <w:t>&gt;</w:t>
            </w:r>
          </w:p>
        </w:tc>
        <w:tc>
          <w:tcPr>
            <w:tcW w:w="2055" w:type="pct"/>
            <w:gridSpan w:val="3"/>
          </w:tcPr>
          <w:p w14:paraId="5DDA19E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Data Desclassificação Total Empreendimento</w:t>
            </w:r>
          </w:p>
        </w:tc>
        <w:tc>
          <w:tcPr>
            <w:tcW w:w="414" w:type="pct"/>
          </w:tcPr>
          <w:p w14:paraId="132107CB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[</w:t>
            </w:r>
            <w:proofErr w:type="gramStart"/>
            <w:r w:rsidRPr="00FA6E24">
              <w:rPr>
                <w:color w:val="000000" w:themeColor="text1"/>
              </w:rPr>
              <w:t>1..</w:t>
            </w:r>
            <w:proofErr w:type="gramEnd"/>
            <w:r w:rsidRPr="00FA6E24">
              <w:rPr>
                <w:color w:val="000000" w:themeColor="text1"/>
              </w:rPr>
              <w:t>1]</w:t>
            </w:r>
          </w:p>
        </w:tc>
        <w:tc>
          <w:tcPr>
            <w:tcW w:w="403" w:type="pct"/>
          </w:tcPr>
          <w:p w14:paraId="7534ABCB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color w:val="000000" w:themeColor="text1"/>
              </w:rPr>
            </w:pPr>
          </w:p>
        </w:tc>
      </w:tr>
      <w:tr w:rsidR="00FA6E24" w:rsidRPr="00FA6E24" w14:paraId="5E951C65" w14:textId="77777777" w:rsidTr="001F2942">
        <w:tc>
          <w:tcPr>
            <w:tcW w:w="345" w:type="pct"/>
            <w:vAlign w:val="bottom"/>
          </w:tcPr>
          <w:p w14:paraId="6727F868" w14:textId="1A7A0691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color w:val="000000" w:themeColor="text1"/>
              </w:rPr>
            </w:pPr>
            <w:r w:rsidRPr="00FA6E24">
              <w:rPr>
                <w:rFonts w:asciiTheme="minorHAnsi" w:hAnsiTheme="minorHAnsi"/>
                <w:color w:val="000000"/>
              </w:rPr>
              <w:t>65</w:t>
            </w:r>
          </w:p>
        </w:tc>
        <w:tc>
          <w:tcPr>
            <w:tcW w:w="1783" w:type="pct"/>
            <w:gridSpan w:val="2"/>
          </w:tcPr>
          <w:p w14:paraId="03718AD9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&lt;</w:t>
            </w:r>
            <w:proofErr w:type="spellStart"/>
            <w:r w:rsidRPr="00FA6E24">
              <w:rPr>
                <w:color w:val="000000" w:themeColor="text1"/>
              </w:rPr>
              <w:t>MotvDesclassTotCOR</w:t>
            </w:r>
            <w:proofErr w:type="spellEnd"/>
            <w:r w:rsidRPr="00FA6E24">
              <w:rPr>
                <w:color w:val="000000" w:themeColor="text1"/>
              </w:rPr>
              <w:t xml:space="preserve">&gt; </w:t>
            </w:r>
          </w:p>
        </w:tc>
        <w:tc>
          <w:tcPr>
            <w:tcW w:w="2055" w:type="pct"/>
            <w:gridSpan w:val="3"/>
          </w:tcPr>
          <w:p w14:paraId="35E8565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Motivo Desclassificação Total COR</w:t>
            </w:r>
          </w:p>
        </w:tc>
        <w:tc>
          <w:tcPr>
            <w:tcW w:w="414" w:type="pct"/>
          </w:tcPr>
          <w:p w14:paraId="2D45013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[</w:t>
            </w:r>
            <w:proofErr w:type="gramStart"/>
            <w:r w:rsidRPr="00FA6E24">
              <w:rPr>
                <w:color w:val="000000" w:themeColor="text1"/>
              </w:rPr>
              <w:t>1..</w:t>
            </w:r>
            <w:proofErr w:type="gramEnd"/>
            <w:r w:rsidRPr="00FA6E24">
              <w:rPr>
                <w:color w:val="000000" w:themeColor="text1"/>
              </w:rPr>
              <w:t>1]</w:t>
            </w:r>
          </w:p>
        </w:tc>
        <w:tc>
          <w:tcPr>
            <w:tcW w:w="403" w:type="pct"/>
          </w:tcPr>
          <w:p w14:paraId="4B4CDBB2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color w:val="000000" w:themeColor="text1"/>
              </w:rPr>
            </w:pPr>
          </w:p>
        </w:tc>
      </w:tr>
      <w:tr w:rsidR="00FA6E24" w:rsidRPr="00FA6E24" w14:paraId="3D55000E" w14:textId="77777777" w:rsidTr="001F2942">
        <w:tc>
          <w:tcPr>
            <w:tcW w:w="345" w:type="pct"/>
            <w:vAlign w:val="bottom"/>
          </w:tcPr>
          <w:p w14:paraId="196F3BA4" w14:textId="7172444E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color w:val="000000" w:themeColor="text1"/>
              </w:rPr>
            </w:pPr>
            <w:r w:rsidRPr="00FA6E24">
              <w:rPr>
                <w:rFonts w:asciiTheme="minorHAnsi" w:hAnsiTheme="minorHAnsi"/>
                <w:color w:val="000000"/>
              </w:rPr>
              <w:t>66</w:t>
            </w:r>
          </w:p>
        </w:tc>
        <w:tc>
          <w:tcPr>
            <w:tcW w:w="1783" w:type="pct"/>
            <w:gridSpan w:val="2"/>
          </w:tcPr>
          <w:p w14:paraId="5B4FBA19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&lt;/Grupo_COR0005_DesclassTot&gt;</w:t>
            </w:r>
          </w:p>
        </w:tc>
        <w:tc>
          <w:tcPr>
            <w:tcW w:w="2055" w:type="pct"/>
            <w:gridSpan w:val="3"/>
          </w:tcPr>
          <w:p w14:paraId="1CA341C7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Fim Grupo Desclassificação Total</w:t>
            </w:r>
          </w:p>
        </w:tc>
        <w:tc>
          <w:tcPr>
            <w:tcW w:w="414" w:type="pct"/>
          </w:tcPr>
          <w:p w14:paraId="3E1F29F6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[</w:t>
            </w:r>
            <w:proofErr w:type="gramStart"/>
            <w:r w:rsidRPr="00FA6E24">
              <w:rPr>
                <w:color w:val="000000" w:themeColor="text1"/>
              </w:rPr>
              <w:t>0..</w:t>
            </w:r>
            <w:proofErr w:type="gramEnd"/>
            <w:r w:rsidRPr="00FA6E24">
              <w:rPr>
                <w:color w:val="000000" w:themeColor="text1"/>
              </w:rPr>
              <w:t>1]</w:t>
            </w:r>
          </w:p>
        </w:tc>
        <w:tc>
          <w:tcPr>
            <w:tcW w:w="403" w:type="pct"/>
          </w:tcPr>
          <w:p w14:paraId="4C99A4D3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color w:val="000000" w:themeColor="text1"/>
              </w:rPr>
            </w:pPr>
          </w:p>
        </w:tc>
      </w:tr>
      <w:tr w:rsidR="00FA6E24" w:rsidRPr="00FA6E24" w14:paraId="78818516" w14:textId="77777777" w:rsidTr="001F2942">
        <w:tc>
          <w:tcPr>
            <w:tcW w:w="345" w:type="pct"/>
            <w:vAlign w:val="bottom"/>
          </w:tcPr>
          <w:p w14:paraId="00EFE4EB" w14:textId="4741BE05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color w:val="000000" w:themeColor="text1"/>
              </w:rPr>
            </w:pPr>
            <w:r w:rsidRPr="00FA6E24">
              <w:rPr>
                <w:rFonts w:asciiTheme="minorHAnsi" w:hAnsiTheme="minorHAnsi"/>
                <w:color w:val="000000"/>
              </w:rPr>
              <w:t>67</w:t>
            </w:r>
          </w:p>
        </w:tc>
        <w:tc>
          <w:tcPr>
            <w:tcW w:w="1783" w:type="pct"/>
            <w:gridSpan w:val="2"/>
          </w:tcPr>
          <w:p w14:paraId="0E2DB7F5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&lt;Grupo_COR0005_DesclassParcl&gt;</w:t>
            </w:r>
          </w:p>
        </w:tc>
        <w:tc>
          <w:tcPr>
            <w:tcW w:w="2055" w:type="pct"/>
            <w:gridSpan w:val="3"/>
          </w:tcPr>
          <w:p w14:paraId="0AF6E86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Grupo Desclassificação Parcial</w:t>
            </w:r>
          </w:p>
        </w:tc>
        <w:tc>
          <w:tcPr>
            <w:tcW w:w="414" w:type="pct"/>
          </w:tcPr>
          <w:p w14:paraId="3D3E97D0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[</w:t>
            </w:r>
            <w:proofErr w:type="gramStart"/>
            <w:r w:rsidRPr="00FA6E24">
              <w:rPr>
                <w:color w:val="000000" w:themeColor="text1"/>
              </w:rPr>
              <w:t>0..</w:t>
            </w:r>
            <w:proofErr w:type="gramEnd"/>
            <w:r w:rsidRPr="00FA6E24">
              <w:rPr>
                <w:color w:val="000000" w:themeColor="text1"/>
              </w:rPr>
              <w:t>n]</w:t>
            </w:r>
          </w:p>
        </w:tc>
        <w:tc>
          <w:tcPr>
            <w:tcW w:w="403" w:type="pct"/>
          </w:tcPr>
          <w:p w14:paraId="2552E756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color w:val="FF0000"/>
              </w:rPr>
            </w:pPr>
          </w:p>
        </w:tc>
      </w:tr>
      <w:tr w:rsidR="00FA6E24" w:rsidRPr="00FA6E24" w14:paraId="57BFB167" w14:textId="77777777" w:rsidTr="001F2942">
        <w:tc>
          <w:tcPr>
            <w:tcW w:w="345" w:type="pct"/>
            <w:vAlign w:val="bottom"/>
          </w:tcPr>
          <w:p w14:paraId="1BDB9BB3" w14:textId="346B424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color w:val="000000" w:themeColor="text1"/>
              </w:rPr>
            </w:pPr>
            <w:r w:rsidRPr="00FA6E24">
              <w:rPr>
                <w:rFonts w:asciiTheme="minorHAnsi" w:hAnsiTheme="minorHAnsi"/>
                <w:color w:val="000000"/>
              </w:rPr>
              <w:t>68</w:t>
            </w:r>
          </w:p>
        </w:tc>
        <w:tc>
          <w:tcPr>
            <w:tcW w:w="1783" w:type="pct"/>
            <w:gridSpan w:val="2"/>
          </w:tcPr>
          <w:p w14:paraId="52F0DB7F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&lt;</w:t>
            </w:r>
            <w:proofErr w:type="spellStart"/>
            <w:r w:rsidRPr="00FA6E24">
              <w:rPr>
                <w:color w:val="000000" w:themeColor="text1"/>
              </w:rPr>
              <w:t>DtDesclassParclEmpnmnt</w:t>
            </w:r>
            <w:proofErr w:type="spellEnd"/>
            <w:r w:rsidRPr="00FA6E24">
              <w:rPr>
                <w:color w:val="000000" w:themeColor="text1"/>
              </w:rPr>
              <w:t>&gt;</w:t>
            </w:r>
          </w:p>
        </w:tc>
        <w:tc>
          <w:tcPr>
            <w:tcW w:w="2055" w:type="pct"/>
            <w:gridSpan w:val="3"/>
          </w:tcPr>
          <w:p w14:paraId="7D217D30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Data Desclassificação Parcial Empreendimento</w:t>
            </w:r>
          </w:p>
        </w:tc>
        <w:tc>
          <w:tcPr>
            <w:tcW w:w="414" w:type="pct"/>
          </w:tcPr>
          <w:p w14:paraId="08CC836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[</w:t>
            </w:r>
            <w:proofErr w:type="gramStart"/>
            <w:r w:rsidRPr="00FA6E24">
              <w:rPr>
                <w:color w:val="000000" w:themeColor="text1"/>
              </w:rPr>
              <w:t>1..</w:t>
            </w:r>
            <w:proofErr w:type="gramEnd"/>
            <w:r w:rsidRPr="00FA6E24">
              <w:rPr>
                <w:color w:val="000000" w:themeColor="text1"/>
              </w:rPr>
              <w:t>1]</w:t>
            </w:r>
          </w:p>
        </w:tc>
        <w:tc>
          <w:tcPr>
            <w:tcW w:w="403" w:type="pct"/>
          </w:tcPr>
          <w:p w14:paraId="28DA3F6B" w14:textId="77777777" w:rsidR="00FA6E24" w:rsidRPr="00FA6E24" w:rsidRDefault="00FA6E24" w:rsidP="00FA6E24">
            <w:pPr>
              <w:spacing w:before="60" w:after="0" w:line="240" w:lineRule="auto"/>
              <w:ind w:left="57"/>
              <w:rPr>
                <w:color w:val="FF0000"/>
              </w:rPr>
            </w:pPr>
          </w:p>
        </w:tc>
      </w:tr>
      <w:tr w:rsidR="00FA6E24" w:rsidRPr="00FA6E24" w14:paraId="09606D92" w14:textId="77777777" w:rsidTr="001F2942">
        <w:tc>
          <w:tcPr>
            <w:tcW w:w="345" w:type="pct"/>
            <w:vAlign w:val="bottom"/>
          </w:tcPr>
          <w:p w14:paraId="7005ABD5" w14:textId="0482BB28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color w:val="000000" w:themeColor="text1"/>
              </w:rPr>
            </w:pPr>
            <w:r w:rsidRPr="00FA6E24">
              <w:rPr>
                <w:rFonts w:asciiTheme="minorHAnsi" w:hAnsiTheme="minorHAnsi"/>
                <w:color w:val="000000"/>
              </w:rPr>
              <w:t>69</w:t>
            </w:r>
          </w:p>
        </w:tc>
        <w:tc>
          <w:tcPr>
            <w:tcW w:w="1783" w:type="pct"/>
            <w:gridSpan w:val="2"/>
          </w:tcPr>
          <w:p w14:paraId="249E0E6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&lt;</w:t>
            </w:r>
            <w:proofErr w:type="spellStart"/>
            <w:r w:rsidRPr="00FA6E24">
              <w:rPr>
                <w:color w:val="000000" w:themeColor="text1"/>
              </w:rPr>
              <w:t>VlrDesclascd</w:t>
            </w:r>
            <w:proofErr w:type="spellEnd"/>
            <w:r w:rsidRPr="00FA6E24">
              <w:rPr>
                <w:color w:val="000000" w:themeColor="text1"/>
              </w:rPr>
              <w:t>&gt;</w:t>
            </w:r>
          </w:p>
        </w:tc>
        <w:tc>
          <w:tcPr>
            <w:tcW w:w="2055" w:type="pct"/>
            <w:gridSpan w:val="3"/>
          </w:tcPr>
          <w:p w14:paraId="5E9B615A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Valor Desclassificado</w:t>
            </w:r>
          </w:p>
        </w:tc>
        <w:tc>
          <w:tcPr>
            <w:tcW w:w="414" w:type="pct"/>
          </w:tcPr>
          <w:p w14:paraId="09F2B508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[</w:t>
            </w:r>
            <w:proofErr w:type="gramStart"/>
            <w:r w:rsidRPr="00FA6E24">
              <w:rPr>
                <w:color w:val="000000" w:themeColor="text1"/>
              </w:rPr>
              <w:t>1..</w:t>
            </w:r>
            <w:proofErr w:type="gramEnd"/>
            <w:r w:rsidRPr="00FA6E24">
              <w:rPr>
                <w:color w:val="000000" w:themeColor="text1"/>
              </w:rPr>
              <w:t>1]</w:t>
            </w:r>
          </w:p>
        </w:tc>
        <w:tc>
          <w:tcPr>
            <w:tcW w:w="403" w:type="pct"/>
          </w:tcPr>
          <w:p w14:paraId="3F17A6A2" w14:textId="77777777" w:rsidR="00FA6E24" w:rsidRPr="00FA6E24" w:rsidRDefault="00FA6E24" w:rsidP="00FA6E24">
            <w:pPr>
              <w:spacing w:before="60" w:after="0" w:line="240" w:lineRule="auto"/>
              <w:ind w:left="57"/>
              <w:rPr>
                <w:color w:val="FF0000"/>
              </w:rPr>
            </w:pPr>
          </w:p>
        </w:tc>
      </w:tr>
      <w:tr w:rsidR="00FA6E24" w:rsidRPr="00FA6E24" w14:paraId="3631CF1B" w14:textId="77777777" w:rsidTr="001F2942">
        <w:tc>
          <w:tcPr>
            <w:tcW w:w="345" w:type="pct"/>
            <w:vAlign w:val="bottom"/>
          </w:tcPr>
          <w:p w14:paraId="53582FE9" w14:textId="4CD7A5CD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color w:val="000000" w:themeColor="text1"/>
              </w:rPr>
            </w:pPr>
            <w:r w:rsidRPr="00FA6E24">
              <w:rPr>
                <w:rFonts w:asciiTheme="minorHAnsi" w:hAnsiTheme="minorHAnsi"/>
                <w:color w:val="000000"/>
              </w:rPr>
              <w:t>70</w:t>
            </w:r>
          </w:p>
        </w:tc>
        <w:tc>
          <w:tcPr>
            <w:tcW w:w="1783" w:type="pct"/>
            <w:gridSpan w:val="2"/>
          </w:tcPr>
          <w:p w14:paraId="7932EE7C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&lt;</w:t>
            </w:r>
            <w:proofErr w:type="spellStart"/>
            <w:r w:rsidRPr="00FA6E24">
              <w:rPr>
                <w:color w:val="000000" w:themeColor="text1"/>
              </w:rPr>
              <w:t>MotvDesclassCOR</w:t>
            </w:r>
            <w:proofErr w:type="spellEnd"/>
            <w:r w:rsidRPr="00FA6E24">
              <w:rPr>
                <w:color w:val="000000" w:themeColor="text1"/>
              </w:rPr>
              <w:t>&gt;</w:t>
            </w:r>
          </w:p>
        </w:tc>
        <w:tc>
          <w:tcPr>
            <w:tcW w:w="2055" w:type="pct"/>
            <w:gridSpan w:val="3"/>
          </w:tcPr>
          <w:p w14:paraId="31F3FA04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Motivo Desclassificação COR</w:t>
            </w:r>
          </w:p>
        </w:tc>
        <w:tc>
          <w:tcPr>
            <w:tcW w:w="414" w:type="pct"/>
          </w:tcPr>
          <w:p w14:paraId="77CB45BD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[</w:t>
            </w:r>
            <w:proofErr w:type="gramStart"/>
            <w:r w:rsidRPr="00FA6E24">
              <w:rPr>
                <w:color w:val="000000" w:themeColor="text1"/>
              </w:rPr>
              <w:t>1..</w:t>
            </w:r>
            <w:proofErr w:type="gramEnd"/>
            <w:r w:rsidRPr="00FA6E24">
              <w:rPr>
                <w:color w:val="000000" w:themeColor="text1"/>
              </w:rPr>
              <w:t>1]</w:t>
            </w:r>
          </w:p>
        </w:tc>
        <w:tc>
          <w:tcPr>
            <w:tcW w:w="403" w:type="pct"/>
          </w:tcPr>
          <w:p w14:paraId="4C3F5F24" w14:textId="77777777" w:rsidR="00FA6E24" w:rsidRPr="00FA6E24" w:rsidRDefault="00FA6E24" w:rsidP="00FA6E24">
            <w:pPr>
              <w:spacing w:before="60" w:after="0" w:line="240" w:lineRule="auto"/>
              <w:ind w:left="57"/>
              <w:rPr>
                <w:color w:val="FF0000"/>
              </w:rPr>
            </w:pPr>
          </w:p>
        </w:tc>
      </w:tr>
      <w:tr w:rsidR="00FA6E24" w:rsidRPr="00FA6E24" w14:paraId="05990362" w14:textId="77777777" w:rsidTr="001F2942">
        <w:tc>
          <w:tcPr>
            <w:tcW w:w="345" w:type="pct"/>
            <w:vAlign w:val="bottom"/>
          </w:tcPr>
          <w:p w14:paraId="2FE30F48" w14:textId="17024281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color w:val="000000" w:themeColor="text1"/>
              </w:rPr>
            </w:pPr>
            <w:r w:rsidRPr="00FA6E24">
              <w:rPr>
                <w:rFonts w:asciiTheme="minorHAnsi" w:hAnsiTheme="minorHAnsi"/>
                <w:color w:val="000000"/>
              </w:rPr>
              <w:t>71</w:t>
            </w:r>
          </w:p>
        </w:tc>
        <w:tc>
          <w:tcPr>
            <w:tcW w:w="1783" w:type="pct"/>
            <w:gridSpan w:val="2"/>
          </w:tcPr>
          <w:p w14:paraId="34CE1A25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&lt;/Grupo_COR0005_DesclassParcl&gt;</w:t>
            </w:r>
          </w:p>
        </w:tc>
        <w:tc>
          <w:tcPr>
            <w:tcW w:w="2055" w:type="pct"/>
            <w:gridSpan w:val="3"/>
          </w:tcPr>
          <w:p w14:paraId="61CDC0E0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Fim Grupo Desclassificação Parcial</w:t>
            </w:r>
          </w:p>
        </w:tc>
        <w:tc>
          <w:tcPr>
            <w:tcW w:w="414" w:type="pct"/>
          </w:tcPr>
          <w:p w14:paraId="2D6D3D7F" w14:textId="77777777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000000" w:themeColor="text1"/>
              </w:rPr>
            </w:pPr>
            <w:r w:rsidRPr="00FA6E24">
              <w:rPr>
                <w:color w:val="000000" w:themeColor="text1"/>
              </w:rPr>
              <w:t>[</w:t>
            </w:r>
            <w:proofErr w:type="gramStart"/>
            <w:r w:rsidRPr="00FA6E24">
              <w:rPr>
                <w:color w:val="000000" w:themeColor="text1"/>
              </w:rPr>
              <w:t>0..</w:t>
            </w:r>
            <w:proofErr w:type="gramEnd"/>
            <w:r w:rsidRPr="00FA6E24">
              <w:rPr>
                <w:color w:val="000000" w:themeColor="text1"/>
              </w:rPr>
              <w:t>n]</w:t>
            </w:r>
          </w:p>
        </w:tc>
        <w:tc>
          <w:tcPr>
            <w:tcW w:w="403" w:type="pct"/>
          </w:tcPr>
          <w:p w14:paraId="52DD0F19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color w:val="FF0000"/>
              </w:rPr>
            </w:pPr>
          </w:p>
        </w:tc>
      </w:tr>
      <w:tr w:rsidR="00FA6E24" w:rsidRPr="00FA6E24" w14:paraId="72BF0405" w14:textId="77777777" w:rsidTr="001F2942">
        <w:tc>
          <w:tcPr>
            <w:tcW w:w="345" w:type="pct"/>
            <w:vAlign w:val="bottom"/>
          </w:tcPr>
          <w:p w14:paraId="4085ABC9" w14:textId="322A213C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</w:pPr>
            <w:r w:rsidRPr="00FA6E24">
              <w:rPr>
                <w:rFonts w:asciiTheme="minorHAnsi" w:hAnsiTheme="minorHAnsi"/>
                <w:color w:val="000000"/>
              </w:rPr>
              <w:t>72</w:t>
            </w:r>
          </w:p>
        </w:tc>
        <w:tc>
          <w:tcPr>
            <w:tcW w:w="1783" w:type="pct"/>
            <w:gridSpan w:val="2"/>
          </w:tcPr>
          <w:p w14:paraId="631C1529" w14:textId="12DD87B3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FA6E24">
              <w:t>&lt;</w:t>
            </w:r>
            <w:proofErr w:type="spellStart"/>
            <w:r w:rsidRPr="00FA6E24">
              <w:t>CodProg_LinhaCred</w:t>
            </w:r>
            <w:proofErr w:type="spellEnd"/>
            <w:r w:rsidRPr="00FA6E24">
              <w:t>&gt;</w:t>
            </w:r>
          </w:p>
        </w:tc>
        <w:tc>
          <w:tcPr>
            <w:tcW w:w="2055" w:type="pct"/>
            <w:gridSpan w:val="3"/>
          </w:tcPr>
          <w:p w14:paraId="4764A940" w14:textId="68BDB04C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FA6E24">
              <w:t>Código Programa ou Linha Crédito</w:t>
            </w:r>
          </w:p>
        </w:tc>
        <w:tc>
          <w:tcPr>
            <w:tcW w:w="414" w:type="pct"/>
          </w:tcPr>
          <w:p w14:paraId="7BBDD08A" w14:textId="1B2AAB49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FA6E24">
              <w:t>[</w:t>
            </w:r>
            <w:proofErr w:type="gramStart"/>
            <w:r w:rsidRPr="00FA6E24">
              <w:t>0..</w:t>
            </w:r>
            <w:proofErr w:type="gramEnd"/>
            <w:r w:rsidRPr="00FA6E24">
              <w:t>1]</w:t>
            </w:r>
          </w:p>
        </w:tc>
        <w:tc>
          <w:tcPr>
            <w:tcW w:w="403" w:type="pct"/>
          </w:tcPr>
          <w:p w14:paraId="3BF64B99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</w:pPr>
          </w:p>
        </w:tc>
      </w:tr>
      <w:tr w:rsidR="00FA6E24" w:rsidRPr="00FA6E24" w14:paraId="75557B38" w14:textId="77777777" w:rsidTr="001F2942">
        <w:tc>
          <w:tcPr>
            <w:tcW w:w="345" w:type="pct"/>
            <w:vAlign w:val="bottom"/>
          </w:tcPr>
          <w:p w14:paraId="256C80DA" w14:textId="48A0CEBA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</w:pPr>
            <w:r w:rsidRPr="00FA6E24">
              <w:rPr>
                <w:rFonts w:asciiTheme="minorHAnsi" w:hAnsiTheme="minorHAnsi"/>
                <w:color w:val="000000"/>
              </w:rPr>
              <w:t>73</w:t>
            </w:r>
          </w:p>
        </w:tc>
        <w:tc>
          <w:tcPr>
            <w:tcW w:w="1783" w:type="pct"/>
            <w:gridSpan w:val="2"/>
          </w:tcPr>
          <w:p w14:paraId="4E97F97F" w14:textId="759563F9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FA6E24">
              <w:t>&lt;</w:t>
            </w:r>
            <w:proofErr w:type="spellStart"/>
            <w:r w:rsidRPr="00FA6E24">
              <w:t>CodSubprog</w:t>
            </w:r>
            <w:proofErr w:type="spellEnd"/>
            <w:r w:rsidRPr="00FA6E24">
              <w:t>&gt;</w:t>
            </w:r>
          </w:p>
        </w:tc>
        <w:tc>
          <w:tcPr>
            <w:tcW w:w="2055" w:type="pct"/>
            <w:gridSpan w:val="3"/>
          </w:tcPr>
          <w:p w14:paraId="374B4FDC" w14:textId="627857A6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FA6E24">
              <w:t>Código Subprograma</w:t>
            </w:r>
          </w:p>
        </w:tc>
        <w:tc>
          <w:tcPr>
            <w:tcW w:w="414" w:type="pct"/>
          </w:tcPr>
          <w:p w14:paraId="5F4372C7" w14:textId="283112A9" w:rsidR="00FA6E24" w:rsidRPr="00FA6E24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FA6E24">
              <w:t>[</w:t>
            </w:r>
            <w:proofErr w:type="gramStart"/>
            <w:r w:rsidRPr="00FA6E24">
              <w:t>0..</w:t>
            </w:r>
            <w:proofErr w:type="gramEnd"/>
            <w:r w:rsidRPr="00FA6E24">
              <w:t>1]</w:t>
            </w:r>
          </w:p>
        </w:tc>
        <w:tc>
          <w:tcPr>
            <w:tcW w:w="403" w:type="pct"/>
          </w:tcPr>
          <w:p w14:paraId="39971D8D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</w:pPr>
          </w:p>
        </w:tc>
      </w:tr>
      <w:tr w:rsidR="00FA6E24" w:rsidRPr="00FA6E24" w14:paraId="18779255" w14:textId="77777777" w:rsidTr="001F2942">
        <w:tc>
          <w:tcPr>
            <w:tcW w:w="345" w:type="pct"/>
            <w:vAlign w:val="bottom"/>
          </w:tcPr>
          <w:p w14:paraId="64BEB087" w14:textId="5C279EEB" w:rsidR="00FA6E24" w:rsidRPr="00AA05F2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</w:pPr>
            <w:r w:rsidRPr="00AA05F2">
              <w:rPr>
                <w:rFonts w:asciiTheme="minorHAnsi" w:hAnsiTheme="minorHAnsi"/>
              </w:rPr>
              <w:t>74</w:t>
            </w:r>
          </w:p>
        </w:tc>
        <w:tc>
          <w:tcPr>
            <w:tcW w:w="1783" w:type="pct"/>
            <w:gridSpan w:val="2"/>
          </w:tcPr>
          <w:p w14:paraId="02871E70" w14:textId="671498AC" w:rsidR="00FA6E24" w:rsidRPr="00AA05F2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A05F2">
              <w:t>&lt;</w:t>
            </w:r>
            <w:proofErr w:type="spellStart"/>
            <w:r w:rsidRPr="00AA05F2">
              <w:t>PercJurosEncargoFinanc</w:t>
            </w:r>
            <w:proofErr w:type="spellEnd"/>
            <w:r w:rsidRPr="00AA05F2">
              <w:t>&gt;</w:t>
            </w:r>
          </w:p>
        </w:tc>
        <w:tc>
          <w:tcPr>
            <w:tcW w:w="2055" w:type="pct"/>
            <w:gridSpan w:val="3"/>
          </w:tcPr>
          <w:p w14:paraId="14A757AD" w14:textId="0EA03890" w:rsidR="00FA6E24" w:rsidRPr="00AA05F2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A05F2">
              <w:t>Percentual Juros Encargos Financeiros</w:t>
            </w:r>
          </w:p>
        </w:tc>
        <w:tc>
          <w:tcPr>
            <w:tcW w:w="414" w:type="pct"/>
          </w:tcPr>
          <w:p w14:paraId="72DB4909" w14:textId="62E6DCAA" w:rsidR="00FA6E24" w:rsidRPr="00AA05F2" w:rsidRDefault="00FA6E24" w:rsidP="00FA6E24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A05F2">
              <w:t>[</w:t>
            </w:r>
            <w:proofErr w:type="gramStart"/>
            <w:r w:rsidR="00337F0E" w:rsidRPr="00AA05F2">
              <w:t>0</w:t>
            </w:r>
            <w:r w:rsidRPr="00AA05F2">
              <w:t>..</w:t>
            </w:r>
            <w:proofErr w:type="gramEnd"/>
            <w:r w:rsidRPr="00AA05F2">
              <w:t>1]</w:t>
            </w:r>
          </w:p>
        </w:tc>
        <w:tc>
          <w:tcPr>
            <w:tcW w:w="403" w:type="pct"/>
          </w:tcPr>
          <w:p w14:paraId="618DD029" w14:textId="77777777" w:rsidR="00FA6E24" w:rsidRPr="00FA6E24" w:rsidRDefault="00FA6E24" w:rsidP="00FA6E24">
            <w:pPr>
              <w:spacing w:before="60" w:after="0" w:line="240" w:lineRule="auto"/>
              <w:ind w:left="57"/>
              <w:jc w:val="center"/>
              <w:rPr>
                <w:color w:val="FF0000"/>
              </w:rPr>
            </w:pPr>
          </w:p>
        </w:tc>
      </w:tr>
      <w:tr w:rsidR="004F658F" w:rsidRPr="00FA6E24" w14:paraId="7716D72E" w14:textId="77777777" w:rsidTr="001F2942">
        <w:tc>
          <w:tcPr>
            <w:tcW w:w="345" w:type="pct"/>
            <w:vAlign w:val="bottom"/>
          </w:tcPr>
          <w:p w14:paraId="3E14FB2D" w14:textId="7CBC6BF7" w:rsidR="004F658F" w:rsidRPr="00AA05F2" w:rsidRDefault="004F658F" w:rsidP="004F658F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AA05F2">
              <w:rPr>
                <w:rFonts w:asciiTheme="minorHAnsi" w:hAnsiTheme="minorHAnsi"/>
              </w:rPr>
              <w:t>75</w:t>
            </w:r>
          </w:p>
        </w:tc>
        <w:tc>
          <w:tcPr>
            <w:tcW w:w="1783" w:type="pct"/>
            <w:gridSpan w:val="2"/>
          </w:tcPr>
          <w:p w14:paraId="45F4C504" w14:textId="2237D588" w:rsidR="004F658F" w:rsidRPr="00AA05F2" w:rsidRDefault="004F658F" w:rsidP="004F658F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A05F2">
              <w:t>&lt;</w:t>
            </w:r>
            <w:proofErr w:type="spellStart"/>
            <w:r w:rsidRPr="00AA05F2">
              <w:t>PercBonusCAR</w:t>
            </w:r>
            <w:proofErr w:type="spellEnd"/>
            <w:r w:rsidRPr="00AA05F2">
              <w:t>&gt;</w:t>
            </w:r>
          </w:p>
        </w:tc>
        <w:tc>
          <w:tcPr>
            <w:tcW w:w="2055" w:type="pct"/>
            <w:gridSpan w:val="3"/>
          </w:tcPr>
          <w:p w14:paraId="5A36F1DC" w14:textId="53077A4D" w:rsidR="004F658F" w:rsidRPr="00AA05F2" w:rsidRDefault="004F658F" w:rsidP="004F658F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A05F2">
              <w:rPr>
                <w:rFonts w:asciiTheme="minorHAnsi" w:hAnsiTheme="minorHAnsi"/>
              </w:rPr>
              <w:t>Percentual Bônus CAR</w:t>
            </w:r>
          </w:p>
        </w:tc>
        <w:tc>
          <w:tcPr>
            <w:tcW w:w="414" w:type="pct"/>
          </w:tcPr>
          <w:p w14:paraId="08E962BC" w14:textId="60EBC924" w:rsidR="004F658F" w:rsidRPr="00AA05F2" w:rsidRDefault="004F658F" w:rsidP="004F658F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A05F2">
              <w:rPr>
                <w:rFonts w:asciiTheme="minorHAnsi" w:hAnsiTheme="minorHAnsi"/>
              </w:rPr>
              <w:t>[</w:t>
            </w:r>
            <w:proofErr w:type="gramStart"/>
            <w:r w:rsidRPr="00AA05F2">
              <w:rPr>
                <w:rFonts w:asciiTheme="minorHAnsi" w:hAnsiTheme="minorHAnsi"/>
              </w:rPr>
              <w:t>0..</w:t>
            </w:r>
            <w:proofErr w:type="gramEnd"/>
            <w:r w:rsidRPr="00AA05F2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7C7D89A7" w14:textId="77777777" w:rsidR="004F658F" w:rsidRPr="00FA6E24" w:rsidRDefault="004F658F" w:rsidP="004F658F">
            <w:pPr>
              <w:spacing w:before="60" w:after="0" w:line="240" w:lineRule="auto"/>
              <w:ind w:left="57"/>
              <w:jc w:val="center"/>
              <w:rPr>
                <w:color w:val="FF0000"/>
              </w:rPr>
            </w:pPr>
          </w:p>
        </w:tc>
      </w:tr>
      <w:tr w:rsidR="00A81ED5" w:rsidRPr="00A81ED5" w14:paraId="10F15100" w14:textId="77777777" w:rsidTr="001F2942">
        <w:tc>
          <w:tcPr>
            <w:tcW w:w="3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714E07A" w14:textId="227FE1F4" w:rsidR="005921FA" w:rsidRPr="00A81ED5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A81ED5">
              <w:rPr>
                <w:rFonts w:asciiTheme="minorHAnsi" w:hAnsiTheme="minorHAnsi"/>
              </w:rPr>
              <w:t>7</w:t>
            </w:r>
            <w:r w:rsidR="00493A45" w:rsidRPr="00A81ED5">
              <w:rPr>
                <w:rFonts w:asciiTheme="minorHAnsi" w:hAnsiTheme="minorHAnsi"/>
              </w:rPr>
              <w:t>6</w:t>
            </w:r>
          </w:p>
        </w:tc>
        <w:tc>
          <w:tcPr>
            <w:tcW w:w="1783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46B62" w14:textId="29330DB8" w:rsidR="005921FA" w:rsidRPr="00A81ED5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81ED5">
              <w:t>&lt;Grupo_COR0005_Parcl&gt;</w:t>
            </w:r>
          </w:p>
        </w:tc>
        <w:tc>
          <w:tcPr>
            <w:tcW w:w="205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C857E2" w14:textId="77777777" w:rsidR="005921FA" w:rsidRPr="00A81ED5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81ED5">
              <w:t>Grupo Parcela</w:t>
            </w:r>
          </w:p>
        </w:tc>
        <w:tc>
          <w:tcPr>
            <w:tcW w:w="4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E0454D" w14:textId="77777777" w:rsidR="005921FA" w:rsidRPr="00A81ED5" w:rsidRDefault="005921FA" w:rsidP="005921FA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81ED5">
              <w:t>[</w:t>
            </w:r>
            <w:proofErr w:type="gramStart"/>
            <w:r w:rsidRPr="00A81ED5">
              <w:t>0..</w:t>
            </w:r>
            <w:proofErr w:type="gramEnd"/>
            <w:r w:rsidRPr="00A81ED5">
              <w:t>n]</w:t>
            </w:r>
          </w:p>
        </w:tc>
        <w:tc>
          <w:tcPr>
            <w:tcW w:w="40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CF90C3" w14:textId="77777777" w:rsidR="005921FA" w:rsidRPr="00A81ED5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</w:pPr>
          </w:p>
        </w:tc>
      </w:tr>
      <w:tr w:rsidR="00A81ED5" w:rsidRPr="00A81ED5" w14:paraId="68D7E6EF" w14:textId="77777777" w:rsidTr="001F2942">
        <w:tc>
          <w:tcPr>
            <w:tcW w:w="3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4BD1D68" w14:textId="2D203037" w:rsidR="005921FA" w:rsidRPr="00A81ED5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A81ED5">
              <w:rPr>
                <w:rFonts w:asciiTheme="minorHAnsi" w:hAnsiTheme="minorHAnsi"/>
              </w:rPr>
              <w:t>7</w:t>
            </w:r>
            <w:r w:rsidR="00493A45" w:rsidRPr="00A81ED5">
              <w:rPr>
                <w:rFonts w:asciiTheme="minorHAnsi" w:hAnsiTheme="minorHAnsi"/>
              </w:rPr>
              <w:t>7</w:t>
            </w:r>
          </w:p>
        </w:tc>
        <w:tc>
          <w:tcPr>
            <w:tcW w:w="1783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1DDF4C" w14:textId="77777777" w:rsidR="005921FA" w:rsidRPr="00A81ED5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81ED5">
              <w:t>&lt;</w:t>
            </w:r>
            <w:proofErr w:type="spellStart"/>
            <w:r w:rsidRPr="00A81ED5">
              <w:t>NumParcl</w:t>
            </w:r>
            <w:proofErr w:type="spellEnd"/>
            <w:r w:rsidRPr="00A81ED5">
              <w:t>&gt;</w:t>
            </w:r>
          </w:p>
        </w:tc>
        <w:tc>
          <w:tcPr>
            <w:tcW w:w="205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0C2926" w14:textId="77777777" w:rsidR="005921FA" w:rsidRPr="00A81ED5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81ED5">
              <w:t>Número Parcela</w:t>
            </w:r>
          </w:p>
        </w:tc>
        <w:tc>
          <w:tcPr>
            <w:tcW w:w="4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355AB" w14:textId="77777777" w:rsidR="005921FA" w:rsidRPr="00A81ED5" w:rsidRDefault="005921FA" w:rsidP="005921FA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81ED5">
              <w:t>[</w:t>
            </w:r>
            <w:proofErr w:type="gramStart"/>
            <w:r w:rsidRPr="00A81ED5">
              <w:t>1..</w:t>
            </w:r>
            <w:proofErr w:type="gramEnd"/>
            <w:r w:rsidRPr="00A81ED5">
              <w:t>1]</w:t>
            </w:r>
          </w:p>
        </w:tc>
        <w:tc>
          <w:tcPr>
            <w:tcW w:w="40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4A6A2B" w14:textId="77777777" w:rsidR="005921FA" w:rsidRPr="00A81ED5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A81ED5" w:rsidRPr="00A81ED5" w14:paraId="7DB32D48" w14:textId="77777777" w:rsidTr="001F2942">
        <w:tc>
          <w:tcPr>
            <w:tcW w:w="3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3DC34D92" w14:textId="12ADCF38" w:rsidR="005921FA" w:rsidRPr="00A81ED5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A81ED5">
              <w:rPr>
                <w:rFonts w:asciiTheme="minorHAnsi" w:hAnsiTheme="minorHAnsi"/>
              </w:rPr>
              <w:t>7</w:t>
            </w:r>
            <w:r w:rsidR="00493A45" w:rsidRPr="00A81ED5">
              <w:rPr>
                <w:rFonts w:asciiTheme="minorHAnsi" w:hAnsiTheme="minorHAnsi"/>
              </w:rPr>
              <w:t>8</w:t>
            </w:r>
          </w:p>
        </w:tc>
        <w:tc>
          <w:tcPr>
            <w:tcW w:w="1783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39F5A" w14:textId="77777777" w:rsidR="005921FA" w:rsidRPr="00A81ED5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81ED5">
              <w:t>&lt;</w:t>
            </w:r>
            <w:proofErr w:type="spellStart"/>
            <w:r w:rsidRPr="00A81ED5">
              <w:t>DtPrvPgto</w:t>
            </w:r>
            <w:proofErr w:type="spellEnd"/>
            <w:r w:rsidRPr="00A81ED5">
              <w:t>&gt;</w:t>
            </w:r>
          </w:p>
        </w:tc>
        <w:tc>
          <w:tcPr>
            <w:tcW w:w="205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84F3D9" w14:textId="77777777" w:rsidR="005921FA" w:rsidRPr="00A81ED5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81ED5">
              <w:t>Data Previsão Pagamento</w:t>
            </w:r>
          </w:p>
        </w:tc>
        <w:tc>
          <w:tcPr>
            <w:tcW w:w="4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B8F7E" w14:textId="77777777" w:rsidR="005921FA" w:rsidRPr="00A81ED5" w:rsidRDefault="005921FA" w:rsidP="005921FA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81ED5">
              <w:t>[</w:t>
            </w:r>
            <w:proofErr w:type="gramStart"/>
            <w:r w:rsidRPr="00A81ED5">
              <w:t>1..</w:t>
            </w:r>
            <w:proofErr w:type="gramEnd"/>
            <w:r w:rsidRPr="00A81ED5">
              <w:t>1]</w:t>
            </w:r>
          </w:p>
        </w:tc>
        <w:tc>
          <w:tcPr>
            <w:tcW w:w="40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CAF70" w14:textId="77777777" w:rsidR="005921FA" w:rsidRPr="00A81ED5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A81ED5" w:rsidRPr="00A81ED5" w14:paraId="0E096171" w14:textId="77777777" w:rsidTr="001F2942">
        <w:tc>
          <w:tcPr>
            <w:tcW w:w="3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5DDD1BF0" w14:textId="7F5C5989" w:rsidR="005921FA" w:rsidRPr="00A81ED5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A81ED5">
              <w:rPr>
                <w:rFonts w:asciiTheme="minorHAnsi" w:hAnsiTheme="minorHAnsi"/>
              </w:rPr>
              <w:t>7</w:t>
            </w:r>
            <w:r w:rsidR="00493A45" w:rsidRPr="00A81ED5">
              <w:rPr>
                <w:rFonts w:asciiTheme="minorHAnsi" w:hAnsiTheme="minorHAnsi"/>
              </w:rPr>
              <w:t>9</w:t>
            </w:r>
          </w:p>
        </w:tc>
        <w:tc>
          <w:tcPr>
            <w:tcW w:w="1783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5BEE7" w14:textId="77777777" w:rsidR="005921FA" w:rsidRPr="00A81ED5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81ED5">
              <w:t>&lt;</w:t>
            </w:r>
            <w:proofErr w:type="spellStart"/>
            <w:r w:rsidRPr="00A81ED5">
              <w:t>VlrPrincipalParcl</w:t>
            </w:r>
            <w:proofErr w:type="spellEnd"/>
            <w:r w:rsidRPr="00A81ED5">
              <w:t>&gt;</w:t>
            </w:r>
          </w:p>
        </w:tc>
        <w:tc>
          <w:tcPr>
            <w:tcW w:w="205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F948EF" w14:textId="77777777" w:rsidR="005921FA" w:rsidRPr="00A81ED5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81ED5">
              <w:t>Valor Principal Parcela</w:t>
            </w:r>
          </w:p>
        </w:tc>
        <w:tc>
          <w:tcPr>
            <w:tcW w:w="4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6FC853" w14:textId="77777777" w:rsidR="005921FA" w:rsidRPr="00A81ED5" w:rsidRDefault="005921FA" w:rsidP="005921FA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81ED5">
              <w:t>[</w:t>
            </w:r>
            <w:proofErr w:type="gramStart"/>
            <w:r w:rsidRPr="00A81ED5">
              <w:t>1..</w:t>
            </w:r>
            <w:proofErr w:type="gramEnd"/>
            <w:r w:rsidRPr="00A81ED5">
              <w:t>1]</w:t>
            </w:r>
          </w:p>
        </w:tc>
        <w:tc>
          <w:tcPr>
            <w:tcW w:w="40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4E746" w14:textId="77777777" w:rsidR="005921FA" w:rsidRPr="00A81ED5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A81ED5" w:rsidRPr="00A81ED5" w14:paraId="7C23D162" w14:textId="77777777" w:rsidTr="001F2942">
        <w:tc>
          <w:tcPr>
            <w:tcW w:w="3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18EBECF1" w14:textId="5455003E" w:rsidR="005921FA" w:rsidRPr="00A81ED5" w:rsidRDefault="00493A45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A81ED5">
              <w:rPr>
                <w:rFonts w:asciiTheme="minorHAnsi" w:hAnsiTheme="minorHAnsi"/>
              </w:rPr>
              <w:t>80</w:t>
            </w:r>
          </w:p>
        </w:tc>
        <w:tc>
          <w:tcPr>
            <w:tcW w:w="1783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ED9891" w14:textId="32873F09" w:rsidR="005921FA" w:rsidRPr="00A81ED5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81ED5">
              <w:t>&lt;/Grupo_COR0005_Parcl&gt;</w:t>
            </w:r>
          </w:p>
        </w:tc>
        <w:tc>
          <w:tcPr>
            <w:tcW w:w="205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02C34D" w14:textId="77777777" w:rsidR="005921FA" w:rsidRPr="00A81ED5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81ED5">
              <w:t>Fim Grupo Parcela</w:t>
            </w:r>
          </w:p>
        </w:tc>
        <w:tc>
          <w:tcPr>
            <w:tcW w:w="4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0B2587" w14:textId="77777777" w:rsidR="005921FA" w:rsidRPr="00A81ED5" w:rsidRDefault="005921FA" w:rsidP="005921FA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81ED5">
              <w:t>[</w:t>
            </w:r>
            <w:proofErr w:type="gramStart"/>
            <w:r w:rsidRPr="00A81ED5">
              <w:t>0..</w:t>
            </w:r>
            <w:proofErr w:type="gramEnd"/>
            <w:r w:rsidRPr="00A81ED5">
              <w:t>n]</w:t>
            </w:r>
          </w:p>
        </w:tc>
        <w:tc>
          <w:tcPr>
            <w:tcW w:w="40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ABB3F6" w14:textId="77777777" w:rsidR="005921FA" w:rsidRPr="00A81ED5" w:rsidRDefault="005921FA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A81ED5" w:rsidRPr="00A81ED5" w14:paraId="764CC272" w14:textId="77777777" w:rsidTr="001F2942">
        <w:tc>
          <w:tcPr>
            <w:tcW w:w="34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BFEB268" w14:textId="4F90FB71" w:rsidR="00196006" w:rsidRPr="00A81ED5" w:rsidRDefault="00196006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 w:rsidRPr="00A81ED5">
              <w:rPr>
                <w:rFonts w:asciiTheme="minorHAnsi" w:hAnsiTheme="minorHAnsi"/>
              </w:rPr>
              <w:t>81</w:t>
            </w:r>
          </w:p>
        </w:tc>
        <w:tc>
          <w:tcPr>
            <w:tcW w:w="1783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F4A52" w14:textId="28E8AB16" w:rsidR="00196006" w:rsidRPr="00A81ED5" w:rsidRDefault="00196006" w:rsidP="00DD3D2D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81ED5">
              <w:t>&lt;</w:t>
            </w:r>
            <w:proofErr w:type="spellStart"/>
            <w:r w:rsidRPr="00A81ED5">
              <w:t>CNPJBaseInstExigldd</w:t>
            </w:r>
            <w:proofErr w:type="spellEnd"/>
            <w:r w:rsidRPr="00A81ED5">
              <w:t>&gt;</w:t>
            </w:r>
          </w:p>
        </w:tc>
        <w:tc>
          <w:tcPr>
            <w:tcW w:w="2055" w:type="pct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A32672" w14:textId="64E00590" w:rsidR="00196006" w:rsidRPr="00A81ED5" w:rsidRDefault="00196006" w:rsidP="00DD3D2D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81ED5">
              <w:t>CNPJ Base Instituição Exigibilidade</w:t>
            </w:r>
          </w:p>
        </w:tc>
        <w:tc>
          <w:tcPr>
            <w:tcW w:w="414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06CA98" w14:textId="23CF266F" w:rsidR="00196006" w:rsidRPr="00A81ED5" w:rsidRDefault="00196006" w:rsidP="005921FA">
            <w:pPr>
              <w:widowControl w:val="0"/>
              <w:autoSpaceDE w:val="0"/>
              <w:autoSpaceDN w:val="0"/>
              <w:adjustRightInd w:val="0"/>
              <w:spacing w:before="17" w:after="17"/>
            </w:pPr>
            <w:r w:rsidRPr="00A81ED5">
              <w:rPr>
                <w:rFonts w:asciiTheme="minorHAnsi" w:hAnsiTheme="minorHAnsi"/>
              </w:rPr>
              <w:t>[</w:t>
            </w:r>
            <w:proofErr w:type="gramStart"/>
            <w:r w:rsidRPr="00A81ED5">
              <w:rPr>
                <w:rFonts w:asciiTheme="minorHAnsi" w:hAnsiTheme="minorHAnsi"/>
              </w:rPr>
              <w:t>0..</w:t>
            </w:r>
            <w:proofErr w:type="gramEnd"/>
            <w:r w:rsidRPr="00A81ED5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96E144" w14:textId="77777777" w:rsidR="00196006" w:rsidRPr="00A81ED5" w:rsidRDefault="00196006" w:rsidP="00DD3D2D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</w:p>
        </w:tc>
      </w:tr>
      <w:tr w:rsidR="006A06E9" w:rsidRPr="006A06E9" w14:paraId="15772C23" w14:textId="77777777" w:rsidTr="007D551E">
        <w:tc>
          <w:tcPr>
            <w:tcW w:w="345" w:type="pct"/>
            <w:vAlign w:val="bottom"/>
          </w:tcPr>
          <w:p w14:paraId="2F4BD798" w14:textId="2C5CE0D8" w:rsidR="006A06E9" w:rsidRPr="006A06E9" w:rsidRDefault="006A06E9" w:rsidP="007D551E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6A06E9">
              <w:rPr>
                <w:rFonts w:asciiTheme="minorHAnsi" w:hAnsiTheme="minorHAnsi"/>
                <w:color w:val="FF0000"/>
              </w:rPr>
              <w:t>82</w:t>
            </w:r>
          </w:p>
        </w:tc>
        <w:tc>
          <w:tcPr>
            <w:tcW w:w="1783" w:type="pct"/>
            <w:gridSpan w:val="2"/>
          </w:tcPr>
          <w:p w14:paraId="0B9AA5BC" w14:textId="16EBCE5E" w:rsidR="006A06E9" w:rsidRPr="006A06E9" w:rsidRDefault="006A06E9" w:rsidP="007D551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FF0000"/>
              </w:rPr>
            </w:pPr>
            <w:r w:rsidRPr="006A06E9">
              <w:rPr>
                <w:color w:val="FF0000"/>
              </w:rPr>
              <w:t>&lt;</w:t>
            </w:r>
            <w:proofErr w:type="spellStart"/>
            <w:r w:rsidRPr="006A06E9">
              <w:rPr>
                <w:color w:val="FF0000"/>
              </w:rPr>
              <w:t>PercBonusSust</w:t>
            </w:r>
            <w:r w:rsidR="00516B34">
              <w:rPr>
                <w:color w:val="FF0000"/>
              </w:rPr>
              <w:t>vl</w:t>
            </w:r>
            <w:proofErr w:type="spellEnd"/>
            <w:r w:rsidRPr="006A06E9">
              <w:rPr>
                <w:color w:val="FF0000"/>
              </w:rPr>
              <w:t>&gt;</w:t>
            </w:r>
          </w:p>
        </w:tc>
        <w:tc>
          <w:tcPr>
            <w:tcW w:w="2055" w:type="pct"/>
            <w:gridSpan w:val="3"/>
          </w:tcPr>
          <w:p w14:paraId="46D4C3A9" w14:textId="4D181FD6" w:rsidR="006A06E9" w:rsidRPr="006A06E9" w:rsidRDefault="006A06E9" w:rsidP="007D551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FF0000"/>
              </w:rPr>
            </w:pPr>
            <w:r w:rsidRPr="006A06E9">
              <w:rPr>
                <w:rFonts w:asciiTheme="minorHAnsi" w:hAnsiTheme="minorHAnsi"/>
                <w:color w:val="FF0000"/>
              </w:rPr>
              <w:t>Percentual Bônus S</w:t>
            </w:r>
            <w:r w:rsidRPr="006A06E9">
              <w:rPr>
                <w:color w:val="FF0000"/>
              </w:rPr>
              <w:t>ustentável</w:t>
            </w:r>
          </w:p>
        </w:tc>
        <w:tc>
          <w:tcPr>
            <w:tcW w:w="414" w:type="pct"/>
          </w:tcPr>
          <w:p w14:paraId="6B63043B" w14:textId="77777777" w:rsidR="006A06E9" w:rsidRPr="006A06E9" w:rsidRDefault="006A06E9" w:rsidP="007D551E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FF0000"/>
              </w:rPr>
            </w:pPr>
            <w:r w:rsidRPr="006A06E9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6A06E9">
              <w:rPr>
                <w:rFonts w:asciiTheme="minorHAnsi" w:hAnsiTheme="minorHAnsi"/>
                <w:color w:val="FF0000"/>
              </w:rPr>
              <w:t>0..</w:t>
            </w:r>
            <w:proofErr w:type="gramEnd"/>
            <w:r w:rsidRPr="006A06E9">
              <w:rPr>
                <w:rFonts w:asciiTheme="minorHAnsi" w:hAnsiTheme="minorHAnsi"/>
                <w:color w:val="FF0000"/>
              </w:rPr>
              <w:t>1]</w:t>
            </w:r>
          </w:p>
        </w:tc>
        <w:tc>
          <w:tcPr>
            <w:tcW w:w="403" w:type="pct"/>
          </w:tcPr>
          <w:p w14:paraId="50A64378" w14:textId="77777777" w:rsidR="006A06E9" w:rsidRPr="006A06E9" w:rsidRDefault="006A06E9" w:rsidP="007D551E">
            <w:pPr>
              <w:spacing w:before="60" w:after="0" w:line="240" w:lineRule="auto"/>
              <w:ind w:left="57"/>
              <w:jc w:val="center"/>
              <w:rPr>
                <w:color w:val="FF0000"/>
              </w:rPr>
            </w:pPr>
          </w:p>
        </w:tc>
      </w:tr>
      <w:tr w:rsidR="00DE4FEC" w:rsidRPr="006A06E9" w14:paraId="3287CEA9" w14:textId="77777777" w:rsidTr="007D551E">
        <w:tc>
          <w:tcPr>
            <w:tcW w:w="345" w:type="pct"/>
            <w:vAlign w:val="bottom"/>
          </w:tcPr>
          <w:p w14:paraId="4E649AA3" w14:textId="2C10B8D9" w:rsidR="00DE4FEC" w:rsidRPr="006A06E9" w:rsidRDefault="00EF3A8B" w:rsidP="00DE4FEC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>
              <w:rPr>
                <w:rFonts w:asciiTheme="minorHAnsi" w:hAnsiTheme="minorHAnsi"/>
                <w:color w:val="FF0000"/>
              </w:rPr>
              <w:t>83</w:t>
            </w:r>
          </w:p>
        </w:tc>
        <w:tc>
          <w:tcPr>
            <w:tcW w:w="1783" w:type="pct"/>
            <w:gridSpan w:val="2"/>
          </w:tcPr>
          <w:p w14:paraId="048D407A" w14:textId="22B8DB7C" w:rsidR="00DE4FEC" w:rsidRPr="006A06E9" w:rsidRDefault="00DE4FEC" w:rsidP="00DE4FEC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color w:val="FF0000"/>
              </w:rPr>
            </w:pPr>
            <w:r w:rsidRPr="00E57555">
              <w:rPr>
                <w:rFonts w:asciiTheme="minorHAnsi" w:hAnsiTheme="minorHAnsi"/>
                <w:color w:val="FF0000"/>
              </w:rPr>
              <w:t>&lt;</w:t>
            </w:r>
            <w:proofErr w:type="spellStart"/>
            <w:r w:rsidRPr="00E57555">
              <w:rPr>
                <w:rFonts w:asciiTheme="minorHAnsi" w:hAnsiTheme="minorHAnsi"/>
                <w:color w:val="FF0000"/>
              </w:rPr>
              <w:t>TpConfdd</w:t>
            </w:r>
            <w:proofErr w:type="spellEnd"/>
            <w:r w:rsidRPr="00E57555">
              <w:rPr>
                <w:rFonts w:asciiTheme="minorHAnsi" w:hAnsiTheme="minorHAnsi"/>
                <w:color w:val="FF0000"/>
              </w:rPr>
              <w:t>&gt;</w:t>
            </w:r>
          </w:p>
        </w:tc>
        <w:tc>
          <w:tcPr>
            <w:tcW w:w="2055" w:type="pct"/>
            <w:gridSpan w:val="3"/>
          </w:tcPr>
          <w:p w14:paraId="39EF32F5" w14:textId="28C8E829" w:rsidR="00DE4FEC" w:rsidRPr="006A06E9" w:rsidRDefault="00DE4FEC" w:rsidP="00DE4FEC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E57555">
              <w:rPr>
                <w:rFonts w:asciiTheme="minorHAnsi" w:hAnsiTheme="minorHAnsi"/>
                <w:color w:val="FF0000"/>
              </w:rPr>
              <w:t>Tipo Conformidade</w:t>
            </w:r>
          </w:p>
        </w:tc>
        <w:tc>
          <w:tcPr>
            <w:tcW w:w="414" w:type="pct"/>
          </w:tcPr>
          <w:p w14:paraId="2882A20B" w14:textId="3E7F24A4" w:rsidR="00DE4FEC" w:rsidRPr="006A06E9" w:rsidRDefault="00DE4FEC" w:rsidP="00DE4FEC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E57555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E57555">
              <w:rPr>
                <w:rFonts w:asciiTheme="minorHAnsi" w:hAnsiTheme="minorHAnsi"/>
                <w:color w:val="FF0000"/>
              </w:rPr>
              <w:t>0..</w:t>
            </w:r>
            <w:proofErr w:type="gramEnd"/>
            <w:r>
              <w:rPr>
                <w:rFonts w:asciiTheme="minorHAnsi" w:hAnsiTheme="minorHAnsi"/>
                <w:color w:val="FF0000"/>
              </w:rPr>
              <w:t>n</w:t>
            </w:r>
            <w:r w:rsidRPr="00E57555">
              <w:rPr>
                <w:rFonts w:asciiTheme="minorHAnsi" w:hAnsiTheme="minorHAnsi"/>
                <w:color w:val="FF0000"/>
              </w:rPr>
              <w:t>]</w:t>
            </w:r>
          </w:p>
        </w:tc>
        <w:tc>
          <w:tcPr>
            <w:tcW w:w="403" w:type="pct"/>
          </w:tcPr>
          <w:p w14:paraId="368F4CF3" w14:textId="77777777" w:rsidR="00DE4FEC" w:rsidRPr="006A06E9" w:rsidRDefault="00DE4FEC" w:rsidP="00DE4FEC">
            <w:pPr>
              <w:spacing w:before="60" w:after="0" w:line="240" w:lineRule="auto"/>
              <w:ind w:left="57"/>
              <w:jc w:val="center"/>
              <w:rPr>
                <w:color w:val="FF0000"/>
              </w:rPr>
            </w:pPr>
          </w:p>
        </w:tc>
      </w:tr>
      <w:tr w:rsidR="00DE4FEC" w:rsidRPr="00B567CE" w14:paraId="03D6408F" w14:textId="77777777" w:rsidTr="001F2942">
        <w:tc>
          <w:tcPr>
            <w:tcW w:w="345" w:type="pct"/>
            <w:vAlign w:val="bottom"/>
          </w:tcPr>
          <w:p w14:paraId="5A237D26" w14:textId="0F817A2B" w:rsidR="00DE4FEC" w:rsidRPr="00B567CE" w:rsidRDefault="002E3D06" w:rsidP="00DE4FEC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84</w:t>
            </w:r>
          </w:p>
        </w:tc>
        <w:tc>
          <w:tcPr>
            <w:tcW w:w="1783" w:type="pct"/>
            <w:gridSpan w:val="2"/>
            <w:vAlign w:val="bottom"/>
          </w:tcPr>
          <w:p w14:paraId="1E84FDA3" w14:textId="77777777" w:rsidR="00DE4FEC" w:rsidRPr="00B567CE" w:rsidRDefault="00DE4FEC" w:rsidP="00DE4FEC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&lt;/Grupo_COR0005_DestcFincmnt&gt;</w:t>
            </w:r>
          </w:p>
        </w:tc>
        <w:tc>
          <w:tcPr>
            <w:tcW w:w="2055" w:type="pct"/>
            <w:gridSpan w:val="3"/>
            <w:vAlign w:val="bottom"/>
          </w:tcPr>
          <w:p w14:paraId="6F032017" w14:textId="77777777" w:rsidR="00DE4FEC" w:rsidRPr="00B567CE" w:rsidRDefault="00DE4FEC" w:rsidP="00DE4FEC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 xml:space="preserve">Fim Grupo Destinação Financiamento </w:t>
            </w:r>
          </w:p>
        </w:tc>
        <w:tc>
          <w:tcPr>
            <w:tcW w:w="414" w:type="pct"/>
            <w:vAlign w:val="bottom"/>
          </w:tcPr>
          <w:p w14:paraId="65F3164D" w14:textId="77777777" w:rsidR="00DE4FEC" w:rsidRPr="00B567CE" w:rsidRDefault="00DE4FEC" w:rsidP="00DE4FEC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0..</w:t>
            </w:r>
            <w:proofErr w:type="gramEnd"/>
            <w:r w:rsidRPr="00B567CE">
              <w:rPr>
                <w:rFonts w:asciiTheme="minorHAnsi" w:hAnsiTheme="minorHAnsi"/>
              </w:rPr>
              <w:t>50]</w:t>
            </w:r>
          </w:p>
        </w:tc>
        <w:tc>
          <w:tcPr>
            <w:tcW w:w="403" w:type="pct"/>
          </w:tcPr>
          <w:p w14:paraId="39AB833B" w14:textId="77777777" w:rsidR="00DE4FEC" w:rsidRPr="00B567CE" w:rsidRDefault="00DE4FEC" w:rsidP="00DE4FEC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  <w:tr w:rsidR="00DE4FEC" w:rsidRPr="00B567CE" w14:paraId="63C41110" w14:textId="77777777" w:rsidTr="001F2942">
        <w:tc>
          <w:tcPr>
            <w:tcW w:w="345" w:type="pct"/>
            <w:vAlign w:val="bottom"/>
          </w:tcPr>
          <w:p w14:paraId="4D77646C" w14:textId="306CA3F9" w:rsidR="00DE4FEC" w:rsidRPr="00B567CE" w:rsidRDefault="002E3D06" w:rsidP="00DE4FEC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lastRenderedPageBreak/>
              <w:t>85</w:t>
            </w:r>
          </w:p>
        </w:tc>
        <w:tc>
          <w:tcPr>
            <w:tcW w:w="1783" w:type="pct"/>
            <w:gridSpan w:val="2"/>
            <w:vAlign w:val="bottom"/>
          </w:tcPr>
          <w:p w14:paraId="78545F18" w14:textId="77777777" w:rsidR="00DE4FEC" w:rsidRPr="00B567CE" w:rsidRDefault="00DE4FEC" w:rsidP="00DE4FEC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&lt;</w:t>
            </w:r>
            <w:proofErr w:type="spellStart"/>
            <w:r w:rsidRPr="00B567CE">
              <w:rPr>
                <w:rFonts w:asciiTheme="minorHAnsi" w:hAnsiTheme="minorHAnsi"/>
              </w:rPr>
              <w:t>DtMovto</w:t>
            </w:r>
            <w:proofErr w:type="spellEnd"/>
            <w:r w:rsidRPr="00B567CE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57D11015" w14:textId="77777777" w:rsidR="00DE4FEC" w:rsidRPr="00B567CE" w:rsidRDefault="00DE4FEC" w:rsidP="00DE4FEC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 xml:space="preserve">Data Movimento </w:t>
            </w:r>
          </w:p>
        </w:tc>
        <w:tc>
          <w:tcPr>
            <w:tcW w:w="414" w:type="pct"/>
            <w:vAlign w:val="bottom"/>
          </w:tcPr>
          <w:p w14:paraId="0A62D2EB" w14:textId="77777777" w:rsidR="00DE4FEC" w:rsidRPr="00B567CE" w:rsidRDefault="00DE4FEC" w:rsidP="00DE4FEC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</w:rPr>
            </w:pPr>
            <w:r w:rsidRPr="00B567CE">
              <w:rPr>
                <w:rFonts w:asciiTheme="minorHAnsi" w:hAnsiTheme="minorHAnsi"/>
              </w:rPr>
              <w:t>[</w:t>
            </w:r>
            <w:proofErr w:type="gramStart"/>
            <w:r w:rsidRPr="00B567CE">
              <w:rPr>
                <w:rFonts w:asciiTheme="minorHAnsi" w:hAnsiTheme="minorHAnsi"/>
              </w:rPr>
              <w:t>1..</w:t>
            </w:r>
            <w:proofErr w:type="gramEnd"/>
            <w:r w:rsidRPr="00B567CE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0C423A52" w14:textId="77777777" w:rsidR="00DE4FEC" w:rsidRPr="00B567CE" w:rsidRDefault="00DE4FEC" w:rsidP="00DE4FEC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</w:rPr>
            </w:pPr>
          </w:p>
        </w:tc>
      </w:tr>
    </w:tbl>
    <w:p w14:paraId="755A7AE7" w14:textId="77777777" w:rsidR="001F2942" w:rsidRDefault="001F2942" w:rsidP="001F2942"/>
    <w:tbl>
      <w:tblPr>
        <w:tblW w:w="5021" w:type="pct"/>
        <w:tblInd w:w="-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5"/>
        <w:gridCol w:w="1461"/>
        <w:gridCol w:w="2229"/>
        <w:gridCol w:w="991"/>
        <w:gridCol w:w="1080"/>
        <w:gridCol w:w="2182"/>
        <w:gridCol w:w="857"/>
        <w:gridCol w:w="834"/>
      </w:tblGrid>
      <w:tr w:rsidR="0056075C" w:rsidRPr="00FA6E24" w14:paraId="37493725" w14:textId="77777777" w:rsidTr="00357E03">
        <w:tc>
          <w:tcPr>
            <w:tcW w:w="1051" w:type="pct"/>
            <w:gridSpan w:val="2"/>
          </w:tcPr>
          <w:p w14:paraId="7B9E4C0A" w14:textId="77777777" w:rsidR="0056075C" w:rsidRPr="00FA6E24" w:rsidRDefault="0056075C" w:rsidP="00357E03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FA6E24">
              <w:rPr>
                <w:b/>
              </w:rPr>
              <w:t>Nome da mensagem:</w:t>
            </w:r>
          </w:p>
        </w:tc>
        <w:tc>
          <w:tcPr>
            <w:tcW w:w="3949" w:type="pct"/>
            <w:gridSpan w:val="6"/>
          </w:tcPr>
          <w:p w14:paraId="02D81924" w14:textId="7F2AC626" w:rsidR="0056075C" w:rsidRPr="00FA6E24" w:rsidRDefault="0056075C" w:rsidP="00357E03">
            <w:pPr>
              <w:spacing w:before="60" w:after="0" w:line="240" w:lineRule="auto"/>
              <w:ind w:left="57"/>
            </w:pPr>
            <w:r w:rsidRPr="0056075C">
              <w:t>Resposta ao Requisitante de alteração de campos complementares de Cédula de Crédito</w:t>
            </w:r>
            <w:r>
              <w:t xml:space="preserve"> </w:t>
            </w:r>
            <w:r w:rsidRPr="0056075C">
              <w:t>Rural</w:t>
            </w:r>
          </w:p>
        </w:tc>
      </w:tr>
      <w:tr w:rsidR="0056075C" w:rsidRPr="00FA6E24" w14:paraId="3405426C" w14:textId="77777777" w:rsidTr="00357E03">
        <w:tc>
          <w:tcPr>
            <w:tcW w:w="1051" w:type="pct"/>
            <w:gridSpan w:val="2"/>
          </w:tcPr>
          <w:p w14:paraId="0ED561B6" w14:textId="77777777" w:rsidR="0056075C" w:rsidRPr="00FA6E24" w:rsidRDefault="0056075C" w:rsidP="00357E03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FA6E24">
              <w:rPr>
                <w:b/>
              </w:rPr>
              <w:t>Código da Mensagem:</w:t>
            </w:r>
          </w:p>
        </w:tc>
        <w:tc>
          <w:tcPr>
            <w:tcW w:w="1077" w:type="pct"/>
          </w:tcPr>
          <w:p w14:paraId="2B123060" w14:textId="7E468EC1" w:rsidR="0056075C" w:rsidRPr="00FA6E24" w:rsidRDefault="0056075C" w:rsidP="00357E03">
            <w:pPr>
              <w:spacing w:before="60" w:after="0" w:line="240" w:lineRule="auto"/>
              <w:ind w:left="57"/>
            </w:pPr>
            <w:r w:rsidRPr="0056075C">
              <w:t>COR0005R1</w:t>
            </w:r>
          </w:p>
        </w:tc>
        <w:tc>
          <w:tcPr>
            <w:tcW w:w="479" w:type="pct"/>
          </w:tcPr>
          <w:p w14:paraId="73D6A19F" w14:textId="77777777" w:rsidR="0056075C" w:rsidRPr="00FA6E24" w:rsidRDefault="0056075C" w:rsidP="00357E03">
            <w:pPr>
              <w:spacing w:before="60" w:after="0" w:line="240" w:lineRule="auto"/>
              <w:ind w:left="57"/>
              <w:jc w:val="both"/>
            </w:pPr>
            <w:r w:rsidRPr="00FA6E24">
              <w:rPr>
                <w:b/>
              </w:rPr>
              <w:t>Emissor</w:t>
            </w:r>
            <w:r w:rsidRPr="00FA6E24">
              <w:t>:</w:t>
            </w:r>
          </w:p>
        </w:tc>
        <w:tc>
          <w:tcPr>
            <w:tcW w:w="522" w:type="pct"/>
          </w:tcPr>
          <w:p w14:paraId="0C034D4C" w14:textId="77777777" w:rsidR="0056075C" w:rsidRPr="00FA6E24" w:rsidRDefault="0056075C" w:rsidP="00357E03">
            <w:pPr>
              <w:spacing w:before="60" w:after="0" w:line="240" w:lineRule="auto"/>
              <w:ind w:left="57"/>
            </w:pPr>
            <w:r w:rsidRPr="00FA6E24">
              <w:t>COR</w:t>
            </w:r>
          </w:p>
        </w:tc>
        <w:tc>
          <w:tcPr>
            <w:tcW w:w="1054" w:type="pct"/>
          </w:tcPr>
          <w:p w14:paraId="75B90BE3" w14:textId="77777777" w:rsidR="0056075C" w:rsidRPr="00FA6E24" w:rsidRDefault="0056075C" w:rsidP="00357E03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FA6E24">
              <w:rPr>
                <w:b/>
              </w:rPr>
              <w:t>Destinatário:</w:t>
            </w:r>
          </w:p>
        </w:tc>
        <w:tc>
          <w:tcPr>
            <w:tcW w:w="817" w:type="pct"/>
            <w:gridSpan w:val="2"/>
          </w:tcPr>
          <w:p w14:paraId="5709F4E8" w14:textId="77777777" w:rsidR="0056075C" w:rsidRPr="00FA6E24" w:rsidRDefault="0056075C" w:rsidP="00357E03">
            <w:pPr>
              <w:spacing w:before="60" w:after="0" w:line="240" w:lineRule="auto"/>
              <w:ind w:left="57"/>
            </w:pPr>
            <w:r w:rsidRPr="00FA6E24">
              <w:t>IF</w:t>
            </w:r>
          </w:p>
        </w:tc>
      </w:tr>
      <w:tr w:rsidR="0056075C" w:rsidRPr="00FA6E24" w14:paraId="00808DC4" w14:textId="77777777" w:rsidTr="00357E03">
        <w:tc>
          <w:tcPr>
            <w:tcW w:w="345" w:type="pct"/>
          </w:tcPr>
          <w:p w14:paraId="48D1F06B" w14:textId="77777777" w:rsidR="0056075C" w:rsidRPr="00FA6E24" w:rsidRDefault="0056075C" w:rsidP="00357E03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r w:rsidRPr="00FA6E24">
              <w:rPr>
                <w:b/>
              </w:rPr>
              <w:t>Seq.</w:t>
            </w:r>
          </w:p>
        </w:tc>
        <w:tc>
          <w:tcPr>
            <w:tcW w:w="1783" w:type="pct"/>
            <w:gridSpan w:val="2"/>
          </w:tcPr>
          <w:p w14:paraId="390101C7" w14:textId="77777777" w:rsidR="0056075C" w:rsidRPr="00FA6E24" w:rsidRDefault="0056075C" w:rsidP="00357E03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proofErr w:type="spellStart"/>
            <w:r w:rsidRPr="00FA6E24">
              <w:rPr>
                <w:b/>
              </w:rPr>
              <w:t>Tag</w:t>
            </w:r>
            <w:proofErr w:type="spellEnd"/>
          </w:p>
        </w:tc>
        <w:tc>
          <w:tcPr>
            <w:tcW w:w="2055" w:type="pct"/>
            <w:gridSpan w:val="3"/>
          </w:tcPr>
          <w:p w14:paraId="76ADFF03" w14:textId="77777777" w:rsidR="0056075C" w:rsidRPr="00FA6E24" w:rsidRDefault="0056075C" w:rsidP="00357E03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FA6E24">
              <w:rPr>
                <w:b/>
              </w:rPr>
              <w:t>Nome do Campo</w:t>
            </w:r>
          </w:p>
        </w:tc>
        <w:tc>
          <w:tcPr>
            <w:tcW w:w="414" w:type="pct"/>
          </w:tcPr>
          <w:p w14:paraId="0C1D207C" w14:textId="77777777" w:rsidR="0056075C" w:rsidRPr="00FA6E24" w:rsidRDefault="0056075C" w:rsidP="00357E03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proofErr w:type="spellStart"/>
            <w:r w:rsidRPr="00FA6E24">
              <w:rPr>
                <w:b/>
              </w:rPr>
              <w:t>Mult</w:t>
            </w:r>
            <w:proofErr w:type="spellEnd"/>
            <w:r w:rsidRPr="00FA6E24">
              <w:rPr>
                <w:b/>
              </w:rPr>
              <w:t>.</w:t>
            </w:r>
          </w:p>
        </w:tc>
        <w:tc>
          <w:tcPr>
            <w:tcW w:w="403" w:type="pct"/>
          </w:tcPr>
          <w:p w14:paraId="5473FB67" w14:textId="77777777" w:rsidR="0056075C" w:rsidRPr="00FA6E24" w:rsidRDefault="0056075C" w:rsidP="00357E03">
            <w:pPr>
              <w:spacing w:before="60" w:after="0" w:line="240" w:lineRule="auto"/>
              <w:ind w:left="57"/>
              <w:jc w:val="center"/>
              <w:rPr>
                <w:b/>
              </w:rPr>
            </w:pPr>
            <w:r w:rsidRPr="00FA6E24">
              <w:rPr>
                <w:b/>
              </w:rPr>
              <w:t>OU</w:t>
            </w:r>
          </w:p>
        </w:tc>
      </w:tr>
      <w:tr w:rsidR="0056075C" w:rsidRPr="00FA6E24" w14:paraId="213DC20C" w14:textId="77777777" w:rsidTr="00357E03">
        <w:tc>
          <w:tcPr>
            <w:tcW w:w="345" w:type="pct"/>
            <w:vAlign w:val="bottom"/>
          </w:tcPr>
          <w:p w14:paraId="5ECB4888" w14:textId="77777777" w:rsidR="0056075C" w:rsidRPr="00FA6E24" w:rsidRDefault="0056075C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1</w:t>
            </w:r>
          </w:p>
        </w:tc>
        <w:tc>
          <w:tcPr>
            <w:tcW w:w="1783" w:type="pct"/>
            <w:gridSpan w:val="2"/>
            <w:vAlign w:val="bottom"/>
          </w:tcPr>
          <w:p w14:paraId="37AA6951" w14:textId="77777777" w:rsidR="0056075C" w:rsidRPr="00FA6E24" w:rsidRDefault="0056075C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CodMsg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1F971A8D" w14:textId="77777777" w:rsidR="0056075C" w:rsidRPr="00FA6E24" w:rsidRDefault="0056075C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Código Mensagem </w:t>
            </w:r>
          </w:p>
        </w:tc>
        <w:tc>
          <w:tcPr>
            <w:tcW w:w="414" w:type="pct"/>
            <w:vAlign w:val="bottom"/>
          </w:tcPr>
          <w:p w14:paraId="02E249B3" w14:textId="77777777" w:rsidR="0056075C" w:rsidRPr="00FA6E24" w:rsidRDefault="0056075C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3E320D87" w14:textId="77777777" w:rsidR="0056075C" w:rsidRPr="00FA6E24" w:rsidRDefault="0056075C" w:rsidP="00357E03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56075C" w:rsidRPr="00FA6E24" w14:paraId="0C616731" w14:textId="77777777" w:rsidTr="00357E03">
        <w:tc>
          <w:tcPr>
            <w:tcW w:w="345" w:type="pct"/>
            <w:vAlign w:val="bottom"/>
          </w:tcPr>
          <w:p w14:paraId="594A1435" w14:textId="77777777" w:rsidR="0056075C" w:rsidRPr="00FA6E24" w:rsidRDefault="0056075C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2</w:t>
            </w:r>
          </w:p>
        </w:tc>
        <w:tc>
          <w:tcPr>
            <w:tcW w:w="1783" w:type="pct"/>
            <w:gridSpan w:val="2"/>
            <w:vAlign w:val="bottom"/>
          </w:tcPr>
          <w:p w14:paraId="09F62AE5" w14:textId="77777777" w:rsidR="0056075C" w:rsidRPr="00FA6E24" w:rsidRDefault="0056075C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NumCtrlIF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43D84D69" w14:textId="77777777" w:rsidR="0056075C" w:rsidRPr="00FA6E24" w:rsidRDefault="0056075C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Número Controle IF </w:t>
            </w:r>
          </w:p>
        </w:tc>
        <w:tc>
          <w:tcPr>
            <w:tcW w:w="414" w:type="pct"/>
            <w:vAlign w:val="bottom"/>
          </w:tcPr>
          <w:p w14:paraId="5C1E9427" w14:textId="77777777" w:rsidR="0056075C" w:rsidRPr="00FA6E24" w:rsidRDefault="0056075C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1C26824C" w14:textId="77777777" w:rsidR="0056075C" w:rsidRPr="00FA6E24" w:rsidRDefault="0056075C" w:rsidP="00357E03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56075C" w:rsidRPr="00FA6E24" w14:paraId="708D40F5" w14:textId="77777777" w:rsidTr="00357E03">
        <w:tc>
          <w:tcPr>
            <w:tcW w:w="345" w:type="pct"/>
            <w:vAlign w:val="bottom"/>
          </w:tcPr>
          <w:p w14:paraId="0FC08484" w14:textId="77777777" w:rsidR="0056075C" w:rsidRPr="00FA6E24" w:rsidRDefault="0056075C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3</w:t>
            </w:r>
          </w:p>
        </w:tc>
        <w:tc>
          <w:tcPr>
            <w:tcW w:w="1783" w:type="pct"/>
            <w:gridSpan w:val="2"/>
            <w:vAlign w:val="bottom"/>
          </w:tcPr>
          <w:p w14:paraId="67A87AE4" w14:textId="77777777" w:rsidR="0056075C" w:rsidRPr="00FA6E24" w:rsidRDefault="0056075C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FA6E24">
              <w:rPr>
                <w:rFonts w:asciiTheme="minorHAnsi" w:hAnsiTheme="minorHAnsi"/>
                <w:color w:val="000000"/>
              </w:rPr>
              <w:t>CNPJEntRespons</w:t>
            </w:r>
            <w:proofErr w:type="spellEnd"/>
            <w:r w:rsidRPr="00FA6E24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  <w:vAlign w:val="bottom"/>
          </w:tcPr>
          <w:p w14:paraId="457F6CD9" w14:textId="77777777" w:rsidR="0056075C" w:rsidRPr="00FA6E24" w:rsidRDefault="0056075C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 xml:space="preserve">CNPJ Entidade Responsável </w:t>
            </w:r>
          </w:p>
        </w:tc>
        <w:tc>
          <w:tcPr>
            <w:tcW w:w="414" w:type="pct"/>
            <w:vAlign w:val="bottom"/>
          </w:tcPr>
          <w:p w14:paraId="447F8983" w14:textId="77777777" w:rsidR="0056075C" w:rsidRPr="00FA6E24" w:rsidRDefault="0056075C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FA6E24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FA6E24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FA6E24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6BCB47C5" w14:textId="77777777" w:rsidR="0056075C" w:rsidRPr="00FA6E24" w:rsidRDefault="0056075C" w:rsidP="00357E03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37124" w:rsidRPr="00F8771D" w14:paraId="7C32BB87" w14:textId="77777777" w:rsidTr="00516819">
        <w:tc>
          <w:tcPr>
            <w:tcW w:w="345" w:type="pct"/>
            <w:vAlign w:val="bottom"/>
          </w:tcPr>
          <w:p w14:paraId="7CB18F29" w14:textId="704D9449" w:rsidR="00F37124" w:rsidRPr="00F8771D" w:rsidRDefault="00F8771D" w:rsidP="0056075C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F8771D">
              <w:rPr>
                <w:rFonts w:asciiTheme="minorHAnsi" w:hAnsiTheme="minorHAnsi"/>
                <w:color w:val="FF0000"/>
              </w:rPr>
              <w:t>4</w:t>
            </w:r>
          </w:p>
        </w:tc>
        <w:tc>
          <w:tcPr>
            <w:tcW w:w="1783" w:type="pct"/>
            <w:gridSpan w:val="2"/>
          </w:tcPr>
          <w:p w14:paraId="42CE1241" w14:textId="7F528F3F" w:rsidR="00F37124" w:rsidRPr="00F8771D" w:rsidRDefault="00F37124" w:rsidP="0056075C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F8771D">
              <w:rPr>
                <w:rFonts w:asciiTheme="minorHAnsi" w:hAnsiTheme="minorHAnsi"/>
                <w:color w:val="FF0000"/>
              </w:rPr>
              <w:t>&lt;Grupo_COR0005R1_RejcOpCOR&gt;</w:t>
            </w:r>
          </w:p>
        </w:tc>
        <w:tc>
          <w:tcPr>
            <w:tcW w:w="2055" w:type="pct"/>
            <w:gridSpan w:val="3"/>
          </w:tcPr>
          <w:p w14:paraId="769F12EA" w14:textId="46D363D9" w:rsidR="00F37124" w:rsidRPr="00F8771D" w:rsidRDefault="00F37124" w:rsidP="0056075C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F8771D">
              <w:rPr>
                <w:rFonts w:asciiTheme="minorHAnsi" w:hAnsiTheme="minorHAnsi"/>
                <w:color w:val="FF0000"/>
              </w:rPr>
              <w:t>Grupo Rejeição Operação COR</w:t>
            </w:r>
          </w:p>
        </w:tc>
        <w:tc>
          <w:tcPr>
            <w:tcW w:w="414" w:type="pct"/>
          </w:tcPr>
          <w:p w14:paraId="4FA589E7" w14:textId="36AA5572" w:rsidR="00F37124" w:rsidRPr="00F8771D" w:rsidRDefault="00F37124" w:rsidP="0056075C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F8771D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F8771D">
              <w:rPr>
                <w:rFonts w:asciiTheme="minorHAnsi" w:hAnsiTheme="minorHAnsi"/>
                <w:color w:val="FF0000"/>
              </w:rPr>
              <w:t>0..</w:t>
            </w:r>
            <w:proofErr w:type="gramEnd"/>
            <w:r w:rsidRPr="00F8771D">
              <w:rPr>
                <w:rFonts w:asciiTheme="minorHAnsi" w:hAnsiTheme="minorHAnsi"/>
                <w:color w:val="FF0000"/>
              </w:rPr>
              <w:t>n]</w:t>
            </w:r>
          </w:p>
        </w:tc>
        <w:tc>
          <w:tcPr>
            <w:tcW w:w="403" w:type="pct"/>
          </w:tcPr>
          <w:p w14:paraId="1CA8362A" w14:textId="77777777" w:rsidR="00F37124" w:rsidRPr="00F8771D" w:rsidRDefault="00F37124" w:rsidP="0056075C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FF0000"/>
              </w:rPr>
            </w:pPr>
          </w:p>
        </w:tc>
      </w:tr>
      <w:tr w:rsidR="00F8771D" w:rsidRPr="00F8771D" w14:paraId="728EC289" w14:textId="77777777" w:rsidTr="00516819">
        <w:tc>
          <w:tcPr>
            <w:tcW w:w="345" w:type="pct"/>
            <w:vAlign w:val="bottom"/>
          </w:tcPr>
          <w:p w14:paraId="4965A24D" w14:textId="6B3EB1B9" w:rsidR="00F37124" w:rsidRPr="00F8771D" w:rsidRDefault="00F8771D" w:rsidP="0056075C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F8771D">
              <w:rPr>
                <w:rFonts w:asciiTheme="minorHAnsi" w:hAnsiTheme="minorHAnsi"/>
                <w:color w:val="FF0000"/>
              </w:rPr>
              <w:t>5</w:t>
            </w:r>
          </w:p>
        </w:tc>
        <w:tc>
          <w:tcPr>
            <w:tcW w:w="1783" w:type="pct"/>
            <w:gridSpan w:val="2"/>
          </w:tcPr>
          <w:p w14:paraId="5B103A5D" w14:textId="2276AB4B" w:rsidR="00F37124" w:rsidRPr="00F8771D" w:rsidRDefault="00F37124" w:rsidP="00F371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F8771D">
              <w:rPr>
                <w:rFonts w:asciiTheme="minorHAnsi" w:hAnsiTheme="minorHAnsi"/>
                <w:color w:val="FF0000"/>
              </w:rPr>
              <w:t>&lt;</w:t>
            </w:r>
            <w:proofErr w:type="spellStart"/>
            <w:r w:rsidRPr="00F8771D">
              <w:rPr>
                <w:rFonts w:asciiTheme="minorHAnsi" w:hAnsiTheme="minorHAnsi"/>
                <w:color w:val="FF0000"/>
              </w:rPr>
              <w:t>CodRejcOpCOR</w:t>
            </w:r>
            <w:proofErr w:type="spellEnd"/>
            <w:r w:rsidRPr="00F8771D">
              <w:rPr>
                <w:rFonts w:asciiTheme="minorHAnsi" w:hAnsiTheme="minorHAnsi"/>
                <w:color w:val="FF0000"/>
              </w:rPr>
              <w:t>&gt;</w:t>
            </w:r>
          </w:p>
        </w:tc>
        <w:tc>
          <w:tcPr>
            <w:tcW w:w="2055" w:type="pct"/>
            <w:gridSpan w:val="3"/>
          </w:tcPr>
          <w:p w14:paraId="189BEC30" w14:textId="4B0521BD" w:rsidR="00F37124" w:rsidRPr="00F8771D" w:rsidRDefault="00F37124" w:rsidP="00F371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F8771D">
              <w:rPr>
                <w:rFonts w:asciiTheme="minorHAnsi" w:hAnsiTheme="minorHAnsi"/>
                <w:color w:val="FF0000"/>
              </w:rPr>
              <w:t>Código Rejeição Operação COR</w:t>
            </w:r>
          </w:p>
        </w:tc>
        <w:tc>
          <w:tcPr>
            <w:tcW w:w="414" w:type="pct"/>
          </w:tcPr>
          <w:p w14:paraId="30C09E38" w14:textId="22740CAC" w:rsidR="00F37124" w:rsidRPr="00F8771D" w:rsidRDefault="00F37124" w:rsidP="00F371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F8771D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F8771D">
              <w:rPr>
                <w:rFonts w:asciiTheme="minorHAnsi" w:hAnsiTheme="minorHAnsi"/>
                <w:color w:val="FF0000"/>
              </w:rPr>
              <w:t>1..</w:t>
            </w:r>
            <w:proofErr w:type="gramEnd"/>
            <w:r w:rsidRPr="00F8771D">
              <w:rPr>
                <w:rFonts w:asciiTheme="minorHAnsi" w:hAnsiTheme="minorHAnsi"/>
                <w:color w:val="FF0000"/>
              </w:rPr>
              <w:t>1]</w:t>
            </w:r>
          </w:p>
        </w:tc>
        <w:tc>
          <w:tcPr>
            <w:tcW w:w="403" w:type="pct"/>
          </w:tcPr>
          <w:p w14:paraId="68828755" w14:textId="77777777" w:rsidR="00F37124" w:rsidRPr="00F8771D" w:rsidRDefault="00F37124" w:rsidP="0056075C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FF0000"/>
              </w:rPr>
            </w:pPr>
          </w:p>
        </w:tc>
      </w:tr>
      <w:tr w:rsidR="00F37124" w:rsidRPr="00F8771D" w14:paraId="089ABD17" w14:textId="77777777" w:rsidTr="00516819">
        <w:tc>
          <w:tcPr>
            <w:tcW w:w="345" w:type="pct"/>
            <w:vAlign w:val="bottom"/>
          </w:tcPr>
          <w:p w14:paraId="342EB978" w14:textId="5F34F420" w:rsidR="00F37124" w:rsidRPr="00F8771D" w:rsidRDefault="00F8771D" w:rsidP="0056075C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F8771D">
              <w:rPr>
                <w:rFonts w:asciiTheme="minorHAnsi" w:hAnsiTheme="minorHAnsi"/>
                <w:color w:val="FF0000"/>
              </w:rPr>
              <w:t>6</w:t>
            </w:r>
          </w:p>
        </w:tc>
        <w:tc>
          <w:tcPr>
            <w:tcW w:w="1783" w:type="pct"/>
            <w:gridSpan w:val="2"/>
          </w:tcPr>
          <w:p w14:paraId="7F8E0110" w14:textId="0A04F8EC" w:rsidR="00F37124" w:rsidRPr="00F8771D" w:rsidRDefault="00F37124" w:rsidP="0056075C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F8771D">
              <w:rPr>
                <w:rFonts w:asciiTheme="minorHAnsi" w:hAnsiTheme="minorHAnsi"/>
                <w:color w:val="FF0000"/>
              </w:rPr>
              <w:t>&lt;</w:t>
            </w:r>
            <w:proofErr w:type="spellStart"/>
            <w:r w:rsidRPr="00F8771D">
              <w:rPr>
                <w:rFonts w:asciiTheme="minorHAnsi" w:hAnsiTheme="minorHAnsi"/>
                <w:color w:val="FF0000"/>
              </w:rPr>
              <w:t>TxtRejcOpCOR</w:t>
            </w:r>
            <w:proofErr w:type="spellEnd"/>
            <w:r w:rsidRPr="00F8771D">
              <w:rPr>
                <w:rFonts w:asciiTheme="minorHAnsi" w:hAnsiTheme="minorHAnsi"/>
                <w:color w:val="FF0000"/>
              </w:rPr>
              <w:t>&gt;</w:t>
            </w:r>
          </w:p>
        </w:tc>
        <w:tc>
          <w:tcPr>
            <w:tcW w:w="2055" w:type="pct"/>
            <w:gridSpan w:val="3"/>
          </w:tcPr>
          <w:p w14:paraId="05CBC62A" w14:textId="4455964E" w:rsidR="00F37124" w:rsidRPr="00F8771D" w:rsidRDefault="00F37124" w:rsidP="00F37124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F8771D">
              <w:rPr>
                <w:rFonts w:asciiTheme="minorHAnsi" w:hAnsiTheme="minorHAnsi"/>
                <w:color w:val="FF0000"/>
              </w:rPr>
              <w:t>Texto Rejeição Operação COR</w:t>
            </w:r>
          </w:p>
        </w:tc>
        <w:tc>
          <w:tcPr>
            <w:tcW w:w="414" w:type="pct"/>
          </w:tcPr>
          <w:p w14:paraId="757DFCC4" w14:textId="0F1D2E44" w:rsidR="00F37124" w:rsidRPr="00F8771D" w:rsidRDefault="00F37124" w:rsidP="0056075C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F8771D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F8771D">
              <w:rPr>
                <w:rFonts w:asciiTheme="minorHAnsi" w:hAnsiTheme="minorHAnsi"/>
                <w:color w:val="FF0000"/>
              </w:rPr>
              <w:t>1..</w:t>
            </w:r>
            <w:proofErr w:type="gramEnd"/>
            <w:r w:rsidRPr="00F8771D">
              <w:rPr>
                <w:rFonts w:asciiTheme="minorHAnsi" w:hAnsiTheme="minorHAnsi"/>
                <w:color w:val="FF0000"/>
              </w:rPr>
              <w:t>1]</w:t>
            </w:r>
          </w:p>
        </w:tc>
        <w:tc>
          <w:tcPr>
            <w:tcW w:w="403" w:type="pct"/>
          </w:tcPr>
          <w:p w14:paraId="7D56DE4A" w14:textId="77777777" w:rsidR="00F37124" w:rsidRPr="00F8771D" w:rsidRDefault="00F37124" w:rsidP="0056075C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FF0000"/>
              </w:rPr>
            </w:pPr>
          </w:p>
        </w:tc>
      </w:tr>
      <w:tr w:rsidR="0056075C" w:rsidRPr="00F8771D" w14:paraId="2781D4F2" w14:textId="77777777" w:rsidTr="00357E03">
        <w:tc>
          <w:tcPr>
            <w:tcW w:w="345" w:type="pct"/>
            <w:vAlign w:val="bottom"/>
          </w:tcPr>
          <w:p w14:paraId="2E837142" w14:textId="0D865B73" w:rsidR="0056075C" w:rsidRPr="00F8771D" w:rsidRDefault="00F8771D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FF0000"/>
              </w:rPr>
            </w:pPr>
            <w:r w:rsidRPr="00F8771D">
              <w:rPr>
                <w:rFonts w:asciiTheme="minorHAnsi" w:hAnsiTheme="minorHAnsi"/>
                <w:color w:val="FF0000"/>
              </w:rPr>
              <w:t>7</w:t>
            </w:r>
          </w:p>
        </w:tc>
        <w:tc>
          <w:tcPr>
            <w:tcW w:w="1783" w:type="pct"/>
            <w:gridSpan w:val="2"/>
            <w:vAlign w:val="bottom"/>
          </w:tcPr>
          <w:p w14:paraId="039CBB4F" w14:textId="5B0A88DD" w:rsidR="0056075C" w:rsidRPr="00F8771D" w:rsidRDefault="00F37124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F8771D">
              <w:rPr>
                <w:rFonts w:asciiTheme="minorHAnsi" w:hAnsiTheme="minorHAnsi"/>
                <w:color w:val="FF0000"/>
              </w:rPr>
              <w:t>&lt;/Grupo_COR0005R1_RejcOpCOR&gt;</w:t>
            </w:r>
          </w:p>
        </w:tc>
        <w:tc>
          <w:tcPr>
            <w:tcW w:w="2055" w:type="pct"/>
            <w:gridSpan w:val="3"/>
            <w:vAlign w:val="bottom"/>
          </w:tcPr>
          <w:p w14:paraId="2ECA805F" w14:textId="5F27438F" w:rsidR="0056075C" w:rsidRPr="00F8771D" w:rsidRDefault="00F37124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F8771D">
              <w:rPr>
                <w:rFonts w:asciiTheme="minorHAnsi" w:hAnsiTheme="minorHAnsi"/>
                <w:color w:val="FF0000"/>
              </w:rPr>
              <w:t>Fim Grupo Rejeição Operação COR</w:t>
            </w:r>
          </w:p>
        </w:tc>
        <w:tc>
          <w:tcPr>
            <w:tcW w:w="414" w:type="pct"/>
            <w:vAlign w:val="bottom"/>
          </w:tcPr>
          <w:p w14:paraId="29AB789B" w14:textId="00579C78" w:rsidR="0056075C" w:rsidRPr="00F8771D" w:rsidRDefault="00F37124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FF0000"/>
              </w:rPr>
            </w:pPr>
            <w:r w:rsidRPr="00F8771D">
              <w:rPr>
                <w:rFonts w:asciiTheme="minorHAnsi" w:hAnsiTheme="minorHAnsi"/>
                <w:color w:val="FF0000"/>
              </w:rPr>
              <w:t>[</w:t>
            </w:r>
            <w:proofErr w:type="gramStart"/>
            <w:r w:rsidRPr="00F8771D">
              <w:rPr>
                <w:rFonts w:asciiTheme="minorHAnsi" w:hAnsiTheme="minorHAnsi"/>
                <w:color w:val="FF0000"/>
              </w:rPr>
              <w:t>0..</w:t>
            </w:r>
            <w:proofErr w:type="gramEnd"/>
            <w:r w:rsidRPr="00F8771D">
              <w:rPr>
                <w:rFonts w:asciiTheme="minorHAnsi" w:hAnsiTheme="minorHAnsi"/>
                <w:color w:val="FF0000"/>
              </w:rPr>
              <w:t>n]</w:t>
            </w:r>
          </w:p>
        </w:tc>
        <w:tc>
          <w:tcPr>
            <w:tcW w:w="403" w:type="pct"/>
          </w:tcPr>
          <w:p w14:paraId="323E9FB6" w14:textId="77777777" w:rsidR="0056075C" w:rsidRPr="00F8771D" w:rsidRDefault="0056075C" w:rsidP="00357E03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FF0000"/>
              </w:rPr>
            </w:pPr>
          </w:p>
        </w:tc>
      </w:tr>
      <w:tr w:rsidR="00F37124" w:rsidRPr="00FA6E24" w14:paraId="50625CA9" w14:textId="77777777" w:rsidTr="00357E03">
        <w:tc>
          <w:tcPr>
            <w:tcW w:w="345" w:type="pct"/>
            <w:vAlign w:val="bottom"/>
          </w:tcPr>
          <w:p w14:paraId="2C4B0BA9" w14:textId="1D4D5C12" w:rsidR="00F37124" w:rsidRPr="00FA6E24" w:rsidRDefault="00F8771D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>
              <w:rPr>
                <w:rFonts w:asciiTheme="minorHAnsi" w:hAnsiTheme="minorHAnsi"/>
                <w:color w:val="000000"/>
              </w:rPr>
              <w:t>8</w:t>
            </w:r>
          </w:p>
        </w:tc>
        <w:tc>
          <w:tcPr>
            <w:tcW w:w="1783" w:type="pct"/>
            <w:gridSpan w:val="2"/>
          </w:tcPr>
          <w:p w14:paraId="560B1B60" w14:textId="77777777" w:rsidR="00F37124" w:rsidRPr="00FA6E24" w:rsidRDefault="00F37124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EF7E3C">
              <w:rPr>
                <w:rFonts w:asciiTheme="minorHAnsi" w:hAnsiTheme="minorHAnsi"/>
              </w:rPr>
              <w:t>&lt;</w:t>
            </w:r>
            <w:proofErr w:type="spellStart"/>
            <w:r w:rsidRPr="00EF7E3C">
              <w:rPr>
                <w:rFonts w:asciiTheme="minorHAnsi" w:hAnsiTheme="minorHAnsi"/>
              </w:rPr>
              <w:t>DtHrBC</w:t>
            </w:r>
            <w:proofErr w:type="spellEnd"/>
            <w:r w:rsidRPr="00EF7E3C">
              <w:rPr>
                <w:rFonts w:asciiTheme="minorHAnsi" w:hAnsiTheme="minorHAnsi"/>
              </w:rPr>
              <w:t>&gt;</w:t>
            </w:r>
          </w:p>
        </w:tc>
        <w:tc>
          <w:tcPr>
            <w:tcW w:w="2055" w:type="pct"/>
            <w:gridSpan w:val="3"/>
          </w:tcPr>
          <w:p w14:paraId="03260892" w14:textId="77777777" w:rsidR="00F37124" w:rsidRPr="00FA6E24" w:rsidRDefault="00F37124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EF7E3C">
              <w:rPr>
                <w:rFonts w:asciiTheme="minorHAnsi" w:hAnsiTheme="minorHAnsi"/>
              </w:rPr>
              <w:t>Data Hora Bacen</w:t>
            </w:r>
          </w:p>
        </w:tc>
        <w:tc>
          <w:tcPr>
            <w:tcW w:w="414" w:type="pct"/>
          </w:tcPr>
          <w:p w14:paraId="65238295" w14:textId="77777777" w:rsidR="00F37124" w:rsidRPr="00FA6E24" w:rsidRDefault="00F37124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EF7E3C">
              <w:rPr>
                <w:rFonts w:asciiTheme="minorHAnsi" w:hAnsiTheme="minorHAnsi"/>
              </w:rPr>
              <w:t>[</w:t>
            </w:r>
            <w:proofErr w:type="gramStart"/>
            <w:r w:rsidRPr="00EF7E3C">
              <w:rPr>
                <w:rFonts w:asciiTheme="minorHAnsi" w:hAnsiTheme="minorHAnsi"/>
              </w:rPr>
              <w:t>1..</w:t>
            </w:r>
            <w:proofErr w:type="gramEnd"/>
            <w:r w:rsidRPr="00EF7E3C">
              <w:rPr>
                <w:rFonts w:asciiTheme="minorHAnsi" w:hAnsiTheme="minorHAnsi"/>
              </w:rPr>
              <w:t>1]</w:t>
            </w:r>
          </w:p>
        </w:tc>
        <w:tc>
          <w:tcPr>
            <w:tcW w:w="403" w:type="pct"/>
          </w:tcPr>
          <w:p w14:paraId="1E557B27" w14:textId="77777777" w:rsidR="00F37124" w:rsidRPr="00FA6E24" w:rsidRDefault="00F37124" w:rsidP="00357E03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  <w:tr w:rsidR="00F37124" w:rsidRPr="00FA6E24" w14:paraId="130910C8" w14:textId="77777777" w:rsidTr="00357E03">
        <w:tc>
          <w:tcPr>
            <w:tcW w:w="345" w:type="pct"/>
            <w:vAlign w:val="bottom"/>
          </w:tcPr>
          <w:p w14:paraId="6889A2E6" w14:textId="7BB1F247" w:rsidR="00F37124" w:rsidRPr="00FA6E24" w:rsidRDefault="00F8771D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jc w:val="right"/>
              <w:rPr>
                <w:rFonts w:asciiTheme="minorHAnsi" w:hAnsiTheme="minorHAnsi"/>
                <w:color w:val="000000"/>
              </w:rPr>
            </w:pPr>
            <w:r>
              <w:rPr>
                <w:rFonts w:asciiTheme="minorHAnsi" w:hAnsiTheme="minorHAnsi"/>
                <w:color w:val="000000"/>
              </w:rPr>
              <w:t>9</w:t>
            </w:r>
          </w:p>
        </w:tc>
        <w:tc>
          <w:tcPr>
            <w:tcW w:w="1783" w:type="pct"/>
            <w:gridSpan w:val="2"/>
          </w:tcPr>
          <w:p w14:paraId="033B33CA" w14:textId="77777777" w:rsidR="00F37124" w:rsidRPr="00FA6E24" w:rsidRDefault="00F37124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&lt;</w:t>
            </w:r>
            <w:proofErr w:type="spellStart"/>
            <w:r w:rsidRPr="00BB3539">
              <w:rPr>
                <w:rFonts w:asciiTheme="minorHAnsi" w:hAnsiTheme="minorHAnsi"/>
                <w:color w:val="000000"/>
              </w:rPr>
              <w:t>DtMovto</w:t>
            </w:r>
            <w:proofErr w:type="spellEnd"/>
            <w:r w:rsidRPr="00BB3539">
              <w:rPr>
                <w:rFonts w:asciiTheme="minorHAnsi" w:hAnsiTheme="minorHAnsi"/>
                <w:color w:val="000000"/>
              </w:rPr>
              <w:t>&gt;</w:t>
            </w:r>
          </w:p>
        </w:tc>
        <w:tc>
          <w:tcPr>
            <w:tcW w:w="2055" w:type="pct"/>
            <w:gridSpan w:val="3"/>
          </w:tcPr>
          <w:p w14:paraId="113E84E2" w14:textId="77777777" w:rsidR="00F37124" w:rsidRPr="00FA6E24" w:rsidRDefault="00F37124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Data Movimento</w:t>
            </w:r>
          </w:p>
        </w:tc>
        <w:tc>
          <w:tcPr>
            <w:tcW w:w="414" w:type="pct"/>
          </w:tcPr>
          <w:p w14:paraId="267C83EF" w14:textId="77777777" w:rsidR="00F37124" w:rsidRPr="00FA6E24" w:rsidRDefault="00F37124" w:rsidP="00357E03">
            <w:pPr>
              <w:widowControl w:val="0"/>
              <w:autoSpaceDE w:val="0"/>
              <w:autoSpaceDN w:val="0"/>
              <w:adjustRightInd w:val="0"/>
              <w:spacing w:before="17" w:after="17"/>
              <w:rPr>
                <w:rFonts w:asciiTheme="minorHAnsi" w:hAnsiTheme="minorHAnsi"/>
                <w:color w:val="000000"/>
              </w:rPr>
            </w:pPr>
            <w:r w:rsidRPr="00BB3539">
              <w:rPr>
                <w:rFonts w:asciiTheme="minorHAnsi" w:hAnsiTheme="minorHAnsi"/>
                <w:color w:val="000000"/>
              </w:rPr>
              <w:t>[</w:t>
            </w:r>
            <w:proofErr w:type="gramStart"/>
            <w:r w:rsidRPr="00BB3539">
              <w:rPr>
                <w:rFonts w:asciiTheme="minorHAnsi" w:hAnsiTheme="minorHAnsi"/>
                <w:color w:val="000000"/>
              </w:rPr>
              <w:t>1..</w:t>
            </w:r>
            <w:proofErr w:type="gramEnd"/>
            <w:r w:rsidRPr="00BB3539">
              <w:rPr>
                <w:rFonts w:asciiTheme="minorHAnsi" w:hAnsiTheme="minorHAnsi"/>
                <w:color w:val="000000"/>
              </w:rPr>
              <w:t>1]</w:t>
            </w:r>
          </w:p>
        </w:tc>
        <w:tc>
          <w:tcPr>
            <w:tcW w:w="403" w:type="pct"/>
          </w:tcPr>
          <w:p w14:paraId="11DE2A4A" w14:textId="77777777" w:rsidR="00F37124" w:rsidRPr="00FA6E24" w:rsidRDefault="00F37124" w:rsidP="00357E03">
            <w:pPr>
              <w:spacing w:before="60" w:after="0" w:line="240" w:lineRule="auto"/>
              <w:ind w:left="57"/>
              <w:jc w:val="center"/>
              <w:rPr>
                <w:rFonts w:asciiTheme="minorHAnsi" w:hAnsiTheme="minorHAnsi"/>
                <w:color w:val="000000"/>
              </w:rPr>
            </w:pPr>
          </w:p>
        </w:tc>
      </w:tr>
    </w:tbl>
    <w:p w14:paraId="063BC14A" w14:textId="77777777" w:rsidR="0056075C" w:rsidRPr="003F7CCF" w:rsidRDefault="0056075C" w:rsidP="001F2942"/>
    <w:p w14:paraId="2B29D8F8" w14:textId="3A161345" w:rsidR="001F2942" w:rsidRPr="006A12A7" w:rsidRDefault="007C0F3B" w:rsidP="001F2942">
      <w:pPr>
        <w:pStyle w:val="Ttulo2"/>
        <w:ind w:left="426"/>
      </w:pPr>
      <w:bookmarkStart w:id="34" w:name="_Toc345421445"/>
      <w:bookmarkStart w:id="35" w:name="_Ref345429412"/>
      <w:bookmarkStart w:id="36" w:name="_Toc357165132"/>
      <w:bookmarkStart w:id="37" w:name="_Toc193364671"/>
      <w:r>
        <w:t>E</w:t>
      </w:r>
      <w:r w:rsidR="001F2942">
        <w:t>x</w:t>
      </w:r>
      <w:r w:rsidR="001F2942" w:rsidRPr="000D322B">
        <w:t>clusão</w:t>
      </w:r>
      <w:bookmarkEnd w:id="34"/>
      <w:bookmarkEnd w:id="35"/>
      <w:bookmarkEnd w:id="36"/>
      <w:bookmarkEnd w:id="37"/>
    </w:p>
    <w:p w14:paraId="336A0B7A" w14:textId="77777777" w:rsidR="00E128B1" w:rsidRDefault="00E128B1" w:rsidP="00E128B1">
      <w:pPr>
        <w:pStyle w:val="Ttulo3"/>
        <w:keepNext w:val="0"/>
        <w:ind w:left="709"/>
      </w:pPr>
      <w:bookmarkStart w:id="38" w:name="_Toc345421449"/>
      <w:bookmarkStart w:id="39" w:name="_Toc357165136"/>
      <w:bookmarkStart w:id="40" w:name="_Toc193364672"/>
      <w:r>
        <w:t>C</w:t>
      </w:r>
      <w:r w:rsidRPr="00B10649">
        <w:t>ampos</w:t>
      </w:r>
      <w:bookmarkEnd w:id="38"/>
      <w:bookmarkEnd w:id="39"/>
      <w:bookmarkEnd w:id="4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2553"/>
        <w:gridCol w:w="3218"/>
      </w:tblGrid>
      <w:tr w:rsidR="00A40544" w:rsidRPr="005071F5" w14:paraId="792960C7" w14:textId="77777777" w:rsidTr="00A40544">
        <w:tc>
          <w:tcPr>
            <w:tcW w:w="2199" w:type="pct"/>
          </w:tcPr>
          <w:p w14:paraId="4F6E9FC4" w14:textId="77777777" w:rsidR="00A40544" w:rsidRPr="00842ADC" w:rsidRDefault="00A40544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842ADC">
              <w:rPr>
                <w:b/>
              </w:rPr>
              <w:t>Nome</w:t>
            </w:r>
          </w:p>
        </w:tc>
        <w:tc>
          <w:tcPr>
            <w:tcW w:w="1239" w:type="pct"/>
          </w:tcPr>
          <w:p w14:paraId="61F402B6" w14:textId="77777777" w:rsidR="00A40544" w:rsidRPr="00842ADC" w:rsidRDefault="00A40544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proofErr w:type="spellStart"/>
            <w:r w:rsidRPr="00842ADC">
              <w:rPr>
                <w:b/>
              </w:rPr>
              <w:t>Tag</w:t>
            </w:r>
            <w:proofErr w:type="spellEnd"/>
          </w:p>
        </w:tc>
        <w:tc>
          <w:tcPr>
            <w:tcW w:w="1562" w:type="pct"/>
          </w:tcPr>
          <w:p w14:paraId="6918D828" w14:textId="77777777" w:rsidR="00A40544" w:rsidRPr="00842ADC" w:rsidRDefault="00A40544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>
              <w:rPr>
                <w:b/>
              </w:rPr>
              <w:t>Mensagens impactadas</w:t>
            </w:r>
          </w:p>
        </w:tc>
      </w:tr>
      <w:tr w:rsidR="00A40544" w:rsidRPr="005071F5" w14:paraId="67A3CCF4" w14:textId="77777777" w:rsidTr="00A40544">
        <w:tc>
          <w:tcPr>
            <w:tcW w:w="2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2A1DC" w14:textId="77777777" w:rsidR="00A40544" w:rsidRPr="004F7CED" w:rsidRDefault="00A40544" w:rsidP="002529EE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 w:rsidRPr="00322329">
              <w:rPr>
                <w:rFonts w:asciiTheme="minorHAnsi" w:hAnsiTheme="minorHAnsi"/>
              </w:rPr>
              <w:t>DAP Beneficiário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86099" w14:textId="77777777" w:rsidR="00A40544" w:rsidRPr="004F7CED" w:rsidRDefault="00A40544" w:rsidP="002529EE">
            <w:pPr>
              <w:spacing w:before="60" w:after="0" w:line="240" w:lineRule="auto"/>
              <w:ind w:left="57"/>
              <w:rPr>
                <w:rFonts w:asciiTheme="minorHAnsi" w:hAnsiTheme="minorHAnsi"/>
                <w:bCs/>
                <w:iCs/>
              </w:rPr>
            </w:pPr>
            <w:proofErr w:type="spellStart"/>
            <w:r w:rsidRPr="00322329">
              <w:rPr>
                <w:rFonts w:asciiTheme="minorHAnsi" w:hAnsiTheme="minorHAnsi"/>
                <w:bCs/>
                <w:iCs/>
              </w:rPr>
              <w:t>DAPBenfcrio</w:t>
            </w:r>
            <w:proofErr w:type="spellEnd"/>
          </w:p>
        </w:tc>
        <w:tc>
          <w:tcPr>
            <w:tcW w:w="1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E81BB" w14:textId="77777777" w:rsidR="00A40544" w:rsidRPr="00BB6B19" w:rsidRDefault="00A40544" w:rsidP="002529EE">
            <w:pPr>
              <w:spacing w:before="60" w:after="0" w:line="240" w:lineRule="auto"/>
              <w:ind w:left="57"/>
              <w:rPr>
                <w:bCs/>
              </w:rPr>
            </w:pPr>
            <w:r w:rsidRPr="00322329">
              <w:rPr>
                <w:bCs/>
              </w:rPr>
              <w:t>COR0001; COR0003R1</w:t>
            </w:r>
          </w:p>
        </w:tc>
      </w:tr>
      <w:tr w:rsidR="00A40544" w:rsidRPr="005071F5" w14:paraId="44B71E41" w14:textId="77777777" w:rsidTr="00A40544">
        <w:tc>
          <w:tcPr>
            <w:tcW w:w="2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AADBF" w14:textId="77777777" w:rsidR="00A40544" w:rsidRPr="005B6AF7" w:rsidRDefault="00A40544" w:rsidP="002529EE">
            <w:pPr>
              <w:spacing w:before="60" w:after="0" w:line="240" w:lineRule="auto"/>
              <w:ind w:left="57"/>
              <w:rPr>
                <w:bCs/>
              </w:rPr>
            </w:pPr>
            <w:r w:rsidRPr="004F7CED">
              <w:rPr>
                <w:rFonts w:asciiTheme="minorHAnsi" w:hAnsiTheme="minorHAnsi"/>
              </w:rPr>
              <w:t>Indicador Conformidade Floresta Pública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82A96" w14:textId="77777777" w:rsidR="00A40544" w:rsidRPr="005B6AF7" w:rsidRDefault="00A40544" w:rsidP="002529EE">
            <w:pPr>
              <w:spacing w:before="60" w:after="0" w:line="240" w:lineRule="auto"/>
              <w:ind w:left="57"/>
              <w:rPr>
                <w:bCs/>
              </w:rPr>
            </w:pPr>
            <w:proofErr w:type="spellStart"/>
            <w:r w:rsidRPr="004F7CED">
              <w:rPr>
                <w:rFonts w:asciiTheme="minorHAnsi" w:hAnsiTheme="minorHAnsi"/>
                <w:bCs/>
                <w:iCs/>
              </w:rPr>
              <w:t>IndrConfddFloPubl</w:t>
            </w:r>
            <w:proofErr w:type="spellEnd"/>
          </w:p>
        </w:tc>
        <w:tc>
          <w:tcPr>
            <w:tcW w:w="1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6B127" w14:textId="77777777" w:rsidR="00A40544" w:rsidRPr="00BB6B19" w:rsidRDefault="00A40544" w:rsidP="002529EE">
            <w:pPr>
              <w:spacing w:before="60" w:after="0" w:line="240" w:lineRule="auto"/>
              <w:ind w:left="57"/>
              <w:rPr>
                <w:bCs/>
              </w:rPr>
            </w:pPr>
            <w:r w:rsidRPr="00BB6B19">
              <w:rPr>
                <w:bCs/>
              </w:rPr>
              <w:t>COR0001; COR0003R1</w:t>
            </w:r>
          </w:p>
        </w:tc>
      </w:tr>
      <w:tr w:rsidR="00A40544" w:rsidRPr="005071F5" w14:paraId="37931E34" w14:textId="77777777" w:rsidTr="00A40544">
        <w:tc>
          <w:tcPr>
            <w:tcW w:w="2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06B78" w14:textId="77777777" w:rsidR="00A40544" w:rsidRPr="005B6AF7" w:rsidRDefault="00A40544" w:rsidP="002529EE">
            <w:pPr>
              <w:spacing w:before="60" w:after="0" w:line="240" w:lineRule="auto"/>
              <w:ind w:left="57"/>
              <w:rPr>
                <w:bCs/>
              </w:rPr>
            </w:pPr>
            <w:r w:rsidRPr="004F7CED">
              <w:rPr>
                <w:rFonts w:asciiTheme="minorHAnsi" w:hAnsiTheme="minorHAnsi"/>
              </w:rPr>
              <w:t>Indicador Conformidade IBAMA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7BBDA" w14:textId="77777777" w:rsidR="00A40544" w:rsidRPr="005B6AF7" w:rsidRDefault="00A40544" w:rsidP="002529EE">
            <w:pPr>
              <w:spacing w:before="60" w:after="0" w:line="240" w:lineRule="auto"/>
              <w:ind w:left="57"/>
              <w:rPr>
                <w:bCs/>
              </w:rPr>
            </w:pPr>
            <w:proofErr w:type="spellStart"/>
            <w:r w:rsidRPr="004F7CED">
              <w:rPr>
                <w:rFonts w:asciiTheme="minorHAnsi" w:hAnsiTheme="minorHAnsi"/>
                <w:bCs/>
                <w:iCs/>
              </w:rPr>
              <w:t>IndrConfddIBAMA</w:t>
            </w:r>
            <w:proofErr w:type="spellEnd"/>
          </w:p>
        </w:tc>
        <w:tc>
          <w:tcPr>
            <w:tcW w:w="1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E6B31" w14:textId="77777777" w:rsidR="00A40544" w:rsidRPr="00BB6B19" w:rsidRDefault="00A40544" w:rsidP="002529EE">
            <w:pPr>
              <w:spacing w:before="60" w:after="0" w:line="240" w:lineRule="auto"/>
              <w:ind w:left="57"/>
              <w:rPr>
                <w:bCs/>
              </w:rPr>
            </w:pPr>
            <w:r w:rsidRPr="00BB6B19">
              <w:rPr>
                <w:bCs/>
              </w:rPr>
              <w:t>COR0001; COR0003R1</w:t>
            </w:r>
          </w:p>
        </w:tc>
      </w:tr>
      <w:tr w:rsidR="00A40544" w:rsidRPr="005071F5" w14:paraId="214F2661" w14:textId="77777777" w:rsidTr="00A40544">
        <w:tc>
          <w:tcPr>
            <w:tcW w:w="2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A7DD8" w14:textId="77777777" w:rsidR="00A40544" w:rsidRPr="005B6AF7" w:rsidRDefault="00A40544" w:rsidP="007D551E">
            <w:pPr>
              <w:spacing w:before="60" w:after="0" w:line="240" w:lineRule="auto"/>
              <w:ind w:left="57"/>
              <w:rPr>
                <w:bCs/>
              </w:rPr>
            </w:pPr>
            <w:r w:rsidRPr="005B6AF7">
              <w:rPr>
                <w:bCs/>
              </w:rPr>
              <w:t>Indicador Conformidade Imóvel Rural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A8FDA" w14:textId="77777777" w:rsidR="00A40544" w:rsidRPr="005B6AF7" w:rsidRDefault="00A40544" w:rsidP="007D551E">
            <w:pPr>
              <w:spacing w:before="60" w:after="0" w:line="240" w:lineRule="auto"/>
              <w:ind w:left="57"/>
              <w:rPr>
                <w:bCs/>
              </w:rPr>
            </w:pPr>
            <w:proofErr w:type="spellStart"/>
            <w:r w:rsidRPr="005B6AF7">
              <w:rPr>
                <w:bCs/>
              </w:rPr>
              <w:t>IndrConfddImovlRural</w:t>
            </w:r>
            <w:proofErr w:type="spellEnd"/>
          </w:p>
        </w:tc>
        <w:tc>
          <w:tcPr>
            <w:tcW w:w="1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D6382" w14:textId="77777777" w:rsidR="00A40544" w:rsidRPr="005B6AF7" w:rsidRDefault="00A40544" w:rsidP="007D551E">
            <w:pPr>
              <w:spacing w:before="60" w:after="0" w:line="240" w:lineRule="auto"/>
              <w:ind w:left="57"/>
              <w:rPr>
                <w:bCs/>
              </w:rPr>
            </w:pPr>
            <w:r w:rsidRPr="00BB6B19">
              <w:rPr>
                <w:bCs/>
              </w:rPr>
              <w:t>COR0001; COR0003R1</w:t>
            </w:r>
          </w:p>
        </w:tc>
      </w:tr>
      <w:tr w:rsidR="00A40544" w:rsidRPr="005071F5" w14:paraId="564AD4CA" w14:textId="77777777" w:rsidTr="00A40544">
        <w:tc>
          <w:tcPr>
            <w:tcW w:w="2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01AE5" w14:textId="77777777" w:rsidR="00A40544" w:rsidRPr="005B6AF7" w:rsidRDefault="00A40544" w:rsidP="002529EE">
            <w:pPr>
              <w:spacing w:before="60" w:after="0" w:line="240" w:lineRule="auto"/>
              <w:ind w:left="57"/>
              <w:rPr>
                <w:bCs/>
              </w:rPr>
            </w:pPr>
            <w:r w:rsidRPr="004F7CED">
              <w:rPr>
                <w:rFonts w:asciiTheme="minorHAnsi" w:hAnsiTheme="minorHAnsi"/>
              </w:rPr>
              <w:t>Indicador Conformidade Unidade de Conservação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4C437" w14:textId="77777777" w:rsidR="00A40544" w:rsidRPr="005B6AF7" w:rsidRDefault="00A40544" w:rsidP="002529EE">
            <w:pPr>
              <w:spacing w:before="60" w:after="0" w:line="240" w:lineRule="auto"/>
              <w:ind w:left="57"/>
              <w:rPr>
                <w:bCs/>
              </w:rPr>
            </w:pPr>
            <w:proofErr w:type="spellStart"/>
            <w:r w:rsidRPr="004F7CED">
              <w:rPr>
                <w:rFonts w:asciiTheme="minorHAnsi" w:hAnsiTheme="minorHAnsi"/>
                <w:bCs/>
                <w:iCs/>
              </w:rPr>
              <w:t>IndrConfddUC</w:t>
            </w:r>
            <w:proofErr w:type="spellEnd"/>
          </w:p>
        </w:tc>
        <w:tc>
          <w:tcPr>
            <w:tcW w:w="1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86A16" w14:textId="77777777" w:rsidR="00A40544" w:rsidRPr="00BB6B19" w:rsidRDefault="00A40544" w:rsidP="002529EE">
            <w:pPr>
              <w:spacing w:before="60" w:after="0" w:line="240" w:lineRule="auto"/>
              <w:ind w:left="57"/>
              <w:rPr>
                <w:bCs/>
              </w:rPr>
            </w:pPr>
            <w:r w:rsidRPr="00BB6B19">
              <w:rPr>
                <w:bCs/>
              </w:rPr>
              <w:t>COR0001; COR0003R1</w:t>
            </w:r>
          </w:p>
        </w:tc>
      </w:tr>
      <w:tr w:rsidR="00A40544" w:rsidRPr="005071F5" w14:paraId="06331C32" w14:textId="77777777" w:rsidTr="00A40544">
        <w:tc>
          <w:tcPr>
            <w:tcW w:w="2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21A89" w14:textId="77777777" w:rsidR="00A40544" w:rsidRPr="004F7CED" w:rsidRDefault="00A40544" w:rsidP="002529EE">
            <w:pPr>
              <w:spacing w:before="60" w:after="0" w:line="240" w:lineRule="auto"/>
              <w:ind w:left="57"/>
              <w:rPr>
                <w:rFonts w:asciiTheme="minorHAnsi" w:hAnsiTheme="minorHAnsi"/>
              </w:rPr>
            </w:pPr>
            <w:r>
              <w:t>NIRF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0A262" w14:textId="77777777" w:rsidR="00A40544" w:rsidRPr="004F7CED" w:rsidRDefault="00A40544" w:rsidP="002529EE">
            <w:pPr>
              <w:spacing w:before="60" w:after="0" w:line="240" w:lineRule="auto"/>
              <w:ind w:left="57"/>
              <w:rPr>
                <w:rFonts w:asciiTheme="minorHAnsi" w:hAnsiTheme="minorHAnsi"/>
                <w:bCs/>
                <w:iCs/>
              </w:rPr>
            </w:pPr>
            <w:r>
              <w:t>NIRF</w:t>
            </w:r>
          </w:p>
        </w:tc>
        <w:tc>
          <w:tcPr>
            <w:tcW w:w="1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24E4F" w14:textId="77777777" w:rsidR="00A40544" w:rsidRPr="00BB6B19" w:rsidRDefault="00A40544" w:rsidP="002529EE">
            <w:pPr>
              <w:spacing w:before="60" w:after="0" w:line="240" w:lineRule="auto"/>
              <w:ind w:left="57"/>
              <w:rPr>
                <w:bCs/>
              </w:rPr>
            </w:pPr>
            <w:r>
              <w:t>COR0001, COR0003R1, COR0005</w:t>
            </w:r>
          </w:p>
        </w:tc>
      </w:tr>
      <w:tr w:rsidR="00A40544" w:rsidRPr="005071F5" w14:paraId="39770CD2" w14:textId="77777777" w:rsidTr="00A40544">
        <w:tc>
          <w:tcPr>
            <w:tcW w:w="2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D686D" w14:textId="77777777" w:rsidR="00A40544" w:rsidRPr="005B6AF7" w:rsidRDefault="00A40544" w:rsidP="007D551E">
            <w:pPr>
              <w:spacing w:before="60" w:after="0" w:line="240" w:lineRule="auto"/>
              <w:ind w:left="57"/>
              <w:rPr>
                <w:bCs/>
              </w:rPr>
            </w:pPr>
            <w:r w:rsidRPr="005B6AF7">
              <w:rPr>
                <w:bCs/>
              </w:rPr>
              <w:t>Tipo Conformidade Outros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C1BA0" w14:textId="77777777" w:rsidR="00A40544" w:rsidRPr="005B6AF7" w:rsidRDefault="00A40544" w:rsidP="007D551E">
            <w:pPr>
              <w:spacing w:before="60" w:after="0" w:line="240" w:lineRule="auto"/>
              <w:ind w:left="57"/>
              <w:rPr>
                <w:bCs/>
              </w:rPr>
            </w:pPr>
            <w:proofErr w:type="spellStart"/>
            <w:r w:rsidRPr="005B6AF7">
              <w:rPr>
                <w:bCs/>
              </w:rPr>
              <w:t>TpConfddOtr</w:t>
            </w:r>
            <w:proofErr w:type="spellEnd"/>
          </w:p>
        </w:tc>
        <w:tc>
          <w:tcPr>
            <w:tcW w:w="1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CB70B" w14:textId="77777777" w:rsidR="00A40544" w:rsidRPr="005B6AF7" w:rsidRDefault="00A40544" w:rsidP="007D551E">
            <w:pPr>
              <w:spacing w:before="60" w:after="0" w:line="240" w:lineRule="auto"/>
              <w:ind w:left="57"/>
              <w:rPr>
                <w:bCs/>
              </w:rPr>
            </w:pPr>
            <w:r w:rsidRPr="00BB6B19">
              <w:rPr>
                <w:bCs/>
              </w:rPr>
              <w:t>COR0001; COR0003R1</w:t>
            </w:r>
          </w:p>
        </w:tc>
      </w:tr>
    </w:tbl>
    <w:p w14:paraId="51FF12DE" w14:textId="77777777" w:rsidR="00A40544" w:rsidRDefault="00A40544" w:rsidP="00A40544">
      <w:bookmarkStart w:id="41" w:name="_Toc345421450"/>
      <w:bookmarkStart w:id="42" w:name="_Toc357165137"/>
    </w:p>
    <w:p w14:paraId="7BEB96F2" w14:textId="71AB4190" w:rsidR="00E128B1" w:rsidRDefault="00E128B1" w:rsidP="00E128B1">
      <w:pPr>
        <w:pStyle w:val="Ttulo3"/>
        <w:keepNext w:val="0"/>
        <w:ind w:left="709"/>
      </w:pPr>
      <w:bookmarkStart w:id="43" w:name="_Toc193364673"/>
      <w:r>
        <w:t>Tipos</w:t>
      </w:r>
      <w:bookmarkEnd w:id="41"/>
      <w:bookmarkEnd w:id="42"/>
      <w:bookmarkEnd w:id="43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5"/>
        <w:gridCol w:w="2516"/>
        <w:gridCol w:w="5271"/>
      </w:tblGrid>
      <w:tr w:rsidR="00660CD7" w:rsidRPr="005071F5" w14:paraId="6E655B24" w14:textId="77777777" w:rsidTr="00BB6B19">
        <w:tc>
          <w:tcPr>
            <w:tcW w:w="1221" w:type="pct"/>
          </w:tcPr>
          <w:p w14:paraId="2C0F1F1D" w14:textId="77777777" w:rsidR="00660CD7" w:rsidRPr="00842ADC" w:rsidRDefault="00660CD7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 w:rsidRPr="00842ADC">
              <w:rPr>
                <w:b/>
              </w:rPr>
              <w:t>Tipo</w:t>
            </w:r>
          </w:p>
        </w:tc>
        <w:tc>
          <w:tcPr>
            <w:tcW w:w="1221" w:type="pct"/>
          </w:tcPr>
          <w:p w14:paraId="5B295E25" w14:textId="77777777" w:rsidR="00660CD7" w:rsidRPr="00842ADC" w:rsidRDefault="00660CD7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>
              <w:rPr>
                <w:b/>
              </w:rPr>
              <w:t>Campos impactados</w:t>
            </w:r>
          </w:p>
        </w:tc>
        <w:tc>
          <w:tcPr>
            <w:tcW w:w="2558" w:type="pct"/>
          </w:tcPr>
          <w:p w14:paraId="5D0D9DA3" w14:textId="77777777" w:rsidR="00660CD7" w:rsidRPr="00842ADC" w:rsidRDefault="00660CD7" w:rsidP="00DD3D2D">
            <w:pPr>
              <w:spacing w:before="60" w:after="0" w:line="240" w:lineRule="auto"/>
              <w:ind w:left="57"/>
              <w:jc w:val="both"/>
              <w:rPr>
                <w:b/>
              </w:rPr>
            </w:pPr>
            <w:r>
              <w:rPr>
                <w:b/>
              </w:rPr>
              <w:t>Mensagens impactadas</w:t>
            </w:r>
          </w:p>
        </w:tc>
      </w:tr>
      <w:tr w:rsidR="00660CD7" w:rsidRPr="003434AD" w14:paraId="0E89A286" w14:textId="77777777" w:rsidTr="00BB6B19">
        <w:tc>
          <w:tcPr>
            <w:tcW w:w="1221" w:type="pct"/>
          </w:tcPr>
          <w:p w14:paraId="4166679E" w14:textId="77777777" w:rsidR="00660CD7" w:rsidRDefault="00660CD7" w:rsidP="0081544E">
            <w:pPr>
              <w:spacing w:before="60" w:after="0" w:line="240" w:lineRule="auto"/>
              <w:ind w:left="57"/>
            </w:pPr>
            <w:r>
              <w:t>DAP</w:t>
            </w:r>
          </w:p>
        </w:tc>
        <w:tc>
          <w:tcPr>
            <w:tcW w:w="1221" w:type="pct"/>
          </w:tcPr>
          <w:p w14:paraId="10A1F5D6" w14:textId="77777777" w:rsidR="00660CD7" w:rsidRDefault="00660CD7" w:rsidP="0081544E">
            <w:pPr>
              <w:spacing w:before="60" w:after="0" w:line="240" w:lineRule="auto"/>
              <w:ind w:left="57"/>
            </w:pPr>
            <w:proofErr w:type="spellStart"/>
            <w:r w:rsidRPr="007D14F5">
              <w:t>DAPBenfcrio</w:t>
            </w:r>
            <w:proofErr w:type="spellEnd"/>
          </w:p>
        </w:tc>
        <w:tc>
          <w:tcPr>
            <w:tcW w:w="2558" w:type="pct"/>
          </w:tcPr>
          <w:p w14:paraId="3060D9A0" w14:textId="77777777" w:rsidR="00660CD7" w:rsidRPr="00BB6B19" w:rsidRDefault="00660CD7" w:rsidP="0081544E">
            <w:pPr>
              <w:spacing w:before="60" w:after="0" w:line="240" w:lineRule="auto"/>
              <w:ind w:left="57"/>
              <w:rPr>
                <w:bCs/>
              </w:rPr>
            </w:pPr>
            <w:r>
              <w:t>COR0001, COR0003R1</w:t>
            </w:r>
          </w:p>
        </w:tc>
      </w:tr>
      <w:tr w:rsidR="00660CD7" w:rsidRPr="003434AD" w14:paraId="6A0A479D" w14:textId="77777777" w:rsidTr="00357E03">
        <w:tc>
          <w:tcPr>
            <w:tcW w:w="1221" w:type="pct"/>
          </w:tcPr>
          <w:p w14:paraId="512CA886" w14:textId="77777777" w:rsidR="00660CD7" w:rsidRDefault="00660CD7" w:rsidP="00357E03">
            <w:pPr>
              <w:spacing w:before="60" w:after="0" w:line="240" w:lineRule="auto"/>
              <w:ind w:left="57"/>
            </w:pPr>
            <w:r>
              <w:t>NIRF</w:t>
            </w:r>
          </w:p>
        </w:tc>
        <w:tc>
          <w:tcPr>
            <w:tcW w:w="1221" w:type="pct"/>
          </w:tcPr>
          <w:p w14:paraId="3949FF36" w14:textId="77777777" w:rsidR="00660CD7" w:rsidRDefault="00660CD7" w:rsidP="00357E03">
            <w:pPr>
              <w:spacing w:before="60" w:after="0" w:line="240" w:lineRule="auto"/>
              <w:ind w:left="57"/>
            </w:pPr>
            <w:r>
              <w:t>NIRF</w:t>
            </w:r>
          </w:p>
        </w:tc>
        <w:tc>
          <w:tcPr>
            <w:tcW w:w="2558" w:type="pct"/>
          </w:tcPr>
          <w:p w14:paraId="66D08EFC" w14:textId="77777777" w:rsidR="00660CD7" w:rsidRPr="00BB6B19" w:rsidRDefault="00660CD7" w:rsidP="00357E03">
            <w:pPr>
              <w:spacing w:before="60" w:after="0" w:line="240" w:lineRule="auto"/>
              <w:ind w:left="57"/>
              <w:rPr>
                <w:bCs/>
              </w:rPr>
            </w:pPr>
            <w:r>
              <w:t>COR0001, COR0003R1, COR0005</w:t>
            </w:r>
          </w:p>
        </w:tc>
      </w:tr>
      <w:tr w:rsidR="00660CD7" w:rsidRPr="003434AD" w14:paraId="30D83D27" w14:textId="77777777" w:rsidTr="00BB6B19">
        <w:tc>
          <w:tcPr>
            <w:tcW w:w="1221" w:type="pct"/>
          </w:tcPr>
          <w:p w14:paraId="276A4BB8" w14:textId="77777777" w:rsidR="00660CD7" w:rsidRPr="003434AD" w:rsidRDefault="00660CD7" w:rsidP="0081544E">
            <w:pPr>
              <w:spacing w:before="60" w:after="0" w:line="240" w:lineRule="auto"/>
              <w:ind w:left="57"/>
              <w:rPr>
                <w:bCs/>
              </w:rPr>
            </w:pPr>
            <w:proofErr w:type="spellStart"/>
            <w:r>
              <w:t>Tp</w:t>
            </w:r>
            <w:r w:rsidRPr="007A16AF">
              <w:t>ConfddOtr</w:t>
            </w:r>
            <w:proofErr w:type="spellEnd"/>
          </w:p>
        </w:tc>
        <w:tc>
          <w:tcPr>
            <w:tcW w:w="1221" w:type="pct"/>
          </w:tcPr>
          <w:p w14:paraId="33E7AB16" w14:textId="77777777" w:rsidR="00660CD7" w:rsidRPr="003434AD" w:rsidRDefault="00660CD7" w:rsidP="0081544E">
            <w:pPr>
              <w:spacing w:before="60" w:after="0" w:line="240" w:lineRule="auto"/>
              <w:ind w:left="57"/>
              <w:rPr>
                <w:bCs/>
              </w:rPr>
            </w:pPr>
            <w:proofErr w:type="spellStart"/>
            <w:r>
              <w:t>Tp</w:t>
            </w:r>
            <w:r w:rsidRPr="007A16AF">
              <w:t>ConfddOtr</w:t>
            </w:r>
            <w:proofErr w:type="spellEnd"/>
          </w:p>
        </w:tc>
        <w:tc>
          <w:tcPr>
            <w:tcW w:w="2558" w:type="pct"/>
          </w:tcPr>
          <w:p w14:paraId="599B2B48" w14:textId="77777777" w:rsidR="00660CD7" w:rsidRPr="003434AD" w:rsidRDefault="00660CD7" w:rsidP="0081544E">
            <w:pPr>
              <w:spacing w:before="60" w:after="0" w:line="240" w:lineRule="auto"/>
              <w:ind w:left="57"/>
              <w:rPr>
                <w:bCs/>
              </w:rPr>
            </w:pPr>
            <w:r w:rsidRPr="00BB6B19">
              <w:rPr>
                <w:bCs/>
              </w:rPr>
              <w:t>COR0001; COR0003R1</w:t>
            </w:r>
          </w:p>
        </w:tc>
      </w:tr>
    </w:tbl>
    <w:p w14:paraId="76155AA1" w14:textId="77777777" w:rsidR="00E128B1" w:rsidRPr="003F7CCF" w:rsidRDefault="00E128B1" w:rsidP="00E128B1">
      <w:bookmarkStart w:id="44" w:name="_Toc345421451"/>
    </w:p>
    <w:p w14:paraId="022C0BA7" w14:textId="74EA758D" w:rsidR="00F020DD" w:rsidRPr="00954F81" w:rsidRDefault="007C0F3B" w:rsidP="00A86D2D">
      <w:pPr>
        <w:pStyle w:val="Ttulo2"/>
        <w:ind w:left="426"/>
      </w:pPr>
      <w:bookmarkStart w:id="45" w:name="_Toc193364674"/>
      <w:bookmarkEnd w:id="15"/>
      <w:bookmarkEnd w:id="44"/>
      <w:r>
        <w:t>V</w:t>
      </w:r>
      <w:r w:rsidR="00954F81" w:rsidRPr="00954F81">
        <w:t>ersão do catálogo</w:t>
      </w:r>
      <w:bookmarkEnd w:id="45"/>
    </w:p>
    <w:p w14:paraId="022C0BA8" w14:textId="71E86BD4" w:rsidR="003D35F3" w:rsidRDefault="00621106" w:rsidP="1A609315">
      <w:r w:rsidRPr="00621106">
        <w:rPr>
          <w:rFonts w:asciiTheme="minorHAnsi" w:hAnsiTheme="minorHAnsi"/>
          <w:iCs/>
          <w:lang w:bidi="ar-SA"/>
        </w:rPr>
        <w:t xml:space="preserve">A </w:t>
      </w:r>
      <w:r w:rsidR="00AC2009">
        <w:rPr>
          <w:rFonts w:asciiTheme="minorHAnsi" w:hAnsiTheme="minorHAnsi"/>
          <w:iCs/>
          <w:lang w:bidi="ar-SA"/>
        </w:rPr>
        <w:t>requisição</w:t>
      </w:r>
      <w:r w:rsidRPr="00621106">
        <w:rPr>
          <w:rFonts w:asciiTheme="minorHAnsi" w:hAnsiTheme="minorHAnsi"/>
          <w:iCs/>
          <w:lang w:bidi="ar-SA"/>
        </w:rPr>
        <w:t xml:space="preserve"> será implantada dentro dos prazos previstos para a versão </w:t>
      </w:r>
      <w:r w:rsidR="0075055A">
        <w:rPr>
          <w:rFonts w:asciiTheme="minorHAnsi" w:hAnsiTheme="minorHAnsi"/>
          <w:iCs/>
          <w:lang w:bidi="ar-SA"/>
        </w:rPr>
        <w:t>5</w:t>
      </w:r>
      <w:r w:rsidRPr="00621106">
        <w:rPr>
          <w:rFonts w:asciiTheme="minorHAnsi" w:hAnsiTheme="minorHAnsi"/>
          <w:iCs/>
          <w:lang w:bidi="ar-SA"/>
        </w:rPr>
        <w:t>.</w:t>
      </w:r>
      <w:r w:rsidR="00452427">
        <w:rPr>
          <w:rFonts w:asciiTheme="minorHAnsi" w:hAnsiTheme="minorHAnsi"/>
          <w:iCs/>
          <w:lang w:bidi="ar-SA"/>
        </w:rPr>
        <w:t>10</w:t>
      </w:r>
      <w:r w:rsidRPr="00621106">
        <w:rPr>
          <w:rFonts w:asciiTheme="minorHAnsi" w:hAnsiTheme="minorHAnsi"/>
          <w:iCs/>
          <w:lang w:bidi="ar-SA"/>
        </w:rPr>
        <w:t xml:space="preserve"> do Catálogo de Serviços do SFN.</w:t>
      </w:r>
    </w:p>
    <w:sectPr w:rsidR="003D35F3" w:rsidSect="00B51DBA">
      <w:headerReference w:type="default" r:id="rId21"/>
      <w:footerReference w:type="even" r:id="rId22"/>
      <w:footerReference w:type="default" r:id="rId23"/>
      <w:footerReference w:type="first" r:id="rId24"/>
      <w:pgSz w:w="12240" w:h="15840" w:code="1"/>
      <w:pgMar w:top="1068" w:right="1077" w:bottom="1440" w:left="851" w:header="709" w:footer="25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CFDE96" w14:textId="77777777" w:rsidR="00DF7E26" w:rsidRDefault="00DF7E26">
      <w:r>
        <w:separator/>
      </w:r>
    </w:p>
  </w:endnote>
  <w:endnote w:type="continuationSeparator" w:id="0">
    <w:p w14:paraId="3311C311" w14:textId="77777777" w:rsidR="00DF7E26" w:rsidRDefault="00DF7E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umanst521 BT">
    <w:altName w:val="Tahoma"/>
    <w:charset w:val="00"/>
    <w:family w:val="swiss"/>
    <w:pitch w:val="variable"/>
    <w:sig w:usb0="00000007" w:usb1="00000000" w:usb2="00000000" w:usb3="00000000" w:csb0="0000001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C0BAE" w14:textId="193ABC8F" w:rsidR="0025563C" w:rsidRDefault="005F399C" w:rsidP="00F05C3B">
    <w:pPr>
      <w:pStyle w:val="Rodap"/>
      <w:framePr w:wrap="around" w:vAnchor="text" w:hAnchor="margin" w:xAlign="right" w:y="1"/>
      <w:rPr>
        <w:rStyle w:val="Nmerodepgina"/>
      </w:rPr>
    </w:pPr>
    <w:r>
      <w:rPr>
        <w:noProof/>
      </w:rPr>
      <mc:AlternateContent>
        <mc:Choice Requires="wps">
          <w:drawing>
            <wp:anchor distT="0" distB="0" distL="0" distR="0" simplePos="0" relativeHeight="251667968" behindDoc="0" locked="0" layoutInCell="1" allowOverlap="1" wp14:anchorId="7D606674" wp14:editId="61248119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013460" cy="495935"/>
              <wp:effectExtent l="0" t="0" r="15240" b="0"/>
              <wp:wrapNone/>
              <wp:docPr id="978547762" name="Caixa de Texto 2" descr="Documento Público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13460" cy="4959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8AD43D1" w14:textId="6A0F8C21" w:rsidR="005F399C" w:rsidRPr="005F399C" w:rsidRDefault="005F399C" w:rsidP="005F399C">
                          <w:pPr>
                            <w:spacing w:after="0"/>
                            <w:rPr>
                              <w:rFonts w:eastAsia="Calibri" w:cs="Calibri"/>
                              <w:noProof/>
                              <w:color w:val="000000"/>
                            </w:rPr>
                          </w:pPr>
                          <w:r w:rsidRPr="005F399C">
                            <w:rPr>
                              <w:rFonts w:eastAsia="Calibri" w:cs="Calibri"/>
                              <w:noProof/>
                              <w:color w:val="000000"/>
                            </w:rPr>
                            <w:t>Documento Público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D606674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7" type="#_x0000_t202" alt="Documento Público" style="position:absolute;margin-left:0;margin-top:0;width:79.8pt;height:39.05pt;z-index:25166796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" filled="f" stroked="f">
              <v:textbox style="mso-fit-shape-to-text:t" inset="0,0,0,15pt">
                <w:txbxContent>
                  <w:p w14:paraId="38AD43D1" w14:textId="6A0F8C21" w:rsidR="005F399C" w:rsidRPr="005F399C" w:rsidRDefault="005F399C" w:rsidP="005F399C">
                    <w:pPr>
                      <w:spacing w:after="0"/>
                      <w:rPr>
                        <w:rFonts w:eastAsia="Calibri" w:cs="Calibri"/>
                        <w:noProof/>
                        <w:color w:val="000000"/>
                      </w:rPr>
                    </w:pPr>
                    <w:r w:rsidRPr="005F399C">
                      <w:rPr>
                        <w:rFonts w:eastAsia="Calibri" w:cs="Calibri"/>
                        <w:noProof/>
                        <w:color w:val="000000"/>
                      </w:rPr>
                      <w:t>Documento Público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25563C">
      <w:rPr>
        <w:rStyle w:val="Nmerodepgina"/>
      </w:rPr>
      <w:fldChar w:fldCharType="begin"/>
    </w:r>
    <w:r w:rsidR="0025563C">
      <w:rPr>
        <w:rStyle w:val="Nmerodepgina"/>
      </w:rPr>
      <w:instrText xml:space="preserve">PAGE  </w:instrText>
    </w:r>
    <w:r w:rsidR="0025563C">
      <w:rPr>
        <w:rStyle w:val="Nmerodepgina"/>
      </w:rPr>
      <w:fldChar w:fldCharType="end"/>
    </w:r>
  </w:p>
  <w:p w14:paraId="022C0BAF" w14:textId="77777777" w:rsidR="0025563C" w:rsidRDefault="0025563C" w:rsidP="00B603BE">
    <w:pPr>
      <w:pStyle w:val="Rodap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464" w:type="dxa"/>
      <w:tblLook w:val="04A0" w:firstRow="1" w:lastRow="0" w:firstColumn="1" w:lastColumn="0" w:noHBand="0" w:noVBand="1"/>
    </w:tblPr>
    <w:tblGrid>
      <w:gridCol w:w="2994"/>
      <w:gridCol w:w="2995"/>
      <w:gridCol w:w="3475"/>
    </w:tblGrid>
    <w:tr w:rsidR="0025563C" w:rsidRPr="00BC1425" w14:paraId="022C0BB4" w14:textId="77777777" w:rsidTr="00A1604D">
      <w:tc>
        <w:tcPr>
          <w:tcW w:w="2994" w:type="dxa"/>
        </w:tcPr>
        <w:p w14:paraId="022C0BB0" w14:textId="7EF58E6C" w:rsidR="0025563C" w:rsidRPr="007E12C0" w:rsidRDefault="005F399C" w:rsidP="00A74CBD">
          <w:pPr>
            <w:spacing w:before="0" w:after="0"/>
            <w:rPr>
              <w:rFonts w:ascii="Arial" w:hAnsi="Arial"/>
              <w:sz w:val="16"/>
            </w:rPr>
          </w:pPr>
          <w:r>
            <w:rPr>
              <w:rFonts w:ascii="Arial" w:hAnsi="Arial"/>
              <w:i/>
              <w:noProof/>
              <w:sz w:val="16"/>
            </w:rPr>
            <mc:AlternateContent>
              <mc:Choice Requires="wps">
                <w:drawing>
                  <wp:anchor distT="0" distB="0" distL="0" distR="0" simplePos="0" relativeHeight="251668992" behindDoc="0" locked="0" layoutInCell="1" allowOverlap="1" wp14:anchorId="7B3DE61C" wp14:editId="10DD1F3D">
                    <wp:simplePos x="635" y="635"/>
                    <wp:positionH relativeFrom="page">
                      <wp:align>center</wp:align>
                    </wp:positionH>
                    <wp:positionV relativeFrom="page">
                      <wp:align>bottom</wp:align>
                    </wp:positionV>
                    <wp:extent cx="1013460" cy="495935"/>
                    <wp:effectExtent l="0" t="0" r="15240" b="0"/>
                    <wp:wrapNone/>
                    <wp:docPr id="2077517505" name="Caixa de Texto 3" descr="Documento Público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1013460" cy="49593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12035E5" w14:textId="0BC06464" w:rsidR="005F399C" w:rsidRPr="005F399C" w:rsidRDefault="005F399C" w:rsidP="005F399C">
                                <w:pPr>
                                  <w:spacing w:after="0"/>
                                  <w:rPr>
                                    <w:rFonts w:eastAsia="Calibri" w:cs="Calibri"/>
                                    <w:noProof/>
                                    <w:color w:val="000000"/>
                                  </w:rPr>
                                </w:pPr>
                                <w:r w:rsidRPr="005F399C">
                                  <w:rPr>
                                    <w:rFonts w:eastAsia="Calibri" w:cs="Calibri"/>
                                    <w:noProof/>
                                    <w:color w:val="000000"/>
                                  </w:rPr>
                                  <w:t>Documento Público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7B3DE61C" id="_x0000_t202" coordsize="21600,21600" o:spt="202" path="m,l,21600r21600,l21600,xe">
                    <v:stroke joinstyle="miter"/>
                    <v:path gradientshapeok="t" o:connecttype="rect"/>
                  </v:shapetype>
                  <v:shape id="Caixa de Texto 3" o:spid="_x0000_s1028" type="#_x0000_t202" alt="Documento Público" style="position:absolute;margin-left:0;margin-top:0;width:79.8pt;height:39.05pt;z-index:25166899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" filled="f" stroked="f">
                    <v:textbox style="mso-fit-shape-to-text:t" inset="0,0,0,15pt">
                      <w:txbxContent>
                        <w:p w14:paraId="412035E5" w14:textId="0BC06464" w:rsidR="005F399C" w:rsidRPr="005F399C" w:rsidRDefault="005F399C" w:rsidP="005F399C">
                          <w:pPr>
                            <w:spacing w:after="0"/>
                            <w:rPr>
                              <w:rFonts w:eastAsia="Calibri" w:cs="Calibri"/>
                              <w:noProof/>
                              <w:color w:val="000000"/>
                            </w:rPr>
                          </w:pPr>
                          <w:r w:rsidRPr="005F399C">
                            <w:rPr>
                              <w:rFonts w:eastAsia="Calibri" w:cs="Calibri"/>
                              <w:noProof/>
                              <w:color w:val="000000"/>
                            </w:rPr>
                            <w:t>Documento Público</w:t>
                          </w:r>
                        </w:p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  <w:r w:rsidR="0025563C" w:rsidRPr="007E12C0">
            <w:rPr>
              <w:rFonts w:ascii="Arial" w:hAnsi="Arial"/>
              <w:i/>
              <w:sz w:val="16"/>
            </w:rPr>
            <w:t xml:space="preserve">Banco Central do Brasil, </w:t>
          </w:r>
          <w:r w:rsidR="0025563C" w:rsidRPr="007E12C0">
            <w:rPr>
              <w:rFonts w:ascii="Arial" w:hAnsi="Arial"/>
              <w:i/>
              <w:sz w:val="16"/>
            </w:rPr>
            <w:fldChar w:fldCharType="begin"/>
          </w:r>
          <w:r w:rsidR="0025563C" w:rsidRPr="007E12C0">
            <w:rPr>
              <w:rFonts w:ascii="Arial" w:hAnsi="Arial"/>
              <w:i/>
              <w:sz w:val="16"/>
            </w:rPr>
            <w:instrText xml:space="preserve"> DATE  \@ "yyyy"  \* MERGEFORMAT </w:instrText>
          </w:r>
          <w:r w:rsidR="0025563C" w:rsidRPr="007E12C0">
            <w:rPr>
              <w:rFonts w:ascii="Arial" w:hAnsi="Arial"/>
              <w:i/>
              <w:sz w:val="16"/>
            </w:rPr>
            <w:fldChar w:fldCharType="separate"/>
          </w:r>
          <w:r w:rsidR="001B646E">
            <w:rPr>
              <w:rFonts w:ascii="Arial" w:hAnsi="Arial"/>
              <w:i/>
              <w:noProof/>
              <w:sz w:val="16"/>
            </w:rPr>
            <w:t>2025</w:t>
          </w:r>
          <w:r w:rsidR="0025563C" w:rsidRPr="007E12C0">
            <w:rPr>
              <w:rFonts w:ascii="Arial" w:hAnsi="Arial"/>
              <w:i/>
              <w:sz w:val="16"/>
            </w:rPr>
            <w:fldChar w:fldCharType="end"/>
          </w:r>
        </w:p>
      </w:tc>
      <w:tc>
        <w:tcPr>
          <w:tcW w:w="2995" w:type="dxa"/>
        </w:tcPr>
        <w:p w14:paraId="022C0BB1" w14:textId="77777777" w:rsidR="0025563C" w:rsidRPr="007E12C0" w:rsidRDefault="0025563C" w:rsidP="00A74CBD">
          <w:pPr>
            <w:spacing w:before="0" w:after="0"/>
            <w:jc w:val="center"/>
            <w:rPr>
              <w:rFonts w:ascii="Arial" w:hAnsi="Arial"/>
              <w:i/>
              <w:sz w:val="16"/>
            </w:rPr>
          </w:pPr>
          <w:r w:rsidRPr="007E12C0">
            <w:rPr>
              <w:rFonts w:ascii="Arial" w:hAnsi="Arial"/>
              <w:sz w:val="16"/>
            </w:rPr>
            <w:t xml:space="preserve">Página </w:t>
          </w:r>
          <w:r w:rsidRPr="007E12C0">
            <w:rPr>
              <w:rFonts w:ascii="Arial" w:hAnsi="Arial"/>
              <w:sz w:val="16"/>
            </w:rPr>
            <w:fldChar w:fldCharType="begin"/>
          </w:r>
          <w:r w:rsidRPr="007E12C0">
            <w:rPr>
              <w:rFonts w:ascii="Arial" w:hAnsi="Arial"/>
              <w:sz w:val="16"/>
            </w:rPr>
            <w:instrText xml:space="preserve"> PAGE   \* MERGEFORMAT </w:instrText>
          </w:r>
          <w:r w:rsidRPr="007E12C0">
            <w:rPr>
              <w:rFonts w:ascii="Arial" w:hAnsi="Arial"/>
              <w:sz w:val="16"/>
            </w:rPr>
            <w:fldChar w:fldCharType="separate"/>
          </w:r>
          <w:r>
            <w:rPr>
              <w:rFonts w:ascii="Arial" w:hAnsi="Arial"/>
              <w:noProof/>
              <w:sz w:val="16"/>
            </w:rPr>
            <w:t>2</w:t>
          </w:r>
          <w:r w:rsidRPr="007E12C0">
            <w:rPr>
              <w:rFonts w:ascii="Arial" w:hAnsi="Arial"/>
              <w:sz w:val="16"/>
            </w:rPr>
            <w:fldChar w:fldCharType="end"/>
          </w:r>
          <w:r w:rsidRPr="007E12C0">
            <w:rPr>
              <w:rFonts w:ascii="Arial" w:hAnsi="Arial"/>
              <w:sz w:val="16"/>
            </w:rPr>
            <w:t xml:space="preserve"> de </w:t>
          </w:r>
          <w:r>
            <w:rPr>
              <w:rFonts w:ascii="Arial" w:hAnsi="Arial"/>
              <w:noProof/>
              <w:sz w:val="16"/>
            </w:rPr>
            <w:fldChar w:fldCharType="begin"/>
          </w:r>
          <w:r>
            <w:rPr>
              <w:rFonts w:ascii="Arial" w:hAnsi="Arial"/>
              <w:noProof/>
              <w:sz w:val="16"/>
            </w:rPr>
            <w:instrText xml:space="preserve"> NUMPAGES   \* MERGEFORMAT </w:instrText>
          </w:r>
          <w:r>
            <w:rPr>
              <w:rFonts w:ascii="Arial" w:hAnsi="Arial"/>
              <w:noProof/>
              <w:sz w:val="16"/>
            </w:rPr>
            <w:fldChar w:fldCharType="separate"/>
          </w:r>
          <w:r w:rsidRPr="000152B5">
            <w:rPr>
              <w:rFonts w:ascii="Arial" w:hAnsi="Arial"/>
              <w:noProof/>
              <w:sz w:val="16"/>
            </w:rPr>
            <w:t>13</w:t>
          </w:r>
          <w:r>
            <w:rPr>
              <w:rFonts w:ascii="Arial" w:hAnsi="Arial"/>
              <w:noProof/>
              <w:sz w:val="16"/>
            </w:rPr>
            <w:fldChar w:fldCharType="end"/>
          </w:r>
        </w:p>
      </w:tc>
      <w:tc>
        <w:tcPr>
          <w:tcW w:w="3475" w:type="dxa"/>
        </w:tcPr>
        <w:p w14:paraId="022C0BB2" w14:textId="77777777" w:rsidR="0025563C" w:rsidRPr="007E12C0" w:rsidRDefault="0025563C" w:rsidP="00A1604D">
          <w:pPr>
            <w:spacing w:before="0" w:after="0"/>
            <w:jc w:val="right"/>
            <w:rPr>
              <w:rFonts w:ascii="Arial" w:hAnsi="Arial"/>
              <w:sz w:val="16"/>
            </w:rPr>
          </w:pPr>
          <w:r>
            <w:fldChar w:fldCharType="begin"/>
          </w:r>
          <w:r w:rsidRPr="00E370E5">
            <w:instrText xml:space="preserve"> FILENAME   \* MERGEFORMAT </w:instrText>
          </w:r>
          <w:r>
            <w:fldChar w:fldCharType="separate"/>
          </w:r>
          <w:r w:rsidRPr="0036002C">
            <w:rPr>
              <w:rFonts w:ascii="Arial" w:hAnsi="Arial"/>
              <w:noProof/>
              <w:sz w:val="16"/>
            </w:rPr>
            <w:t>Documento de Requisitos</w:t>
          </w:r>
          <w:r>
            <w:rPr>
              <w:noProof/>
            </w:rPr>
            <w:t xml:space="preserve"> do Negócio.docx</w:t>
          </w:r>
          <w:r>
            <w:fldChar w:fldCharType="end"/>
          </w:r>
        </w:p>
        <w:p w14:paraId="022C0BB3" w14:textId="77777777" w:rsidR="0025563C" w:rsidRPr="007E12C0" w:rsidRDefault="0025563C" w:rsidP="00A74CBD">
          <w:pPr>
            <w:spacing w:before="0" w:after="0"/>
            <w:jc w:val="right"/>
            <w:rPr>
              <w:rFonts w:ascii="Arial" w:hAnsi="Arial"/>
              <w:sz w:val="16"/>
            </w:rPr>
          </w:pPr>
        </w:p>
      </w:tc>
    </w:tr>
  </w:tbl>
  <w:p w14:paraId="022C0BB5" w14:textId="77777777" w:rsidR="0025563C" w:rsidRPr="007E12C0" w:rsidRDefault="0025563C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464" w:type="dxa"/>
      <w:tblLook w:val="04A0" w:firstRow="1" w:lastRow="0" w:firstColumn="1" w:lastColumn="0" w:noHBand="0" w:noVBand="1"/>
    </w:tblPr>
    <w:tblGrid>
      <w:gridCol w:w="2994"/>
      <w:gridCol w:w="2995"/>
      <w:gridCol w:w="3475"/>
    </w:tblGrid>
    <w:tr w:rsidR="0025563C" w:rsidRPr="004F7702" w14:paraId="022C0BBC" w14:textId="77777777" w:rsidTr="006D1128">
      <w:tc>
        <w:tcPr>
          <w:tcW w:w="2994" w:type="dxa"/>
        </w:tcPr>
        <w:p w14:paraId="022C0BB8" w14:textId="0983A361" w:rsidR="0025563C" w:rsidRPr="007E12C0" w:rsidRDefault="005F399C" w:rsidP="006D1128">
          <w:pPr>
            <w:spacing w:before="0" w:after="0"/>
            <w:rPr>
              <w:rFonts w:ascii="Arial" w:hAnsi="Arial"/>
              <w:sz w:val="16"/>
            </w:rPr>
          </w:pPr>
          <w:r>
            <w:rPr>
              <w:rFonts w:ascii="Arial" w:hAnsi="Arial"/>
              <w:i/>
              <w:noProof/>
              <w:sz w:val="16"/>
            </w:rPr>
            <mc:AlternateContent>
              <mc:Choice Requires="wps">
                <w:drawing>
                  <wp:anchor distT="0" distB="0" distL="0" distR="0" simplePos="0" relativeHeight="251666944" behindDoc="0" locked="0" layoutInCell="1" allowOverlap="1" wp14:anchorId="55F626BB" wp14:editId="3E38EE3A">
                    <wp:simplePos x="1152525" y="9153525"/>
                    <wp:positionH relativeFrom="page">
                      <wp:align>center</wp:align>
                    </wp:positionH>
                    <wp:positionV relativeFrom="page">
                      <wp:align>bottom</wp:align>
                    </wp:positionV>
                    <wp:extent cx="1013460" cy="495935"/>
                    <wp:effectExtent l="0" t="0" r="15240" b="0"/>
                    <wp:wrapNone/>
                    <wp:docPr id="866999978" name="Caixa de Texto 1" descr="Documento Público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1013460" cy="49593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48FA8F7" w14:textId="2651F289" w:rsidR="005F399C" w:rsidRPr="005F399C" w:rsidRDefault="005F399C" w:rsidP="005F399C">
                                <w:pPr>
                                  <w:spacing w:after="0"/>
                                  <w:rPr>
                                    <w:rFonts w:eastAsia="Calibri" w:cs="Calibri"/>
                                    <w:noProof/>
                                    <w:color w:val="000000"/>
                                  </w:rPr>
                                </w:pPr>
                                <w:r w:rsidRPr="005F399C">
                                  <w:rPr>
                                    <w:rFonts w:eastAsia="Calibri" w:cs="Calibri"/>
                                    <w:noProof/>
                                    <w:color w:val="000000"/>
                                  </w:rPr>
                                  <w:t>Documento Público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55F626BB" id="_x0000_t202" coordsize="21600,21600" o:spt="202" path="m,l,21600r21600,l21600,xe">
                    <v:stroke joinstyle="miter"/>
                    <v:path gradientshapeok="t" o:connecttype="rect"/>
                  </v:shapetype>
                  <v:shape id="Caixa de Texto 1" o:spid="_x0000_s1030" type="#_x0000_t202" alt="Documento Público" style="position:absolute;margin-left:0;margin-top:0;width:79.8pt;height:39.05pt;z-index:25166694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" filled="f" stroked="f">
                    <v:textbox style="mso-fit-shape-to-text:t" inset="0,0,0,15pt">
                      <w:txbxContent>
                        <w:p w14:paraId="548FA8F7" w14:textId="2651F289" w:rsidR="005F399C" w:rsidRPr="005F399C" w:rsidRDefault="005F399C" w:rsidP="005F399C">
                          <w:pPr>
                            <w:spacing w:after="0"/>
                            <w:rPr>
                              <w:rFonts w:eastAsia="Calibri" w:cs="Calibri"/>
                              <w:noProof/>
                              <w:color w:val="000000"/>
                            </w:rPr>
                          </w:pPr>
                          <w:r w:rsidRPr="005F399C">
                            <w:rPr>
                              <w:rFonts w:eastAsia="Calibri" w:cs="Calibri"/>
                              <w:noProof/>
                              <w:color w:val="000000"/>
                            </w:rPr>
                            <w:t>Documento Público</w:t>
                          </w:r>
                        </w:p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  <w:r w:rsidR="0025563C">
            <w:rPr>
              <w:rFonts w:ascii="Arial" w:hAnsi="Arial"/>
              <w:i/>
              <w:noProof/>
              <w:sz w:val="16"/>
            </w:rPr>
            <w:fldChar w:fldCharType="begin"/>
          </w:r>
          <w:r w:rsidR="0025563C">
            <w:rPr>
              <w:rFonts w:ascii="Arial" w:hAnsi="Arial"/>
              <w:i/>
              <w:noProof/>
              <w:sz w:val="16"/>
            </w:rPr>
            <w:instrText xml:space="preserve"> AUTHOR   \* MERGEFORMAT </w:instrText>
          </w:r>
          <w:r w:rsidR="0025563C">
            <w:rPr>
              <w:rFonts w:ascii="Arial" w:hAnsi="Arial"/>
              <w:i/>
              <w:noProof/>
              <w:sz w:val="16"/>
            </w:rPr>
            <w:fldChar w:fldCharType="separate"/>
          </w:r>
          <w:r w:rsidR="0025563C">
            <w:rPr>
              <w:rFonts w:ascii="Arial" w:hAnsi="Arial"/>
              <w:i/>
              <w:noProof/>
              <w:sz w:val="16"/>
            </w:rPr>
            <w:t>Banco Central do Brasil</w:t>
          </w:r>
          <w:r w:rsidR="0025563C">
            <w:rPr>
              <w:rFonts w:ascii="Arial" w:hAnsi="Arial"/>
              <w:i/>
              <w:noProof/>
              <w:sz w:val="16"/>
            </w:rPr>
            <w:fldChar w:fldCharType="end"/>
          </w:r>
          <w:r w:rsidR="0025563C" w:rsidRPr="007E12C0">
            <w:rPr>
              <w:rFonts w:ascii="Arial" w:hAnsi="Arial"/>
              <w:i/>
              <w:sz w:val="16"/>
            </w:rPr>
            <w:t xml:space="preserve">, </w:t>
          </w:r>
          <w:r w:rsidR="0025563C" w:rsidRPr="007E12C0">
            <w:rPr>
              <w:rFonts w:ascii="Arial" w:hAnsi="Arial"/>
              <w:i/>
              <w:sz w:val="16"/>
            </w:rPr>
            <w:fldChar w:fldCharType="begin"/>
          </w:r>
          <w:r w:rsidR="0025563C" w:rsidRPr="007E12C0">
            <w:rPr>
              <w:rFonts w:ascii="Arial" w:hAnsi="Arial"/>
              <w:i/>
              <w:sz w:val="16"/>
            </w:rPr>
            <w:instrText xml:space="preserve"> DATE  \@ "yyyy"  \* MERGEFORMAT </w:instrText>
          </w:r>
          <w:r w:rsidR="0025563C" w:rsidRPr="007E12C0">
            <w:rPr>
              <w:rFonts w:ascii="Arial" w:hAnsi="Arial"/>
              <w:i/>
              <w:sz w:val="16"/>
            </w:rPr>
            <w:fldChar w:fldCharType="separate"/>
          </w:r>
          <w:r w:rsidR="001B646E">
            <w:rPr>
              <w:rFonts w:ascii="Arial" w:hAnsi="Arial"/>
              <w:i/>
              <w:noProof/>
              <w:sz w:val="16"/>
            </w:rPr>
            <w:t>2025</w:t>
          </w:r>
          <w:r w:rsidR="0025563C" w:rsidRPr="007E12C0">
            <w:rPr>
              <w:rFonts w:ascii="Arial" w:hAnsi="Arial"/>
              <w:i/>
              <w:sz w:val="16"/>
            </w:rPr>
            <w:fldChar w:fldCharType="end"/>
          </w:r>
        </w:p>
      </w:tc>
      <w:tc>
        <w:tcPr>
          <w:tcW w:w="2995" w:type="dxa"/>
        </w:tcPr>
        <w:p w14:paraId="022C0BB9" w14:textId="77777777" w:rsidR="0025563C" w:rsidRPr="007E12C0" w:rsidRDefault="0025563C" w:rsidP="006D1128">
          <w:pPr>
            <w:spacing w:before="0" w:after="0"/>
            <w:jc w:val="center"/>
            <w:rPr>
              <w:rFonts w:ascii="Arial" w:hAnsi="Arial"/>
              <w:i/>
              <w:sz w:val="16"/>
            </w:rPr>
          </w:pPr>
        </w:p>
      </w:tc>
      <w:tc>
        <w:tcPr>
          <w:tcW w:w="3475" w:type="dxa"/>
        </w:tcPr>
        <w:p w14:paraId="022C0BBA" w14:textId="77777777" w:rsidR="0025563C" w:rsidRPr="007E12C0" w:rsidRDefault="0025563C" w:rsidP="006D1128">
          <w:pPr>
            <w:spacing w:before="0" w:after="0"/>
            <w:jc w:val="right"/>
            <w:rPr>
              <w:rFonts w:ascii="Arial" w:hAnsi="Arial"/>
              <w:sz w:val="16"/>
            </w:rPr>
          </w:pPr>
          <w:fldSimple w:instr=" TITLE   \* MERGEFORMAT ">
            <w:r>
              <w:t>Documento de Requisitos do Negócio</w:t>
            </w:r>
          </w:fldSimple>
        </w:p>
        <w:p w14:paraId="022C0BBB" w14:textId="77777777" w:rsidR="0025563C" w:rsidRPr="007E12C0" w:rsidRDefault="0025563C" w:rsidP="006D1128">
          <w:pPr>
            <w:spacing w:before="0" w:after="0"/>
            <w:jc w:val="right"/>
            <w:rPr>
              <w:rFonts w:ascii="Arial" w:hAnsi="Arial"/>
              <w:sz w:val="16"/>
            </w:rPr>
          </w:pPr>
        </w:p>
      </w:tc>
    </w:tr>
  </w:tbl>
  <w:p w14:paraId="022C0BBD" w14:textId="77777777" w:rsidR="0025563C" w:rsidRPr="007E12C0" w:rsidRDefault="0025563C" w:rsidP="001F7812">
    <w:pPr>
      <w:pStyle w:val="Rodap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2E9667" w14:textId="38288242" w:rsidR="005F399C" w:rsidRDefault="005F399C">
    <w:pPr>
      <w:pStyle w:val="Rodap"/>
    </w:pPr>
    <w:r>
      <w:rPr>
        <w:noProof/>
      </w:rPr>
      <mc:AlternateContent>
        <mc:Choice Requires="wps">
          <w:drawing>
            <wp:anchor distT="0" distB="0" distL="0" distR="0" simplePos="0" relativeHeight="251671040" behindDoc="0" locked="0" layoutInCell="1" allowOverlap="1" wp14:anchorId="0519EE14" wp14:editId="33B3A012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013460" cy="495935"/>
              <wp:effectExtent l="0" t="0" r="15240" b="0"/>
              <wp:wrapNone/>
              <wp:docPr id="974321456" name="Caixa de Texto 5" descr="Documento Público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13460" cy="4959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9CCA053" w14:textId="5A2F5982" w:rsidR="005F399C" w:rsidRPr="005F399C" w:rsidRDefault="005F399C" w:rsidP="005F399C">
                          <w:pPr>
                            <w:spacing w:after="0"/>
                            <w:rPr>
                              <w:rFonts w:eastAsia="Calibri" w:cs="Calibri"/>
                              <w:noProof/>
                              <w:color w:val="000000"/>
                            </w:rPr>
                          </w:pPr>
                          <w:r w:rsidRPr="005F399C">
                            <w:rPr>
                              <w:rFonts w:eastAsia="Calibri" w:cs="Calibri"/>
                              <w:noProof/>
                              <w:color w:val="000000"/>
                            </w:rPr>
                            <w:t>Documento Público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519EE14" id="_x0000_t202" coordsize="21600,21600" o:spt="202" path="m,l,21600r21600,l21600,xe">
              <v:stroke joinstyle="miter"/>
              <v:path gradientshapeok="t" o:connecttype="rect"/>
            </v:shapetype>
            <v:shape id="Caixa de Texto 5" o:spid="_x0000_s1032" type="#_x0000_t202" alt="Documento Público" style="position:absolute;margin-left:0;margin-top:0;width:79.8pt;height:39.05pt;z-index:25167104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" filled="f" stroked="f">
              <v:textbox style="mso-fit-shape-to-text:t" inset="0,0,0,15pt">
                <w:txbxContent>
                  <w:p w14:paraId="19CCA053" w14:textId="5A2F5982" w:rsidR="005F399C" w:rsidRPr="005F399C" w:rsidRDefault="005F399C" w:rsidP="005F399C">
                    <w:pPr>
                      <w:spacing w:after="0"/>
                      <w:rPr>
                        <w:rFonts w:eastAsia="Calibri" w:cs="Calibri"/>
                        <w:noProof/>
                        <w:color w:val="000000"/>
                      </w:rPr>
                    </w:pPr>
                    <w:r w:rsidRPr="005F399C">
                      <w:rPr>
                        <w:rFonts w:eastAsia="Calibri" w:cs="Calibri"/>
                        <w:noProof/>
                        <w:color w:val="000000"/>
                      </w:rPr>
                      <w:t>Documento Público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223" w:type="dxa"/>
      <w:tblLook w:val="04A0" w:firstRow="1" w:lastRow="0" w:firstColumn="1" w:lastColumn="0" w:noHBand="0" w:noVBand="1"/>
    </w:tblPr>
    <w:tblGrid>
      <w:gridCol w:w="3936"/>
      <w:gridCol w:w="2409"/>
      <w:gridCol w:w="3878"/>
    </w:tblGrid>
    <w:tr w:rsidR="0025563C" w:rsidRPr="004F7702" w14:paraId="022C0BC4" w14:textId="77777777" w:rsidTr="00DB21CF">
      <w:tc>
        <w:tcPr>
          <w:tcW w:w="3936" w:type="dxa"/>
        </w:tcPr>
        <w:p w14:paraId="022C0BC0" w14:textId="638D0457" w:rsidR="0025563C" w:rsidRPr="007E12C0" w:rsidRDefault="005F399C" w:rsidP="006D1128">
          <w:pPr>
            <w:spacing w:before="0" w:after="0"/>
            <w:rPr>
              <w:rFonts w:ascii="Arial" w:hAnsi="Arial"/>
              <w:sz w:val="16"/>
            </w:rPr>
          </w:pPr>
          <w:r>
            <w:rPr>
              <w:rFonts w:ascii="Arial" w:hAnsi="Arial"/>
              <w:i/>
              <w:noProof/>
              <w:sz w:val="16"/>
            </w:rPr>
            <mc:AlternateContent>
              <mc:Choice Requires="wps">
                <w:drawing>
                  <wp:anchor distT="0" distB="0" distL="0" distR="0" simplePos="0" relativeHeight="251672064" behindDoc="0" locked="0" layoutInCell="1" allowOverlap="1" wp14:anchorId="16009701" wp14:editId="7F8CA332">
                    <wp:simplePos x="752475" y="9153525"/>
                    <wp:positionH relativeFrom="page">
                      <wp:align>center</wp:align>
                    </wp:positionH>
                    <wp:positionV relativeFrom="page">
                      <wp:align>bottom</wp:align>
                    </wp:positionV>
                    <wp:extent cx="1013460" cy="495935"/>
                    <wp:effectExtent l="0" t="0" r="15240" b="0"/>
                    <wp:wrapNone/>
                    <wp:docPr id="2088841755" name="Caixa de Texto 6" descr="Documento Público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1013460" cy="49593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E8F587A" w14:textId="6C42210D" w:rsidR="005F399C" w:rsidRPr="005F399C" w:rsidRDefault="005F399C" w:rsidP="005F399C">
                                <w:pPr>
                                  <w:spacing w:after="0"/>
                                  <w:rPr>
                                    <w:rFonts w:eastAsia="Calibri" w:cs="Calibri"/>
                                    <w:noProof/>
                                    <w:color w:val="000000"/>
                                  </w:rPr>
                                </w:pPr>
                                <w:r w:rsidRPr="005F399C">
                                  <w:rPr>
                                    <w:rFonts w:eastAsia="Calibri" w:cs="Calibri"/>
                                    <w:noProof/>
                                    <w:color w:val="000000"/>
                                  </w:rPr>
                                  <w:t>Documento Público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6009701" id="_x0000_t202" coordsize="21600,21600" o:spt="202" path="m,l,21600r21600,l21600,xe">
                    <v:stroke joinstyle="miter"/>
                    <v:path gradientshapeok="t" o:connecttype="rect"/>
                  </v:shapetype>
                  <v:shape id="Caixa de Texto 6" o:spid="_x0000_s1033" type="#_x0000_t202" alt="Documento Público" style="position:absolute;margin-left:0;margin-top:0;width:79.8pt;height:39.05pt;z-index:2516720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" filled="f" stroked="f">
                    <v:textbox style="mso-fit-shape-to-text:t" inset="0,0,0,15pt">
                      <w:txbxContent>
                        <w:p w14:paraId="4E8F587A" w14:textId="6C42210D" w:rsidR="005F399C" w:rsidRPr="005F399C" w:rsidRDefault="005F399C" w:rsidP="005F399C">
                          <w:pPr>
                            <w:spacing w:after="0"/>
                            <w:rPr>
                              <w:rFonts w:eastAsia="Calibri" w:cs="Calibri"/>
                              <w:noProof/>
                              <w:color w:val="000000"/>
                            </w:rPr>
                          </w:pPr>
                          <w:r w:rsidRPr="005F399C">
                            <w:rPr>
                              <w:rFonts w:eastAsia="Calibri" w:cs="Calibri"/>
                              <w:noProof/>
                              <w:color w:val="000000"/>
                            </w:rPr>
                            <w:t>Documento Público</w:t>
                          </w:r>
                        </w:p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  <w:r w:rsidR="0025563C">
            <w:rPr>
              <w:rFonts w:ascii="Arial" w:hAnsi="Arial"/>
              <w:i/>
              <w:noProof/>
              <w:sz w:val="16"/>
            </w:rPr>
            <w:fldChar w:fldCharType="begin"/>
          </w:r>
          <w:r w:rsidR="0025563C">
            <w:rPr>
              <w:rFonts w:ascii="Arial" w:hAnsi="Arial"/>
              <w:i/>
              <w:noProof/>
              <w:sz w:val="16"/>
            </w:rPr>
            <w:instrText xml:space="preserve"> AUTHOR   \* MERGEFORMAT </w:instrText>
          </w:r>
          <w:r w:rsidR="0025563C">
            <w:rPr>
              <w:rFonts w:ascii="Arial" w:hAnsi="Arial"/>
              <w:i/>
              <w:noProof/>
              <w:sz w:val="16"/>
            </w:rPr>
            <w:fldChar w:fldCharType="separate"/>
          </w:r>
          <w:r w:rsidR="0025563C">
            <w:rPr>
              <w:rFonts w:ascii="Arial" w:hAnsi="Arial"/>
              <w:i/>
              <w:noProof/>
              <w:sz w:val="16"/>
            </w:rPr>
            <w:t>Banco Central do Brasil</w:t>
          </w:r>
          <w:r w:rsidR="0025563C">
            <w:rPr>
              <w:rFonts w:ascii="Arial" w:hAnsi="Arial"/>
              <w:i/>
              <w:noProof/>
              <w:sz w:val="16"/>
            </w:rPr>
            <w:fldChar w:fldCharType="end"/>
          </w:r>
          <w:r w:rsidR="0025563C" w:rsidRPr="007E12C0">
            <w:rPr>
              <w:rFonts w:ascii="Arial" w:hAnsi="Arial"/>
              <w:i/>
              <w:sz w:val="16"/>
            </w:rPr>
            <w:t xml:space="preserve">, </w:t>
          </w:r>
          <w:r w:rsidR="0025563C" w:rsidRPr="007E12C0">
            <w:rPr>
              <w:rFonts w:ascii="Arial" w:hAnsi="Arial"/>
              <w:i/>
              <w:sz w:val="16"/>
            </w:rPr>
            <w:fldChar w:fldCharType="begin"/>
          </w:r>
          <w:r w:rsidR="0025563C" w:rsidRPr="007E12C0">
            <w:rPr>
              <w:rFonts w:ascii="Arial" w:hAnsi="Arial"/>
              <w:i/>
              <w:sz w:val="16"/>
            </w:rPr>
            <w:instrText xml:space="preserve"> DATE  \@ "yyyy"  \* MERGEFORMAT </w:instrText>
          </w:r>
          <w:r w:rsidR="0025563C" w:rsidRPr="007E12C0">
            <w:rPr>
              <w:rFonts w:ascii="Arial" w:hAnsi="Arial"/>
              <w:i/>
              <w:sz w:val="16"/>
            </w:rPr>
            <w:fldChar w:fldCharType="separate"/>
          </w:r>
          <w:r w:rsidR="001B646E">
            <w:rPr>
              <w:rFonts w:ascii="Arial" w:hAnsi="Arial"/>
              <w:i/>
              <w:noProof/>
              <w:sz w:val="16"/>
            </w:rPr>
            <w:t>2025</w:t>
          </w:r>
          <w:r w:rsidR="0025563C" w:rsidRPr="007E12C0">
            <w:rPr>
              <w:rFonts w:ascii="Arial" w:hAnsi="Arial"/>
              <w:i/>
              <w:sz w:val="16"/>
            </w:rPr>
            <w:fldChar w:fldCharType="end"/>
          </w:r>
        </w:p>
      </w:tc>
      <w:tc>
        <w:tcPr>
          <w:tcW w:w="2409" w:type="dxa"/>
        </w:tcPr>
        <w:p w14:paraId="022C0BC1" w14:textId="77777777" w:rsidR="0025563C" w:rsidRPr="007E12C0" w:rsidRDefault="0025563C" w:rsidP="006D1128">
          <w:pPr>
            <w:spacing w:before="0" w:after="0"/>
            <w:jc w:val="center"/>
            <w:rPr>
              <w:rFonts w:ascii="Arial" w:hAnsi="Arial"/>
              <w:i/>
              <w:sz w:val="16"/>
            </w:rPr>
          </w:pPr>
          <w:r w:rsidRPr="007E12C0">
            <w:rPr>
              <w:rFonts w:ascii="Arial" w:hAnsi="Arial"/>
              <w:sz w:val="16"/>
            </w:rPr>
            <w:t xml:space="preserve">Página </w:t>
          </w:r>
          <w:r w:rsidRPr="007E12C0">
            <w:rPr>
              <w:rFonts w:ascii="Arial" w:hAnsi="Arial"/>
              <w:sz w:val="16"/>
            </w:rPr>
            <w:fldChar w:fldCharType="begin"/>
          </w:r>
          <w:r w:rsidRPr="007E12C0">
            <w:rPr>
              <w:rFonts w:ascii="Arial" w:hAnsi="Arial"/>
              <w:sz w:val="16"/>
            </w:rPr>
            <w:instrText xml:space="preserve"> PAGE   \* MERGEFORMAT </w:instrText>
          </w:r>
          <w:r w:rsidRPr="007E12C0">
            <w:rPr>
              <w:rFonts w:ascii="Arial" w:hAnsi="Arial"/>
              <w:sz w:val="16"/>
            </w:rPr>
            <w:fldChar w:fldCharType="separate"/>
          </w:r>
          <w:r w:rsidR="001434F8">
            <w:rPr>
              <w:rFonts w:ascii="Arial" w:hAnsi="Arial"/>
              <w:noProof/>
              <w:sz w:val="16"/>
            </w:rPr>
            <w:t>8</w:t>
          </w:r>
          <w:r w:rsidRPr="007E12C0">
            <w:rPr>
              <w:rFonts w:ascii="Arial" w:hAnsi="Arial"/>
              <w:sz w:val="16"/>
            </w:rPr>
            <w:fldChar w:fldCharType="end"/>
          </w:r>
          <w:r w:rsidRPr="007E12C0">
            <w:rPr>
              <w:rFonts w:ascii="Arial" w:hAnsi="Arial"/>
              <w:sz w:val="16"/>
            </w:rPr>
            <w:t xml:space="preserve"> de </w:t>
          </w:r>
          <w:r>
            <w:rPr>
              <w:rFonts w:ascii="Arial" w:hAnsi="Arial"/>
              <w:noProof/>
              <w:sz w:val="16"/>
            </w:rPr>
            <w:fldChar w:fldCharType="begin"/>
          </w:r>
          <w:r>
            <w:rPr>
              <w:rFonts w:ascii="Arial" w:hAnsi="Arial"/>
              <w:noProof/>
              <w:sz w:val="16"/>
            </w:rPr>
            <w:instrText xml:space="preserve"> NUMPAGES   \* MERGEFORMAT </w:instrText>
          </w:r>
          <w:r>
            <w:rPr>
              <w:rFonts w:ascii="Arial" w:hAnsi="Arial"/>
              <w:noProof/>
              <w:sz w:val="16"/>
            </w:rPr>
            <w:fldChar w:fldCharType="separate"/>
          </w:r>
          <w:r w:rsidR="001434F8">
            <w:rPr>
              <w:rFonts w:ascii="Arial" w:hAnsi="Arial"/>
              <w:noProof/>
              <w:sz w:val="16"/>
            </w:rPr>
            <w:t>12</w:t>
          </w:r>
          <w:r>
            <w:rPr>
              <w:rFonts w:ascii="Arial" w:hAnsi="Arial"/>
              <w:noProof/>
              <w:sz w:val="16"/>
            </w:rPr>
            <w:fldChar w:fldCharType="end"/>
          </w:r>
        </w:p>
      </w:tc>
      <w:tc>
        <w:tcPr>
          <w:tcW w:w="3878" w:type="dxa"/>
        </w:tcPr>
        <w:p w14:paraId="022C0BC2" w14:textId="77777777" w:rsidR="0025563C" w:rsidRPr="007E12C0" w:rsidRDefault="0025563C" w:rsidP="006D1128">
          <w:pPr>
            <w:spacing w:before="0" w:after="0"/>
            <w:jc w:val="right"/>
            <w:rPr>
              <w:rFonts w:ascii="Arial" w:hAnsi="Arial"/>
              <w:sz w:val="16"/>
            </w:rPr>
          </w:pPr>
          <w:fldSimple w:instr=" TITLE   \* MERGEFORMAT ">
            <w:r>
              <w:t>Documento de Requisitos do Negócio</w:t>
            </w:r>
          </w:fldSimple>
        </w:p>
        <w:p w14:paraId="022C0BC3" w14:textId="77777777" w:rsidR="0025563C" w:rsidRPr="007E12C0" w:rsidRDefault="0025563C" w:rsidP="006D1128">
          <w:pPr>
            <w:spacing w:before="0" w:after="0"/>
            <w:jc w:val="right"/>
            <w:rPr>
              <w:rFonts w:ascii="Arial" w:hAnsi="Arial"/>
              <w:sz w:val="16"/>
            </w:rPr>
          </w:pPr>
        </w:p>
      </w:tc>
    </w:tr>
  </w:tbl>
  <w:p w14:paraId="022C0BC5" w14:textId="77777777" w:rsidR="0025563C" w:rsidRPr="007E12C0" w:rsidRDefault="0025563C" w:rsidP="001F7812">
    <w:pPr>
      <w:pStyle w:val="Rodap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4D508E" w14:textId="21F06B7A" w:rsidR="005F399C" w:rsidRDefault="005F399C">
    <w:pPr>
      <w:pStyle w:val="Rodap"/>
    </w:pPr>
    <w:r>
      <w:rPr>
        <w:noProof/>
      </w:rPr>
      <mc:AlternateContent>
        <mc:Choice Requires="wps">
          <w:drawing>
            <wp:anchor distT="0" distB="0" distL="0" distR="0" simplePos="0" relativeHeight="251670016" behindDoc="0" locked="0" layoutInCell="1" allowOverlap="1" wp14:anchorId="1F57F506" wp14:editId="40B676EF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013460" cy="495935"/>
              <wp:effectExtent l="0" t="0" r="15240" b="0"/>
              <wp:wrapNone/>
              <wp:docPr id="1683881293" name="Caixa de Texto 4" descr="Documento Público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13460" cy="4959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E4D888D" w14:textId="7F7C7664" w:rsidR="005F399C" w:rsidRPr="005F399C" w:rsidRDefault="005F399C" w:rsidP="005F399C">
                          <w:pPr>
                            <w:spacing w:after="0"/>
                            <w:rPr>
                              <w:rFonts w:eastAsia="Calibri" w:cs="Calibri"/>
                              <w:noProof/>
                              <w:color w:val="000000"/>
                            </w:rPr>
                          </w:pPr>
                          <w:r w:rsidRPr="005F399C">
                            <w:rPr>
                              <w:rFonts w:eastAsia="Calibri" w:cs="Calibri"/>
                              <w:noProof/>
                              <w:color w:val="000000"/>
                            </w:rPr>
                            <w:t>Documento Público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F57F506" id="_x0000_t202" coordsize="21600,21600" o:spt="202" path="m,l,21600r21600,l21600,xe">
              <v:stroke joinstyle="miter"/>
              <v:path gradientshapeok="t" o:connecttype="rect"/>
            </v:shapetype>
            <v:shape id="Caixa de Texto 4" o:spid="_x0000_s1034" type="#_x0000_t202" alt="Documento Público" style="position:absolute;margin-left:0;margin-top:0;width:79.8pt;height:39.05pt;z-index:251670016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" filled="f" stroked="f">
              <v:textbox style="mso-fit-shape-to-text:t" inset="0,0,0,15pt">
                <w:txbxContent>
                  <w:p w14:paraId="7E4D888D" w14:textId="7F7C7664" w:rsidR="005F399C" w:rsidRPr="005F399C" w:rsidRDefault="005F399C" w:rsidP="005F399C">
                    <w:pPr>
                      <w:spacing w:after="0"/>
                      <w:rPr>
                        <w:rFonts w:eastAsia="Calibri" w:cs="Calibri"/>
                        <w:noProof/>
                        <w:color w:val="000000"/>
                      </w:rPr>
                    </w:pPr>
                    <w:r w:rsidRPr="005F399C">
                      <w:rPr>
                        <w:rFonts w:eastAsia="Calibri" w:cs="Calibri"/>
                        <w:noProof/>
                        <w:color w:val="000000"/>
                      </w:rPr>
                      <w:t>Documento Público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278A71" w14:textId="77777777" w:rsidR="00DF7E26" w:rsidRDefault="00DF7E26">
      <w:r>
        <w:separator/>
      </w:r>
    </w:p>
  </w:footnote>
  <w:footnote w:type="continuationSeparator" w:id="0">
    <w:p w14:paraId="528A0AEA" w14:textId="77777777" w:rsidR="00DF7E26" w:rsidRDefault="00DF7E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C0BAD" w14:textId="0ADD50EA" w:rsidR="0025563C" w:rsidRDefault="00D36E19">
    <w:pPr>
      <w:pStyle w:val="Cabealho"/>
    </w:pPr>
    <w:r>
      <w:rPr>
        <w:noProof/>
        <w:lang w:eastAsia="pt-BR" w:bidi="ar-SA"/>
      </w:rPr>
      <mc:AlternateContent>
        <mc:Choice Requires="wps">
          <w:drawing>
            <wp:anchor distT="0" distB="0" distL="114300" distR="114300" simplePos="1" relativeHeight="251663872" behindDoc="0" locked="0" layoutInCell="0" allowOverlap="1" wp14:anchorId="6775CB44" wp14:editId="17C90313">
              <wp:simplePos x="0" y="190500"/>
              <wp:positionH relativeFrom="page">
                <wp:posOffset>0</wp:posOffset>
              </wp:positionH>
              <wp:positionV relativeFrom="page">
                <wp:posOffset>190500</wp:posOffset>
              </wp:positionV>
              <wp:extent cx="7772400" cy="273050"/>
              <wp:effectExtent l="0" t="0" r="0" b="12700"/>
              <wp:wrapNone/>
              <wp:docPr id="2" name="MSIPCM366b4d0cb48721393f5fe488" descr="{&quot;HashCode&quot;:1103173119,&quot;Height&quot;:792.0,&quot;Width&quot;:612.0,&quot;Placement&quot;:&quot;Head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3E3D318C" w14:textId="5CC32B3F" w:rsidR="00D36E19" w:rsidRPr="00D36E19" w:rsidRDefault="00D36E19" w:rsidP="00D36E19">
                          <w:pPr>
                            <w:spacing w:before="0" w:after="0"/>
                            <w:jc w:val="right"/>
                            <w:rPr>
                              <w:rFonts w:cs="Calibri"/>
                              <w:color w:val="000000"/>
                            </w:rPr>
                          </w:pPr>
                          <w:r w:rsidRPr="00D36E19">
                            <w:rPr>
                              <w:rFonts w:cs="Calibri"/>
                              <w:color w:val="000000"/>
                            </w:rPr>
                            <w:t>#interna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775CB44" id="_x0000_t202" coordsize="21600,21600" o:spt="202" path="m,l,21600r21600,l21600,xe">
              <v:stroke joinstyle="miter"/>
              <v:path gradientshapeok="t" o:connecttype="rect"/>
            </v:shapetype>
            <v:shape id="MSIPCM366b4d0cb48721393f5fe488" o:spid="_x0000_s1026" type="#_x0000_t202" alt="{&quot;HashCode&quot;:1103173119,&quot;Height&quot;:792.0,&quot;Width&quot;:612.0,&quot;Placement&quot;:&quot;Header&quot;,&quot;Index&quot;:&quot;Primary&quot;,&quot;Section&quot;:1,&quot;Top&quot;:0.0,&quot;Left&quot;:0.0}" style="position:absolute;margin-left:0;margin-top:15pt;width:612pt;height:21.5pt;z-index:2516638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" o:allowincell="f" filled="f" stroked="f" strokeweight=".5pt">
              <v:textbox inset=",0,20pt,0">
                <w:txbxContent>
                  <w:p w14:paraId="3E3D318C" w14:textId="5CC32B3F" w:rsidR="00D36E19" w:rsidRPr="00D36E19" w:rsidRDefault="00D36E19" w:rsidP="00D36E19">
                    <w:pPr>
                      <w:spacing w:before="0" w:after="0"/>
                      <w:jc w:val="right"/>
                      <w:rPr>
                        <w:rFonts w:cs="Calibri"/>
                        <w:color w:val="000000"/>
                      </w:rPr>
                    </w:pPr>
                    <w:r w:rsidRPr="00D36E19">
                      <w:rPr>
                        <w:rFonts w:cs="Calibri"/>
                        <w:color w:val="000000"/>
                      </w:rPr>
                      <w:t>#interna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25563C">
      <w:rPr>
        <w:noProof/>
        <w:lang w:eastAsia="pt-BR" w:bidi="ar-SA"/>
      </w:rPr>
      <w:drawing>
        <wp:anchor distT="0" distB="0" distL="114300" distR="114300" simplePos="0" relativeHeight="251656704" behindDoc="0" locked="0" layoutInCell="0" allowOverlap="1" wp14:anchorId="022C0BC6" wp14:editId="022C0BC7">
          <wp:simplePos x="0" y="0"/>
          <wp:positionH relativeFrom="column">
            <wp:posOffset>1584325</wp:posOffset>
          </wp:positionH>
          <wp:positionV relativeFrom="paragraph">
            <wp:posOffset>-93345</wp:posOffset>
          </wp:positionV>
          <wp:extent cx="2774950" cy="712470"/>
          <wp:effectExtent l="19050" t="0" r="6350" b="0"/>
          <wp:wrapTopAndBottom/>
          <wp:docPr id="1" name="Imagem 1" descr="Figura1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igura1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4950" cy="7124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C0BB6" w14:textId="11EC56E2" w:rsidR="0025563C" w:rsidRDefault="00D36E19">
    <w:pPr>
      <w:pStyle w:val="Cabealho"/>
    </w:pPr>
    <w:r>
      <w:rPr>
        <w:noProof/>
        <w:lang w:eastAsia="pt-BR" w:bidi="ar-SA"/>
      </w:rPr>
      <mc:AlternateContent>
        <mc:Choice Requires="wps">
          <w:drawing>
            <wp:anchor distT="0" distB="0" distL="114300" distR="114300" simplePos="0" relativeHeight="251664896" behindDoc="0" locked="0" layoutInCell="0" allowOverlap="1" wp14:anchorId="32CDE42F" wp14:editId="7326C7AE">
              <wp:simplePos x="0" y="0"/>
              <wp:positionH relativeFrom="page">
                <wp:posOffset>0</wp:posOffset>
              </wp:positionH>
              <wp:positionV relativeFrom="page">
                <wp:posOffset>190500</wp:posOffset>
              </wp:positionV>
              <wp:extent cx="7772400" cy="273050"/>
              <wp:effectExtent l="0" t="0" r="0" b="12700"/>
              <wp:wrapNone/>
              <wp:docPr id="4" name="MSIPCMe41a494cb36e72c52aaa22bd" descr="{&quot;HashCode&quot;:1103173119,&quot;Height&quot;:792.0,&quot;Width&quot;:612.0,&quot;Placement&quot;:&quot;Header&quot;,&quot;Index&quot;:&quot;FirstPage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30541141" w14:textId="371F873B" w:rsidR="00D36E19" w:rsidRPr="00D36E19" w:rsidRDefault="00D36E19" w:rsidP="00D36E19">
                          <w:pPr>
                            <w:spacing w:before="0" w:after="0"/>
                            <w:jc w:val="right"/>
                            <w:rPr>
                              <w:rFonts w:cs="Calibri"/>
                              <w:color w:val="000000"/>
                            </w:rPr>
                          </w:pPr>
                          <w:r w:rsidRPr="00D36E19">
                            <w:rPr>
                              <w:rFonts w:cs="Calibri"/>
                              <w:color w:val="000000"/>
                            </w:rPr>
                            <w:t>#interna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2CDE42F" id="_x0000_t202" coordsize="21600,21600" o:spt="202" path="m,l,21600r21600,l21600,xe">
              <v:stroke joinstyle="miter"/>
              <v:path gradientshapeok="t" o:connecttype="rect"/>
            </v:shapetype>
            <v:shape id="MSIPCMe41a494cb36e72c52aaa22bd" o:spid="_x0000_s1029" type="#_x0000_t202" alt="{&quot;HashCode&quot;:1103173119,&quot;Height&quot;:792.0,&quot;Width&quot;:612.0,&quot;Placement&quot;:&quot;Header&quot;,&quot;Index&quot;:&quot;FirstPage&quot;,&quot;Section&quot;:1,&quot;Top&quot;:0.0,&quot;Left&quot;:0.0}" style="position:absolute;margin-left:0;margin-top:15pt;width:612pt;height:21.5pt;z-index:2516648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" o:allowincell="f" filled="f" stroked="f" strokeweight=".5pt">
              <v:textbox inset=",0,20pt,0">
                <w:txbxContent>
                  <w:p w14:paraId="30541141" w14:textId="371F873B" w:rsidR="00D36E19" w:rsidRPr="00D36E19" w:rsidRDefault="00D36E19" w:rsidP="00D36E19">
                    <w:pPr>
                      <w:spacing w:before="0" w:after="0"/>
                      <w:jc w:val="right"/>
                      <w:rPr>
                        <w:rFonts w:cs="Calibri"/>
                        <w:color w:val="000000"/>
                      </w:rPr>
                    </w:pPr>
                    <w:r w:rsidRPr="00D36E19">
                      <w:rPr>
                        <w:rFonts w:cs="Calibri"/>
                        <w:color w:val="000000"/>
                      </w:rPr>
                      <w:t>#interna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25563C">
      <w:rPr>
        <w:noProof/>
        <w:lang w:eastAsia="pt-BR" w:bidi="ar-SA"/>
      </w:rPr>
      <w:drawing>
        <wp:anchor distT="0" distB="0" distL="114300" distR="114300" simplePos="0" relativeHeight="251660800" behindDoc="0" locked="0" layoutInCell="0" allowOverlap="1" wp14:anchorId="022C0BC8" wp14:editId="022C0BC9">
          <wp:simplePos x="0" y="0"/>
          <wp:positionH relativeFrom="column">
            <wp:posOffset>1443355</wp:posOffset>
          </wp:positionH>
          <wp:positionV relativeFrom="paragraph">
            <wp:posOffset>-132715</wp:posOffset>
          </wp:positionV>
          <wp:extent cx="2771140" cy="715010"/>
          <wp:effectExtent l="19050" t="0" r="0" b="0"/>
          <wp:wrapTopAndBottom/>
          <wp:docPr id="3" name="Imagem 2" descr="Figura1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igura1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1140" cy="7150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022C0BB7" w14:textId="77777777" w:rsidR="0025563C" w:rsidRDefault="0025563C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C0BBE" w14:textId="461C75AC" w:rsidR="0025563C" w:rsidRDefault="00D36E19">
    <w:pPr>
      <w:pStyle w:val="Cabealho"/>
      <w:rPr>
        <w:rFonts w:ascii="Tahoma" w:hAnsi="Tahoma" w:cs="Tahoma"/>
        <w:b/>
        <w:color w:val="C0C0C0"/>
        <w:spacing w:val="140"/>
        <w:sz w:val="22"/>
        <w:szCs w:val="22"/>
      </w:rPr>
    </w:pPr>
    <w:r>
      <w:rPr>
        <w:rFonts w:ascii="Tahoma" w:hAnsi="Tahoma" w:cs="Tahoma"/>
        <w:b/>
        <w:noProof/>
        <w:color w:val="C0C0C0"/>
        <w:spacing w:val="140"/>
        <w:sz w:val="22"/>
        <w:szCs w:val="22"/>
        <w:lang w:eastAsia="pt-BR" w:bidi="ar-SA"/>
      </w:rPr>
      <mc:AlternateContent>
        <mc:Choice Requires="wps">
          <w:drawing>
            <wp:anchor distT="0" distB="0" distL="114300" distR="114300" simplePos="0" relativeHeight="251665920" behindDoc="0" locked="0" layoutInCell="0" allowOverlap="1" wp14:anchorId="4CDB1F26" wp14:editId="37D39ADA">
              <wp:simplePos x="0" y="0"/>
              <wp:positionH relativeFrom="page">
                <wp:posOffset>0</wp:posOffset>
              </wp:positionH>
              <wp:positionV relativeFrom="page">
                <wp:posOffset>190500</wp:posOffset>
              </wp:positionV>
              <wp:extent cx="7772400" cy="273050"/>
              <wp:effectExtent l="0" t="0" r="0" b="12700"/>
              <wp:wrapNone/>
              <wp:docPr id="6" name="MSIPCM176d4bb8a51b4a616c1bd869" descr="{&quot;HashCode&quot;:1103173119,&quot;Height&quot;:792.0,&quot;Width&quot;:612.0,&quot;Placement&quot;:&quot;Header&quot;,&quot;Index&quot;:&quot;Primary&quot;,&quot;Section&quot;:2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0441A458" w14:textId="0EFDBA10" w:rsidR="00D36E19" w:rsidRPr="00D36E19" w:rsidRDefault="00D36E19" w:rsidP="00D36E19">
                          <w:pPr>
                            <w:spacing w:before="0" w:after="0"/>
                            <w:jc w:val="right"/>
                            <w:rPr>
                              <w:rFonts w:cs="Calibri"/>
                              <w:color w:val="000000"/>
                            </w:rPr>
                          </w:pPr>
                          <w:r w:rsidRPr="00D36E19">
                            <w:rPr>
                              <w:rFonts w:cs="Calibri"/>
                              <w:color w:val="000000"/>
                            </w:rPr>
                            <w:t>#interna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CDB1F26" id="_x0000_t202" coordsize="21600,21600" o:spt="202" path="m,l,21600r21600,l21600,xe">
              <v:stroke joinstyle="miter"/>
              <v:path gradientshapeok="t" o:connecttype="rect"/>
            </v:shapetype>
            <v:shape id="MSIPCM176d4bb8a51b4a616c1bd869" o:spid="_x0000_s1031" type="#_x0000_t202" alt="{&quot;HashCode&quot;:1103173119,&quot;Height&quot;:792.0,&quot;Width&quot;:612.0,&quot;Placement&quot;:&quot;Header&quot;,&quot;Index&quot;:&quot;Primary&quot;,&quot;Section&quot;:2,&quot;Top&quot;:0.0,&quot;Left&quot;:0.0}" style="position:absolute;margin-left:0;margin-top:15pt;width:612pt;height:21.5pt;z-index:2516659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" o:allowincell="f" filled="f" stroked="f" strokeweight=".5pt">
              <v:textbox inset=",0,20pt,0">
                <w:txbxContent>
                  <w:p w14:paraId="0441A458" w14:textId="0EFDBA10" w:rsidR="00D36E19" w:rsidRPr="00D36E19" w:rsidRDefault="00D36E19" w:rsidP="00D36E19">
                    <w:pPr>
                      <w:spacing w:before="0" w:after="0"/>
                      <w:jc w:val="right"/>
                      <w:rPr>
                        <w:rFonts w:cs="Calibri"/>
                        <w:color w:val="000000"/>
                      </w:rPr>
                    </w:pPr>
                    <w:r w:rsidRPr="00D36E19">
                      <w:rPr>
                        <w:rFonts w:cs="Calibri"/>
                        <w:color w:val="000000"/>
                      </w:rPr>
                      <w:t>#interna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25563C">
      <w:rPr>
        <w:rFonts w:ascii="Tahoma" w:hAnsi="Tahoma" w:cs="Tahoma"/>
        <w:b/>
        <w:noProof/>
        <w:color w:val="C0C0C0"/>
        <w:spacing w:val="140"/>
        <w:sz w:val="22"/>
        <w:szCs w:val="22"/>
        <w:lang w:eastAsia="pt-BR" w:bidi="ar-SA"/>
      </w:rPr>
      <w:drawing>
        <wp:anchor distT="0" distB="0" distL="114300" distR="114300" simplePos="0" relativeHeight="251662848" behindDoc="0" locked="0" layoutInCell="0" allowOverlap="1" wp14:anchorId="022C0BCA" wp14:editId="022C0BCB">
          <wp:simplePos x="0" y="0"/>
          <wp:positionH relativeFrom="column">
            <wp:posOffset>1878330</wp:posOffset>
          </wp:positionH>
          <wp:positionV relativeFrom="paragraph">
            <wp:posOffset>-269240</wp:posOffset>
          </wp:positionV>
          <wp:extent cx="2762250" cy="714375"/>
          <wp:effectExtent l="19050" t="0" r="0" b="0"/>
          <wp:wrapTopAndBottom/>
          <wp:docPr id="5" name="Imagem 4" descr="Figura1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Figura1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2250" cy="7143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25563C" w:rsidRPr="00B603BE">
      <w:rPr>
        <w:rFonts w:ascii="Tahoma" w:hAnsi="Tahoma" w:cs="Tahoma"/>
        <w:b/>
        <w:color w:val="C0C0C0"/>
        <w:spacing w:val="140"/>
        <w:sz w:val="22"/>
        <w:szCs w:val="22"/>
      </w:rPr>
      <w:t xml:space="preserve"> </w:t>
    </w:r>
  </w:p>
  <w:p w14:paraId="022C0BBF" w14:textId="77777777" w:rsidR="0025563C" w:rsidRPr="00B603BE" w:rsidRDefault="0025563C">
    <w:pPr>
      <w:pStyle w:val="Cabealho"/>
      <w:rPr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386C25"/>
    <w:multiLevelType w:val="multilevel"/>
    <w:tmpl w:val="AF3E8D8C"/>
    <w:lvl w:ilvl="0">
      <w:start w:val="1"/>
      <w:numFmt w:val="decimal"/>
      <w:pStyle w:val="Ttulo1"/>
      <w:lvlText w:val="%1."/>
      <w:lvlJc w:val="left"/>
      <w:pPr>
        <w:ind w:left="411" w:hanging="360"/>
      </w:pPr>
      <w:rPr>
        <w:rFonts w:hint="default"/>
      </w:rPr>
    </w:lvl>
    <w:lvl w:ilvl="1">
      <w:start w:val="1"/>
      <w:numFmt w:val="decimal"/>
      <w:pStyle w:val="Ttulo2"/>
      <w:isLgl/>
      <w:lvlText w:val="%1.%2"/>
      <w:lvlJc w:val="left"/>
      <w:pPr>
        <w:ind w:left="10440" w:hanging="375"/>
      </w:pPr>
      <w:rPr>
        <w:rFonts w:hint="default"/>
      </w:rPr>
    </w:lvl>
    <w:lvl w:ilvl="2">
      <w:start w:val="1"/>
      <w:numFmt w:val="decimal"/>
      <w:pStyle w:val="Ttulo3"/>
      <w:isLgl/>
      <w:lvlText w:val="%1.%2.%3"/>
      <w:lvlJc w:val="left"/>
      <w:pPr>
        <w:ind w:left="1050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7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771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131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131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91" w:hanging="1440"/>
      </w:pPr>
      <w:rPr>
        <w:rFonts w:hint="default"/>
      </w:rPr>
    </w:lvl>
  </w:abstractNum>
  <w:abstractNum w:abstractNumId="1" w15:restartNumberingAfterBreak="0">
    <w:nsid w:val="1ECA6D66"/>
    <w:multiLevelType w:val="hybridMultilevel"/>
    <w:tmpl w:val="C466FFF0"/>
    <w:lvl w:ilvl="0" w:tplc="0416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BB30E1"/>
    <w:multiLevelType w:val="hybridMultilevel"/>
    <w:tmpl w:val="3D762224"/>
    <w:lvl w:ilvl="0" w:tplc="0416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741926"/>
    <w:multiLevelType w:val="hybridMultilevel"/>
    <w:tmpl w:val="EE6E91E6"/>
    <w:lvl w:ilvl="0" w:tplc="0416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6000F">
      <w:start w:val="1"/>
      <w:numFmt w:val="decimal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411E3C"/>
    <w:multiLevelType w:val="multilevel"/>
    <w:tmpl w:val="0F742404"/>
    <w:styleLink w:val="Lista1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6BAF63F9"/>
    <w:multiLevelType w:val="hybridMultilevel"/>
    <w:tmpl w:val="0BAADF2C"/>
    <w:lvl w:ilvl="0" w:tplc="6AB2BA70">
      <w:start w:val="1"/>
      <w:numFmt w:val="decimal"/>
      <w:pStyle w:val="bizHeadingBAS1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12194106">
    <w:abstractNumId w:val="4"/>
  </w:num>
  <w:num w:numId="2" w16cid:durableId="1335767628">
    <w:abstractNumId w:val="5"/>
  </w:num>
  <w:num w:numId="3" w16cid:durableId="1125123423">
    <w:abstractNumId w:val="0"/>
  </w:num>
  <w:num w:numId="4" w16cid:durableId="417168148">
    <w:abstractNumId w:val="2"/>
  </w:num>
  <w:num w:numId="5" w16cid:durableId="803616276">
    <w:abstractNumId w:val="1"/>
  </w:num>
  <w:num w:numId="6" w16cid:durableId="24017248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mirrorMargin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631E"/>
    <w:rsid w:val="000003E1"/>
    <w:rsid w:val="00000449"/>
    <w:rsid w:val="0000053D"/>
    <w:rsid w:val="000007FB"/>
    <w:rsid w:val="00000F1B"/>
    <w:rsid w:val="000015CD"/>
    <w:rsid w:val="00001758"/>
    <w:rsid w:val="0000191C"/>
    <w:rsid w:val="00001B34"/>
    <w:rsid w:val="000022C2"/>
    <w:rsid w:val="00002BD3"/>
    <w:rsid w:val="00003263"/>
    <w:rsid w:val="0000354F"/>
    <w:rsid w:val="0000392C"/>
    <w:rsid w:val="00003A15"/>
    <w:rsid w:val="00003B16"/>
    <w:rsid w:val="00003D77"/>
    <w:rsid w:val="00004E30"/>
    <w:rsid w:val="0000503D"/>
    <w:rsid w:val="00005406"/>
    <w:rsid w:val="00005ABC"/>
    <w:rsid w:val="00005BE9"/>
    <w:rsid w:val="00005BFE"/>
    <w:rsid w:val="00005E68"/>
    <w:rsid w:val="00006A9C"/>
    <w:rsid w:val="000070D7"/>
    <w:rsid w:val="000073B5"/>
    <w:rsid w:val="000074F6"/>
    <w:rsid w:val="00007736"/>
    <w:rsid w:val="00007782"/>
    <w:rsid w:val="00007C73"/>
    <w:rsid w:val="000102B3"/>
    <w:rsid w:val="00010C48"/>
    <w:rsid w:val="00010FFA"/>
    <w:rsid w:val="00011014"/>
    <w:rsid w:val="0001128C"/>
    <w:rsid w:val="0001155E"/>
    <w:rsid w:val="000119D5"/>
    <w:rsid w:val="00011C0A"/>
    <w:rsid w:val="00011DFA"/>
    <w:rsid w:val="000123A1"/>
    <w:rsid w:val="00012A2B"/>
    <w:rsid w:val="00012BBE"/>
    <w:rsid w:val="00012E51"/>
    <w:rsid w:val="0001325B"/>
    <w:rsid w:val="00013379"/>
    <w:rsid w:val="000133AA"/>
    <w:rsid w:val="00013DB0"/>
    <w:rsid w:val="0001419E"/>
    <w:rsid w:val="0001439C"/>
    <w:rsid w:val="0001443B"/>
    <w:rsid w:val="00014E04"/>
    <w:rsid w:val="00014F7C"/>
    <w:rsid w:val="0001524D"/>
    <w:rsid w:val="000152B5"/>
    <w:rsid w:val="00015341"/>
    <w:rsid w:val="00015A32"/>
    <w:rsid w:val="00015ACC"/>
    <w:rsid w:val="00015F64"/>
    <w:rsid w:val="00016991"/>
    <w:rsid w:val="00016D1C"/>
    <w:rsid w:val="00017400"/>
    <w:rsid w:val="00017484"/>
    <w:rsid w:val="00017762"/>
    <w:rsid w:val="00017B42"/>
    <w:rsid w:val="00017E39"/>
    <w:rsid w:val="000205E6"/>
    <w:rsid w:val="00020B8A"/>
    <w:rsid w:val="00020BCB"/>
    <w:rsid w:val="00020EEE"/>
    <w:rsid w:val="0002109C"/>
    <w:rsid w:val="000211DF"/>
    <w:rsid w:val="000214BA"/>
    <w:rsid w:val="00021707"/>
    <w:rsid w:val="00022340"/>
    <w:rsid w:val="00022421"/>
    <w:rsid w:val="000229BE"/>
    <w:rsid w:val="0002384D"/>
    <w:rsid w:val="00023B6C"/>
    <w:rsid w:val="00023FB1"/>
    <w:rsid w:val="00024487"/>
    <w:rsid w:val="000244FC"/>
    <w:rsid w:val="00024CF0"/>
    <w:rsid w:val="00024F8F"/>
    <w:rsid w:val="00025BD9"/>
    <w:rsid w:val="00026201"/>
    <w:rsid w:val="00026FE1"/>
    <w:rsid w:val="0002736B"/>
    <w:rsid w:val="00027379"/>
    <w:rsid w:val="000274B8"/>
    <w:rsid w:val="000304A2"/>
    <w:rsid w:val="00030A15"/>
    <w:rsid w:val="00030B56"/>
    <w:rsid w:val="00030B77"/>
    <w:rsid w:val="0003100E"/>
    <w:rsid w:val="00032C93"/>
    <w:rsid w:val="000338D2"/>
    <w:rsid w:val="00034BC8"/>
    <w:rsid w:val="00034F1A"/>
    <w:rsid w:val="000351CC"/>
    <w:rsid w:val="000353E9"/>
    <w:rsid w:val="000373AF"/>
    <w:rsid w:val="000379F1"/>
    <w:rsid w:val="00037EF4"/>
    <w:rsid w:val="000400C4"/>
    <w:rsid w:val="00040468"/>
    <w:rsid w:val="000413FA"/>
    <w:rsid w:val="000417EA"/>
    <w:rsid w:val="0004212F"/>
    <w:rsid w:val="000422F2"/>
    <w:rsid w:val="00042788"/>
    <w:rsid w:val="00042C67"/>
    <w:rsid w:val="000434BA"/>
    <w:rsid w:val="0004501A"/>
    <w:rsid w:val="00045C1F"/>
    <w:rsid w:val="0004630B"/>
    <w:rsid w:val="00046642"/>
    <w:rsid w:val="00046988"/>
    <w:rsid w:val="00050206"/>
    <w:rsid w:val="0005044F"/>
    <w:rsid w:val="0005097E"/>
    <w:rsid w:val="00050AE8"/>
    <w:rsid w:val="00050FE2"/>
    <w:rsid w:val="000512AA"/>
    <w:rsid w:val="00051316"/>
    <w:rsid w:val="00051342"/>
    <w:rsid w:val="00051605"/>
    <w:rsid w:val="0005189F"/>
    <w:rsid w:val="00051ED6"/>
    <w:rsid w:val="00052061"/>
    <w:rsid w:val="000533A6"/>
    <w:rsid w:val="00053B73"/>
    <w:rsid w:val="000542DE"/>
    <w:rsid w:val="00054666"/>
    <w:rsid w:val="00054BC9"/>
    <w:rsid w:val="00054CA1"/>
    <w:rsid w:val="00054E62"/>
    <w:rsid w:val="00055496"/>
    <w:rsid w:val="00055594"/>
    <w:rsid w:val="00055A6E"/>
    <w:rsid w:val="00055DBE"/>
    <w:rsid w:val="00056839"/>
    <w:rsid w:val="00056D33"/>
    <w:rsid w:val="00056DA2"/>
    <w:rsid w:val="00056F38"/>
    <w:rsid w:val="00056F47"/>
    <w:rsid w:val="000573C1"/>
    <w:rsid w:val="000575D0"/>
    <w:rsid w:val="000575F7"/>
    <w:rsid w:val="00057B30"/>
    <w:rsid w:val="00057C18"/>
    <w:rsid w:val="000606FF"/>
    <w:rsid w:val="0006085F"/>
    <w:rsid w:val="00060E84"/>
    <w:rsid w:val="0006105A"/>
    <w:rsid w:val="00061726"/>
    <w:rsid w:val="00061A3B"/>
    <w:rsid w:val="000621B4"/>
    <w:rsid w:val="000623A0"/>
    <w:rsid w:val="00062727"/>
    <w:rsid w:val="00063DE4"/>
    <w:rsid w:val="00064038"/>
    <w:rsid w:val="000642B1"/>
    <w:rsid w:val="00064376"/>
    <w:rsid w:val="00064B8D"/>
    <w:rsid w:val="00064BE5"/>
    <w:rsid w:val="0006520E"/>
    <w:rsid w:val="00065956"/>
    <w:rsid w:val="00066A51"/>
    <w:rsid w:val="00066F0A"/>
    <w:rsid w:val="00067B19"/>
    <w:rsid w:val="00071406"/>
    <w:rsid w:val="00071488"/>
    <w:rsid w:val="0007153B"/>
    <w:rsid w:val="0007163A"/>
    <w:rsid w:val="000734DA"/>
    <w:rsid w:val="000740AC"/>
    <w:rsid w:val="0007453C"/>
    <w:rsid w:val="00074D42"/>
    <w:rsid w:val="00074E36"/>
    <w:rsid w:val="000758A9"/>
    <w:rsid w:val="00075EF4"/>
    <w:rsid w:val="00076F5D"/>
    <w:rsid w:val="000774A1"/>
    <w:rsid w:val="00081265"/>
    <w:rsid w:val="000819A6"/>
    <w:rsid w:val="00081F06"/>
    <w:rsid w:val="000825FF"/>
    <w:rsid w:val="000827F8"/>
    <w:rsid w:val="000828A3"/>
    <w:rsid w:val="00082F17"/>
    <w:rsid w:val="00083A1A"/>
    <w:rsid w:val="00083A4F"/>
    <w:rsid w:val="00084033"/>
    <w:rsid w:val="00084110"/>
    <w:rsid w:val="00084C5C"/>
    <w:rsid w:val="0008501C"/>
    <w:rsid w:val="00085208"/>
    <w:rsid w:val="00085856"/>
    <w:rsid w:val="00086132"/>
    <w:rsid w:val="000866EB"/>
    <w:rsid w:val="00086B2B"/>
    <w:rsid w:val="00086C01"/>
    <w:rsid w:val="00086D30"/>
    <w:rsid w:val="0008735C"/>
    <w:rsid w:val="0008767A"/>
    <w:rsid w:val="0008774C"/>
    <w:rsid w:val="00087B63"/>
    <w:rsid w:val="00087DCC"/>
    <w:rsid w:val="0009024A"/>
    <w:rsid w:val="000904C2"/>
    <w:rsid w:val="00090B80"/>
    <w:rsid w:val="00090E9A"/>
    <w:rsid w:val="00091358"/>
    <w:rsid w:val="00091457"/>
    <w:rsid w:val="0009156A"/>
    <w:rsid w:val="0009230D"/>
    <w:rsid w:val="000930C5"/>
    <w:rsid w:val="00093514"/>
    <w:rsid w:val="0009372C"/>
    <w:rsid w:val="000945FD"/>
    <w:rsid w:val="000946AE"/>
    <w:rsid w:val="00094745"/>
    <w:rsid w:val="00094F7A"/>
    <w:rsid w:val="000956E5"/>
    <w:rsid w:val="000958DC"/>
    <w:rsid w:val="000961D7"/>
    <w:rsid w:val="000961EB"/>
    <w:rsid w:val="0009657B"/>
    <w:rsid w:val="00096B9A"/>
    <w:rsid w:val="00096C40"/>
    <w:rsid w:val="0009717A"/>
    <w:rsid w:val="00097384"/>
    <w:rsid w:val="00097502"/>
    <w:rsid w:val="00097508"/>
    <w:rsid w:val="000A002C"/>
    <w:rsid w:val="000A053E"/>
    <w:rsid w:val="000A0EC8"/>
    <w:rsid w:val="000A1587"/>
    <w:rsid w:val="000A273C"/>
    <w:rsid w:val="000A2742"/>
    <w:rsid w:val="000A3212"/>
    <w:rsid w:val="000A34CF"/>
    <w:rsid w:val="000A35E2"/>
    <w:rsid w:val="000A3C50"/>
    <w:rsid w:val="000A3C76"/>
    <w:rsid w:val="000A3F59"/>
    <w:rsid w:val="000A46FA"/>
    <w:rsid w:val="000A4BAB"/>
    <w:rsid w:val="000A4C73"/>
    <w:rsid w:val="000A4F48"/>
    <w:rsid w:val="000A5861"/>
    <w:rsid w:val="000A5DEC"/>
    <w:rsid w:val="000A631E"/>
    <w:rsid w:val="000A71E9"/>
    <w:rsid w:val="000A7564"/>
    <w:rsid w:val="000A77B0"/>
    <w:rsid w:val="000A7BD5"/>
    <w:rsid w:val="000B000C"/>
    <w:rsid w:val="000B01AA"/>
    <w:rsid w:val="000B08B0"/>
    <w:rsid w:val="000B0F03"/>
    <w:rsid w:val="000B1CEA"/>
    <w:rsid w:val="000B20BF"/>
    <w:rsid w:val="000B21D1"/>
    <w:rsid w:val="000B25E4"/>
    <w:rsid w:val="000B269E"/>
    <w:rsid w:val="000B26D6"/>
    <w:rsid w:val="000B274F"/>
    <w:rsid w:val="000B2900"/>
    <w:rsid w:val="000B2AC1"/>
    <w:rsid w:val="000B3226"/>
    <w:rsid w:val="000B3998"/>
    <w:rsid w:val="000B3A76"/>
    <w:rsid w:val="000B3C5E"/>
    <w:rsid w:val="000B4005"/>
    <w:rsid w:val="000B409C"/>
    <w:rsid w:val="000B40A5"/>
    <w:rsid w:val="000B4506"/>
    <w:rsid w:val="000B4589"/>
    <w:rsid w:val="000B47AD"/>
    <w:rsid w:val="000B4982"/>
    <w:rsid w:val="000B5018"/>
    <w:rsid w:val="000B5E99"/>
    <w:rsid w:val="000B5FA3"/>
    <w:rsid w:val="000B73B8"/>
    <w:rsid w:val="000B74F0"/>
    <w:rsid w:val="000B7648"/>
    <w:rsid w:val="000B77E4"/>
    <w:rsid w:val="000C07AA"/>
    <w:rsid w:val="000C0C81"/>
    <w:rsid w:val="000C0DAD"/>
    <w:rsid w:val="000C158A"/>
    <w:rsid w:val="000C2276"/>
    <w:rsid w:val="000C2CB8"/>
    <w:rsid w:val="000C308A"/>
    <w:rsid w:val="000C30E6"/>
    <w:rsid w:val="000C36DE"/>
    <w:rsid w:val="000C391E"/>
    <w:rsid w:val="000C3AC1"/>
    <w:rsid w:val="000C3E06"/>
    <w:rsid w:val="000C3EF9"/>
    <w:rsid w:val="000C4AB4"/>
    <w:rsid w:val="000C639A"/>
    <w:rsid w:val="000C6C07"/>
    <w:rsid w:val="000C78A1"/>
    <w:rsid w:val="000D02FD"/>
    <w:rsid w:val="000D0438"/>
    <w:rsid w:val="000D054C"/>
    <w:rsid w:val="000D0F74"/>
    <w:rsid w:val="000D1B3C"/>
    <w:rsid w:val="000D2ECA"/>
    <w:rsid w:val="000D3518"/>
    <w:rsid w:val="000D35D4"/>
    <w:rsid w:val="000D3E5C"/>
    <w:rsid w:val="000D4126"/>
    <w:rsid w:val="000D4A62"/>
    <w:rsid w:val="000D586A"/>
    <w:rsid w:val="000D58E1"/>
    <w:rsid w:val="000D5DE7"/>
    <w:rsid w:val="000D66FB"/>
    <w:rsid w:val="000D6A79"/>
    <w:rsid w:val="000D6BED"/>
    <w:rsid w:val="000D701D"/>
    <w:rsid w:val="000D74E2"/>
    <w:rsid w:val="000D7A3C"/>
    <w:rsid w:val="000E0076"/>
    <w:rsid w:val="000E03A7"/>
    <w:rsid w:val="000E0C55"/>
    <w:rsid w:val="000E1245"/>
    <w:rsid w:val="000E1260"/>
    <w:rsid w:val="000E1B5A"/>
    <w:rsid w:val="000E1F68"/>
    <w:rsid w:val="000E2A4D"/>
    <w:rsid w:val="000E2E00"/>
    <w:rsid w:val="000E39E4"/>
    <w:rsid w:val="000E3AB2"/>
    <w:rsid w:val="000E4304"/>
    <w:rsid w:val="000E4575"/>
    <w:rsid w:val="000E463B"/>
    <w:rsid w:val="000E4853"/>
    <w:rsid w:val="000E4AD1"/>
    <w:rsid w:val="000E4B6C"/>
    <w:rsid w:val="000E4D5B"/>
    <w:rsid w:val="000E6251"/>
    <w:rsid w:val="000E64E6"/>
    <w:rsid w:val="000E6B89"/>
    <w:rsid w:val="000E70FC"/>
    <w:rsid w:val="000E7247"/>
    <w:rsid w:val="000E79A1"/>
    <w:rsid w:val="000E7D68"/>
    <w:rsid w:val="000F07C2"/>
    <w:rsid w:val="000F08D1"/>
    <w:rsid w:val="000F0BDB"/>
    <w:rsid w:val="000F0F39"/>
    <w:rsid w:val="000F0F71"/>
    <w:rsid w:val="000F1126"/>
    <w:rsid w:val="000F1702"/>
    <w:rsid w:val="000F1A73"/>
    <w:rsid w:val="000F1B01"/>
    <w:rsid w:val="000F2754"/>
    <w:rsid w:val="000F27DD"/>
    <w:rsid w:val="000F2DD0"/>
    <w:rsid w:val="000F3106"/>
    <w:rsid w:val="000F3638"/>
    <w:rsid w:val="000F38A6"/>
    <w:rsid w:val="000F3F08"/>
    <w:rsid w:val="000F4B16"/>
    <w:rsid w:val="000F5064"/>
    <w:rsid w:val="000F5A75"/>
    <w:rsid w:val="000F5ABC"/>
    <w:rsid w:val="000F5CBC"/>
    <w:rsid w:val="000F746E"/>
    <w:rsid w:val="000F77BD"/>
    <w:rsid w:val="00100898"/>
    <w:rsid w:val="00100D75"/>
    <w:rsid w:val="00100F5E"/>
    <w:rsid w:val="0010120E"/>
    <w:rsid w:val="00101274"/>
    <w:rsid w:val="0010191B"/>
    <w:rsid w:val="001024C6"/>
    <w:rsid w:val="0010388C"/>
    <w:rsid w:val="00104413"/>
    <w:rsid w:val="00104809"/>
    <w:rsid w:val="00105188"/>
    <w:rsid w:val="00105811"/>
    <w:rsid w:val="0010586D"/>
    <w:rsid w:val="001058E9"/>
    <w:rsid w:val="001060BC"/>
    <w:rsid w:val="00106B56"/>
    <w:rsid w:val="00107377"/>
    <w:rsid w:val="00107751"/>
    <w:rsid w:val="00107816"/>
    <w:rsid w:val="0011085B"/>
    <w:rsid w:val="00110AED"/>
    <w:rsid w:val="00110C24"/>
    <w:rsid w:val="00111BB6"/>
    <w:rsid w:val="00111EA8"/>
    <w:rsid w:val="0011275A"/>
    <w:rsid w:val="00112A92"/>
    <w:rsid w:val="00112A9E"/>
    <w:rsid w:val="00112BA2"/>
    <w:rsid w:val="00112EE8"/>
    <w:rsid w:val="001136F9"/>
    <w:rsid w:val="00113D3F"/>
    <w:rsid w:val="00113E90"/>
    <w:rsid w:val="00114670"/>
    <w:rsid w:val="001148D5"/>
    <w:rsid w:val="00115201"/>
    <w:rsid w:val="00115291"/>
    <w:rsid w:val="001153C5"/>
    <w:rsid w:val="0011555F"/>
    <w:rsid w:val="001164F1"/>
    <w:rsid w:val="0011711D"/>
    <w:rsid w:val="0011714E"/>
    <w:rsid w:val="00117CC3"/>
    <w:rsid w:val="001202B2"/>
    <w:rsid w:val="00120BD8"/>
    <w:rsid w:val="00121128"/>
    <w:rsid w:val="001211F9"/>
    <w:rsid w:val="00121B54"/>
    <w:rsid w:val="001221B7"/>
    <w:rsid w:val="00123478"/>
    <w:rsid w:val="001244D0"/>
    <w:rsid w:val="00124782"/>
    <w:rsid w:val="00124FE1"/>
    <w:rsid w:val="001251F5"/>
    <w:rsid w:val="00125520"/>
    <w:rsid w:val="00125A3E"/>
    <w:rsid w:val="001269B7"/>
    <w:rsid w:val="0012743E"/>
    <w:rsid w:val="00127BD9"/>
    <w:rsid w:val="00130572"/>
    <w:rsid w:val="00131171"/>
    <w:rsid w:val="00131735"/>
    <w:rsid w:val="001318E7"/>
    <w:rsid w:val="00132246"/>
    <w:rsid w:val="00132396"/>
    <w:rsid w:val="001324BE"/>
    <w:rsid w:val="00132629"/>
    <w:rsid w:val="00132649"/>
    <w:rsid w:val="00132D71"/>
    <w:rsid w:val="001336CC"/>
    <w:rsid w:val="001338D6"/>
    <w:rsid w:val="00133D23"/>
    <w:rsid w:val="00133DB2"/>
    <w:rsid w:val="0013447A"/>
    <w:rsid w:val="00134D59"/>
    <w:rsid w:val="00135232"/>
    <w:rsid w:val="001352D6"/>
    <w:rsid w:val="00135317"/>
    <w:rsid w:val="00135887"/>
    <w:rsid w:val="001362E8"/>
    <w:rsid w:val="00136336"/>
    <w:rsid w:val="001366BC"/>
    <w:rsid w:val="00137139"/>
    <w:rsid w:val="0013749C"/>
    <w:rsid w:val="00137F33"/>
    <w:rsid w:val="0014072A"/>
    <w:rsid w:val="0014099E"/>
    <w:rsid w:val="0014184E"/>
    <w:rsid w:val="00141C82"/>
    <w:rsid w:val="001420ED"/>
    <w:rsid w:val="00142E95"/>
    <w:rsid w:val="00143167"/>
    <w:rsid w:val="00143181"/>
    <w:rsid w:val="001431A7"/>
    <w:rsid w:val="001434F8"/>
    <w:rsid w:val="00143FB3"/>
    <w:rsid w:val="001442E7"/>
    <w:rsid w:val="001444C3"/>
    <w:rsid w:val="00145279"/>
    <w:rsid w:val="001454C5"/>
    <w:rsid w:val="0014553B"/>
    <w:rsid w:val="0014568A"/>
    <w:rsid w:val="001457FA"/>
    <w:rsid w:val="00145CC7"/>
    <w:rsid w:val="0014623C"/>
    <w:rsid w:val="001468BB"/>
    <w:rsid w:val="00146C0D"/>
    <w:rsid w:val="00146FD2"/>
    <w:rsid w:val="001470A2"/>
    <w:rsid w:val="001473AA"/>
    <w:rsid w:val="001479D6"/>
    <w:rsid w:val="00147AF0"/>
    <w:rsid w:val="0015000F"/>
    <w:rsid w:val="00150210"/>
    <w:rsid w:val="001507C2"/>
    <w:rsid w:val="00150A0A"/>
    <w:rsid w:val="00150B2D"/>
    <w:rsid w:val="00151BAC"/>
    <w:rsid w:val="00151D52"/>
    <w:rsid w:val="00151E83"/>
    <w:rsid w:val="00152EF1"/>
    <w:rsid w:val="001530AF"/>
    <w:rsid w:val="001534AA"/>
    <w:rsid w:val="00153542"/>
    <w:rsid w:val="001538DA"/>
    <w:rsid w:val="00153A11"/>
    <w:rsid w:val="00153CD4"/>
    <w:rsid w:val="00153CDC"/>
    <w:rsid w:val="00153F2C"/>
    <w:rsid w:val="00153FFB"/>
    <w:rsid w:val="00154265"/>
    <w:rsid w:val="00154373"/>
    <w:rsid w:val="0015476D"/>
    <w:rsid w:val="001547DC"/>
    <w:rsid w:val="00154C1B"/>
    <w:rsid w:val="00154FD3"/>
    <w:rsid w:val="001550D5"/>
    <w:rsid w:val="001552CD"/>
    <w:rsid w:val="00155838"/>
    <w:rsid w:val="00155A1A"/>
    <w:rsid w:val="00156246"/>
    <w:rsid w:val="0015689F"/>
    <w:rsid w:val="00157027"/>
    <w:rsid w:val="001572C1"/>
    <w:rsid w:val="00157A49"/>
    <w:rsid w:val="00157AEC"/>
    <w:rsid w:val="00157CEE"/>
    <w:rsid w:val="00157E9A"/>
    <w:rsid w:val="00160AE1"/>
    <w:rsid w:val="00160B89"/>
    <w:rsid w:val="00160F90"/>
    <w:rsid w:val="00160FC9"/>
    <w:rsid w:val="0016106E"/>
    <w:rsid w:val="0016152A"/>
    <w:rsid w:val="001619DC"/>
    <w:rsid w:val="00161BEE"/>
    <w:rsid w:val="001627A9"/>
    <w:rsid w:val="00162BDE"/>
    <w:rsid w:val="00162C00"/>
    <w:rsid w:val="001631E2"/>
    <w:rsid w:val="00163F1C"/>
    <w:rsid w:val="00164011"/>
    <w:rsid w:val="00164173"/>
    <w:rsid w:val="00164A69"/>
    <w:rsid w:val="00165B65"/>
    <w:rsid w:val="00165BDD"/>
    <w:rsid w:val="00166179"/>
    <w:rsid w:val="00166290"/>
    <w:rsid w:val="0016638B"/>
    <w:rsid w:val="00167AEC"/>
    <w:rsid w:val="00167DB2"/>
    <w:rsid w:val="00170BA9"/>
    <w:rsid w:val="00170F98"/>
    <w:rsid w:val="0017163E"/>
    <w:rsid w:val="00171884"/>
    <w:rsid w:val="00172297"/>
    <w:rsid w:val="00172EB3"/>
    <w:rsid w:val="00172F09"/>
    <w:rsid w:val="00173110"/>
    <w:rsid w:val="00173EDE"/>
    <w:rsid w:val="00174577"/>
    <w:rsid w:val="001745B2"/>
    <w:rsid w:val="00174C54"/>
    <w:rsid w:val="001755D9"/>
    <w:rsid w:val="00175724"/>
    <w:rsid w:val="00175A91"/>
    <w:rsid w:val="00175C42"/>
    <w:rsid w:val="00176858"/>
    <w:rsid w:val="001774F1"/>
    <w:rsid w:val="00177518"/>
    <w:rsid w:val="00177BCF"/>
    <w:rsid w:val="00177C45"/>
    <w:rsid w:val="00177EB9"/>
    <w:rsid w:val="0018065B"/>
    <w:rsid w:val="00180B21"/>
    <w:rsid w:val="00180C99"/>
    <w:rsid w:val="0018112E"/>
    <w:rsid w:val="00181C07"/>
    <w:rsid w:val="00181CCC"/>
    <w:rsid w:val="00182BA2"/>
    <w:rsid w:val="001830C1"/>
    <w:rsid w:val="00183A24"/>
    <w:rsid w:val="00183CE9"/>
    <w:rsid w:val="00183FC1"/>
    <w:rsid w:val="001844B3"/>
    <w:rsid w:val="00184A74"/>
    <w:rsid w:val="00184ACA"/>
    <w:rsid w:val="00184C9D"/>
    <w:rsid w:val="00184DC5"/>
    <w:rsid w:val="00184E32"/>
    <w:rsid w:val="00185175"/>
    <w:rsid w:val="0018567E"/>
    <w:rsid w:val="0018571C"/>
    <w:rsid w:val="0018582F"/>
    <w:rsid w:val="001859CF"/>
    <w:rsid w:val="00185B77"/>
    <w:rsid w:val="001860BF"/>
    <w:rsid w:val="00186487"/>
    <w:rsid w:val="001866A8"/>
    <w:rsid w:val="0018707B"/>
    <w:rsid w:val="00187368"/>
    <w:rsid w:val="00187E64"/>
    <w:rsid w:val="00187EB5"/>
    <w:rsid w:val="001909F0"/>
    <w:rsid w:val="00190EE4"/>
    <w:rsid w:val="00190FF6"/>
    <w:rsid w:val="0019109D"/>
    <w:rsid w:val="001911EC"/>
    <w:rsid w:val="00191231"/>
    <w:rsid w:val="00191D6A"/>
    <w:rsid w:val="001925B1"/>
    <w:rsid w:val="0019351A"/>
    <w:rsid w:val="001937C7"/>
    <w:rsid w:val="00193B7A"/>
    <w:rsid w:val="00193D49"/>
    <w:rsid w:val="00193E95"/>
    <w:rsid w:val="00193F7C"/>
    <w:rsid w:val="00194987"/>
    <w:rsid w:val="00194A3C"/>
    <w:rsid w:val="00194B56"/>
    <w:rsid w:val="00195BD1"/>
    <w:rsid w:val="00196006"/>
    <w:rsid w:val="001962FB"/>
    <w:rsid w:val="001967F0"/>
    <w:rsid w:val="00196CB6"/>
    <w:rsid w:val="00196DFC"/>
    <w:rsid w:val="00197508"/>
    <w:rsid w:val="00197B07"/>
    <w:rsid w:val="00197BDF"/>
    <w:rsid w:val="001A008C"/>
    <w:rsid w:val="001A0331"/>
    <w:rsid w:val="001A0D60"/>
    <w:rsid w:val="001A142C"/>
    <w:rsid w:val="001A1BAF"/>
    <w:rsid w:val="001A20DB"/>
    <w:rsid w:val="001A2B79"/>
    <w:rsid w:val="001A3225"/>
    <w:rsid w:val="001A38B7"/>
    <w:rsid w:val="001A3D5B"/>
    <w:rsid w:val="001A3F48"/>
    <w:rsid w:val="001A476E"/>
    <w:rsid w:val="001A477D"/>
    <w:rsid w:val="001A4E18"/>
    <w:rsid w:val="001A5562"/>
    <w:rsid w:val="001A5F4C"/>
    <w:rsid w:val="001A68C1"/>
    <w:rsid w:val="001A7A08"/>
    <w:rsid w:val="001B221C"/>
    <w:rsid w:val="001B286C"/>
    <w:rsid w:val="001B2C7C"/>
    <w:rsid w:val="001B3578"/>
    <w:rsid w:val="001B4CD2"/>
    <w:rsid w:val="001B5A60"/>
    <w:rsid w:val="001B6468"/>
    <w:rsid w:val="001B646A"/>
    <w:rsid w:val="001B646E"/>
    <w:rsid w:val="001B6748"/>
    <w:rsid w:val="001B6B65"/>
    <w:rsid w:val="001B6FD7"/>
    <w:rsid w:val="001B722C"/>
    <w:rsid w:val="001B7D4F"/>
    <w:rsid w:val="001C0269"/>
    <w:rsid w:val="001C0B43"/>
    <w:rsid w:val="001C12A1"/>
    <w:rsid w:val="001C15FB"/>
    <w:rsid w:val="001C16ED"/>
    <w:rsid w:val="001C1C88"/>
    <w:rsid w:val="001C22BE"/>
    <w:rsid w:val="001C251F"/>
    <w:rsid w:val="001C26BA"/>
    <w:rsid w:val="001C2C27"/>
    <w:rsid w:val="001C2CB2"/>
    <w:rsid w:val="001C3297"/>
    <w:rsid w:val="001C3BC9"/>
    <w:rsid w:val="001C3C29"/>
    <w:rsid w:val="001C3C91"/>
    <w:rsid w:val="001C426A"/>
    <w:rsid w:val="001C4D50"/>
    <w:rsid w:val="001C4E01"/>
    <w:rsid w:val="001C517C"/>
    <w:rsid w:val="001C5609"/>
    <w:rsid w:val="001C60A9"/>
    <w:rsid w:val="001C61C1"/>
    <w:rsid w:val="001C65D2"/>
    <w:rsid w:val="001C682B"/>
    <w:rsid w:val="001C684B"/>
    <w:rsid w:val="001C6FCB"/>
    <w:rsid w:val="001C7345"/>
    <w:rsid w:val="001C7AA7"/>
    <w:rsid w:val="001D0361"/>
    <w:rsid w:val="001D0567"/>
    <w:rsid w:val="001D0723"/>
    <w:rsid w:val="001D0D57"/>
    <w:rsid w:val="001D0E0D"/>
    <w:rsid w:val="001D1FE6"/>
    <w:rsid w:val="001D2F44"/>
    <w:rsid w:val="001D33CD"/>
    <w:rsid w:val="001D3515"/>
    <w:rsid w:val="001D3A26"/>
    <w:rsid w:val="001D4726"/>
    <w:rsid w:val="001D477C"/>
    <w:rsid w:val="001D4F91"/>
    <w:rsid w:val="001D53DA"/>
    <w:rsid w:val="001D583A"/>
    <w:rsid w:val="001D59E2"/>
    <w:rsid w:val="001D63AE"/>
    <w:rsid w:val="001D77FC"/>
    <w:rsid w:val="001D7F29"/>
    <w:rsid w:val="001D7F7D"/>
    <w:rsid w:val="001E04E4"/>
    <w:rsid w:val="001E249F"/>
    <w:rsid w:val="001E2B06"/>
    <w:rsid w:val="001E2C8A"/>
    <w:rsid w:val="001E31D1"/>
    <w:rsid w:val="001E4A49"/>
    <w:rsid w:val="001E51FF"/>
    <w:rsid w:val="001E527D"/>
    <w:rsid w:val="001E52E7"/>
    <w:rsid w:val="001E5649"/>
    <w:rsid w:val="001E5D19"/>
    <w:rsid w:val="001E5FA7"/>
    <w:rsid w:val="001E6106"/>
    <w:rsid w:val="001E6264"/>
    <w:rsid w:val="001E692F"/>
    <w:rsid w:val="001F129F"/>
    <w:rsid w:val="001F1523"/>
    <w:rsid w:val="001F1B01"/>
    <w:rsid w:val="001F1E05"/>
    <w:rsid w:val="001F232F"/>
    <w:rsid w:val="001F2942"/>
    <w:rsid w:val="001F2A4D"/>
    <w:rsid w:val="001F2EBE"/>
    <w:rsid w:val="001F39B1"/>
    <w:rsid w:val="001F3B82"/>
    <w:rsid w:val="001F3E07"/>
    <w:rsid w:val="001F4780"/>
    <w:rsid w:val="001F513E"/>
    <w:rsid w:val="001F5161"/>
    <w:rsid w:val="001F5727"/>
    <w:rsid w:val="001F5A94"/>
    <w:rsid w:val="001F659C"/>
    <w:rsid w:val="001F6991"/>
    <w:rsid w:val="001F69AF"/>
    <w:rsid w:val="001F6D81"/>
    <w:rsid w:val="001F7377"/>
    <w:rsid w:val="001F7812"/>
    <w:rsid w:val="001F7ABF"/>
    <w:rsid w:val="001F7C37"/>
    <w:rsid w:val="001F7D6E"/>
    <w:rsid w:val="001F7E39"/>
    <w:rsid w:val="002017C0"/>
    <w:rsid w:val="00201FCA"/>
    <w:rsid w:val="00202043"/>
    <w:rsid w:val="0020205D"/>
    <w:rsid w:val="002020FD"/>
    <w:rsid w:val="0020212E"/>
    <w:rsid w:val="002025BA"/>
    <w:rsid w:val="00202BEB"/>
    <w:rsid w:val="00203107"/>
    <w:rsid w:val="00203170"/>
    <w:rsid w:val="00203270"/>
    <w:rsid w:val="00203347"/>
    <w:rsid w:val="002037AA"/>
    <w:rsid w:val="00203B5E"/>
    <w:rsid w:val="002043D8"/>
    <w:rsid w:val="0020494E"/>
    <w:rsid w:val="00204BF5"/>
    <w:rsid w:val="00204E46"/>
    <w:rsid w:val="00205379"/>
    <w:rsid w:val="00206683"/>
    <w:rsid w:val="00206D45"/>
    <w:rsid w:val="00206F07"/>
    <w:rsid w:val="00207273"/>
    <w:rsid w:val="00207BF0"/>
    <w:rsid w:val="00207EDE"/>
    <w:rsid w:val="00210628"/>
    <w:rsid w:val="002107C7"/>
    <w:rsid w:val="0021239F"/>
    <w:rsid w:val="00212A1D"/>
    <w:rsid w:val="00212B81"/>
    <w:rsid w:val="00213605"/>
    <w:rsid w:val="00213EA0"/>
    <w:rsid w:val="002143C9"/>
    <w:rsid w:val="00214640"/>
    <w:rsid w:val="0021504B"/>
    <w:rsid w:val="0021548A"/>
    <w:rsid w:val="002158A9"/>
    <w:rsid w:val="0021592F"/>
    <w:rsid w:val="00215BB0"/>
    <w:rsid w:val="00215EE0"/>
    <w:rsid w:val="002167FC"/>
    <w:rsid w:val="00216BA8"/>
    <w:rsid w:val="00217550"/>
    <w:rsid w:val="00217676"/>
    <w:rsid w:val="00217D2F"/>
    <w:rsid w:val="0022044F"/>
    <w:rsid w:val="00220BEF"/>
    <w:rsid w:val="00221020"/>
    <w:rsid w:val="00221989"/>
    <w:rsid w:val="00222259"/>
    <w:rsid w:val="00222593"/>
    <w:rsid w:val="00223468"/>
    <w:rsid w:val="00224002"/>
    <w:rsid w:val="002242D5"/>
    <w:rsid w:val="002246ED"/>
    <w:rsid w:val="002254D5"/>
    <w:rsid w:val="002254F0"/>
    <w:rsid w:val="00225EE5"/>
    <w:rsid w:val="0022603F"/>
    <w:rsid w:val="00226212"/>
    <w:rsid w:val="00226419"/>
    <w:rsid w:val="002270D7"/>
    <w:rsid w:val="00227A02"/>
    <w:rsid w:val="00230279"/>
    <w:rsid w:val="002305A4"/>
    <w:rsid w:val="0023088D"/>
    <w:rsid w:val="00230D40"/>
    <w:rsid w:val="00230FA4"/>
    <w:rsid w:val="002311B7"/>
    <w:rsid w:val="002313AF"/>
    <w:rsid w:val="0023155F"/>
    <w:rsid w:val="00231EF5"/>
    <w:rsid w:val="0023254B"/>
    <w:rsid w:val="00232B58"/>
    <w:rsid w:val="00233629"/>
    <w:rsid w:val="00233D8B"/>
    <w:rsid w:val="00234475"/>
    <w:rsid w:val="00235174"/>
    <w:rsid w:val="002353FA"/>
    <w:rsid w:val="002358EA"/>
    <w:rsid w:val="002359C4"/>
    <w:rsid w:val="00235BDD"/>
    <w:rsid w:val="00236E67"/>
    <w:rsid w:val="0023705E"/>
    <w:rsid w:val="00237B55"/>
    <w:rsid w:val="00237C83"/>
    <w:rsid w:val="002402F1"/>
    <w:rsid w:val="002407B4"/>
    <w:rsid w:val="00240CF3"/>
    <w:rsid w:val="00240FEF"/>
    <w:rsid w:val="00241470"/>
    <w:rsid w:val="002422BE"/>
    <w:rsid w:val="00242563"/>
    <w:rsid w:val="002429BD"/>
    <w:rsid w:val="002431E4"/>
    <w:rsid w:val="002438B5"/>
    <w:rsid w:val="00243CE8"/>
    <w:rsid w:val="00244280"/>
    <w:rsid w:val="0024428A"/>
    <w:rsid w:val="002442D1"/>
    <w:rsid w:val="00244615"/>
    <w:rsid w:val="00244A26"/>
    <w:rsid w:val="00244E73"/>
    <w:rsid w:val="00245A86"/>
    <w:rsid w:val="00245ACB"/>
    <w:rsid w:val="00245B5B"/>
    <w:rsid w:val="0024639F"/>
    <w:rsid w:val="0024677B"/>
    <w:rsid w:val="002468B7"/>
    <w:rsid w:val="00246FCD"/>
    <w:rsid w:val="002470F8"/>
    <w:rsid w:val="00250113"/>
    <w:rsid w:val="002501A6"/>
    <w:rsid w:val="00250A8A"/>
    <w:rsid w:val="00250EFB"/>
    <w:rsid w:val="00251239"/>
    <w:rsid w:val="002519D7"/>
    <w:rsid w:val="00251CAB"/>
    <w:rsid w:val="00252296"/>
    <w:rsid w:val="00252444"/>
    <w:rsid w:val="002529A0"/>
    <w:rsid w:val="002529E8"/>
    <w:rsid w:val="002529EE"/>
    <w:rsid w:val="00253364"/>
    <w:rsid w:val="00253524"/>
    <w:rsid w:val="00253DF4"/>
    <w:rsid w:val="00254C31"/>
    <w:rsid w:val="00255013"/>
    <w:rsid w:val="0025526D"/>
    <w:rsid w:val="0025563C"/>
    <w:rsid w:val="002557CE"/>
    <w:rsid w:val="0025587E"/>
    <w:rsid w:val="00256988"/>
    <w:rsid w:val="00256A87"/>
    <w:rsid w:val="00256AB8"/>
    <w:rsid w:val="00256D99"/>
    <w:rsid w:val="002573AB"/>
    <w:rsid w:val="00257726"/>
    <w:rsid w:val="00260853"/>
    <w:rsid w:val="00261376"/>
    <w:rsid w:val="0026196A"/>
    <w:rsid w:val="00263044"/>
    <w:rsid w:val="002631CF"/>
    <w:rsid w:val="002635CE"/>
    <w:rsid w:val="00263CE3"/>
    <w:rsid w:val="00263E06"/>
    <w:rsid w:val="00264364"/>
    <w:rsid w:val="002647F2"/>
    <w:rsid w:val="00264891"/>
    <w:rsid w:val="00264B7A"/>
    <w:rsid w:val="00265373"/>
    <w:rsid w:val="002653AA"/>
    <w:rsid w:val="0026577B"/>
    <w:rsid w:val="002658A2"/>
    <w:rsid w:val="00266AA9"/>
    <w:rsid w:val="00267564"/>
    <w:rsid w:val="00267B53"/>
    <w:rsid w:val="00267B70"/>
    <w:rsid w:val="00267E9F"/>
    <w:rsid w:val="00270424"/>
    <w:rsid w:val="0027071C"/>
    <w:rsid w:val="00270AC1"/>
    <w:rsid w:val="00270F07"/>
    <w:rsid w:val="00271885"/>
    <w:rsid w:val="00271F7C"/>
    <w:rsid w:val="00272AA9"/>
    <w:rsid w:val="00272B82"/>
    <w:rsid w:val="00273224"/>
    <w:rsid w:val="002732D9"/>
    <w:rsid w:val="00274585"/>
    <w:rsid w:val="00274588"/>
    <w:rsid w:val="002746DA"/>
    <w:rsid w:val="00274969"/>
    <w:rsid w:val="00274CE0"/>
    <w:rsid w:val="002755F4"/>
    <w:rsid w:val="0027569B"/>
    <w:rsid w:val="00275AA4"/>
    <w:rsid w:val="00275FC9"/>
    <w:rsid w:val="00275FCB"/>
    <w:rsid w:val="002766D8"/>
    <w:rsid w:val="0027674F"/>
    <w:rsid w:val="00276895"/>
    <w:rsid w:val="00276A1F"/>
    <w:rsid w:val="00277107"/>
    <w:rsid w:val="00277984"/>
    <w:rsid w:val="002801A8"/>
    <w:rsid w:val="002816A5"/>
    <w:rsid w:val="0028178B"/>
    <w:rsid w:val="002825FE"/>
    <w:rsid w:val="00282F78"/>
    <w:rsid w:val="00283582"/>
    <w:rsid w:val="00283F56"/>
    <w:rsid w:val="00284441"/>
    <w:rsid w:val="00284565"/>
    <w:rsid w:val="00284647"/>
    <w:rsid w:val="00284FD5"/>
    <w:rsid w:val="00285C91"/>
    <w:rsid w:val="002863E0"/>
    <w:rsid w:val="00286C62"/>
    <w:rsid w:val="002901B8"/>
    <w:rsid w:val="0029054B"/>
    <w:rsid w:val="00290728"/>
    <w:rsid w:val="002908CD"/>
    <w:rsid w:val="00290B74"/>
    <w:rsid w:val="002911F5"/>
    <w:rsid w:val="002916EE"/>
    <w:rsid w:val="002917B7"/>
    <w:rsid w:val="00291C71"/>
    <w:rsid w:val="002929AB"/>
    <w:rsid w:val="00292EE9"/>
    <w:rsid w:val="00293073"/>
    <w:rsid w:val="00293308"/>
    <w:rsid w:val="00293392"/>
    <w:rsid w:val="0029360B"/>
    <w:rsid w:val="0029375B"/>
    <w:rsid w:val="00293AAE"/>
    <w:rsid w:val="00294403"/>
    <w:rsid w:val="0029442F"/>
    <w:rsid w:val="002945BF"/>
    <w:rsid w:val="00294D2F"/>
    <w:rsid w:val="00295467"/>
    <w:rsid w:val="0029586A"/>
    <w:rsid w:val="0029591A"/>
    <w:rsid w:val="00295EC4"/>
    <w:rsid w:val="00295F95"/>
    <w:rsid w:val="0029631A"/>
    <w:rsid w:val="0029666D"/>
    <w:rsid w:val="0029697C"/>
    <w:rsid w:val="00296BEC"/>
    <w:rsid w:val="00297201"/>
    <w:rsid w:val="00297EB9"/>
    <w:rsid w:val="00297F42"/>
    <w:rsid w:val="002A0667"/>
    <w:rsid w:val="002A06C1"/>
    <w:rsid w:val="002A0D6F"/>
    <w:rsid w:val="002A12F0"/>
    <w:rsid w:val="002A1AF5"/>
    <w:rsid w:val="002A1B9E"/>
    <w:rsid w:val="002A1DC7"/>
    <w:rsid w:val="002A1FD5"/>
    <w:rsid w:val="002A2409"/>
    <w:rsid w:val="002A24B9"/>
    <w:rsid w:val="002A251D"/>
    <w:rsid w:val="002A2BD4"/>
    <w:rsid w:val="002A2BE2"/>
    <w:rsid w:val="002A325F"/>
    <w:rsid w:val="002A395C"/>
    <w:rsid w:val="002A3A47"/>
    <w:rsid w:val="002A3D2C"/>
    <w:rsid w:val="002A443A"/>
    <w:rsid w:val="002A4478"/>
    <w:rsid w:val="002A533A"/>
    <w:rsid w:val="002A56D9"/>
    <w:rsid w:val="002A5FD0"/>
    <w:rsid w:val="002A5FFD"/>
    <w:rsid w:val="002A6D15"/>
    <w:rsid w:val="002A74F7"/>
    <w:rsid w:val="002A779D"/>
    <w:rsid w:val="002B0497"/>
    <w:rsid w:val="002B0A00"/>
    <w:rsid w:val="002B0EAF"/>
    <w:rsid w:val="002B1202"/>
    <w:rsid w:val="002B15F6"/>
    <w:rsid w:val="002B169A"/>
    <w:rsid w:val="002B172E"/>
    <w:rsid w:val="002B1739"/>
    <w:rsid w:val="002B20A6"/>
    <w:rsid w:val="002B2F2F"/>
    <w:rsid w:val="002B39B4"/>
    <w:rsid w:val="002B3AD9"/>
    <w:rsid w:val="002B3E7C"/>
    <w:rsid w:val="002B3EFE"/>
    <w:rsid w:val="002B40B7"/>
    <w:rsid w:val="002B4503"/>
    <w:rsid w:val="002B4B73"/>
    <w:rsid w:val="002B54C9"/>
    <w:rsid w:val="002B61A2"/>
    <w:rsid w:val="002B65BB"/>
    <w:rsid w:val="002B6810"/>
    <w:rsid w:val="002B7464"/>
    <w:rsid w:val="002B78CF"/>
    <w:rsid w:val="002B7F64"/>
    <w:rsid w:val="002C044C"/>
    <w:rsid w:val="002C07C7"/>
    <w:rsid w:val="002C0B98"/>
    <w:rsid w:val="002C0FF2"/>
    <w:rsid w:val="002C1621"/>
    <w:rsid w:val="002C16EC"/>
    <w:rsid w:val="002C1C34"/>
    <w:rsid w:val="002C2062"/>
    <w:rsid w:val="002C252E"/>
    <w:rsid w:val="002C265A"/>
    <w:rsid w:val="002C2B05"/>
    <w:rsid w:val="002C30F9"/>
    <w:rsid w:val="002C3100"/>
    <w:rsid w:val="002C3345"/>
    <w:rsid w:val="002C4021"/>
    <w:rsid w:val="002C449B"/>
    <w:rsid w:val="002C4B5D"/>
    <w:rsid w:val="002C507C"/>
    <w:rsid w:val="002C5532"/>
    <w:rsid w:val="002C5E71"/>
    <w:rsid w:val="002C6201"/>
    <w:rsid w:val="002C7688"/>
    <w:rsid w:val="002C7E85"/>
    <w:rsid w:val="002D0ECD"/>
    <w:rsid w:val="002D1BCB"/>
    <w:rsid w:val="002D1BDD"/>
    <w:rsid w:val="002D1D12"/>
    <w:rsid w:val="002D20D0"/>
    <w:rsid w:val="002D20E4"/>
    <w:rsid w:val="002D255B"/>
    <w:rsid w:val="002D288E"/>
    <w:rsid w:val="002D2BC7"/>
    <w:rsid w:val="002D2DB1"/>
    <w:rsid w:val="002D3AFA"/>
    <w:rsid w:val="002D3F56"/>
    <w:rsid w:val="002D42E4"/>
    <w:rsid w:val="002D5047"/>
    <w:rsid w:val="002D555B"/>
    <w:rsid w:val="002D5D45"/>
    <w:rsid w:val="002D6001"/>
    <w:rsid w:val="002D673C"/>
    <w:rsid w:val="002D6A48"/>
    <w:rsid w:val="002D6FCB"/>
    <w:rsid w:val="002D71B2"/>
    <w:rsid w:val="002D7417"/>
    <w:rsid w:val="002E026A"/>
    <w:rsid w:val="002E0F27"/>
    <w:rsid w:val="002E185B"/>
    <w:rsid w:val="002E19DA"/>
    <w:rsid w:val="002E1B66"/>
    <w:rsid w:val="002E1E81"/>
    <w:rsid w:val="002E2296"/>
    <w:rsid w:val="002E24C7"/>
    <w:rsid w:val="002E2509"/>
    <w:rsid w:val="002E31A4"/>
    <w:rsid w:val="002E3AF0"/>
    <w:rsid w:val="002E3D06"/>
    <w:rsid w:val="002E53EF"/>
    <w:rsid w:val="002E5EED"/>
    <w:rsid w:val="002E6955"/>
    <w:rsid w:val="002E6C90"/>
    <w:rsid w:val="002E6D5A"/>
    <w:rsid w:val="002E70C7"/>
    <w:rsid w:val="002E7AEF"/>
    <w:rsid w:val="002E7C7C"/>
    <w:rsid w:val="002F0469"/>
    <w:rsid w:val="002F08ED"/>
    <w:rsid w:val="002F0F69"/>
    <w:rsid w:val="002F0FB6"/>
    <w:rsid w:val="002F1073"/>
    <w:rsid w:val="002F1706"/>
    <w:rsid w:val="002F2395"/>
    <w:rsid w:val="002F2536"/>
    <w:rsid w:val="002F2558"/>
    <w:rsid w:val="002F2C81"/>
    <w:rsid w:val="002F2FA2"/>
    <w:rsid w:val="002F36AD"/>
    <w:rsid w:val="002F3A7A"/>
    <w:rsid w:val="002F49DB"/>
    <w:rsid w:val="002F4ED5"/>
    <w:rsid w:val="002F54CE"/>
    <w:rsid w:val="002F5B8B"/>
    <w:rsid w:val="002F5FCB"/>
    <w:rsid w:val="002F6206"/>
    <w:rsid w:val="002F6B90"/>
    <w:rsid w:val="002F6E53"/>
    <w:rsid w:val="002F7077"/>
    <w:rsid w:val="002F7A43"/>
    <w:rsid w:val="003002BC"/>
    <w:rsid w:val="0030066A"/>
    <w:rsid w:val="00301A7A"/>
    <w:rsid w:val="00301B50"/>
    <w:rsid w:val="003020C1"/>
    <w:rsid w:val="0030241C"/>
    <w:rsid w:val="00302D16"/>
    <w:rsid w:val="003033CE"/>
    <w:rsid w:val="00304F11"/>
    <w:rsid w:val="003056AA"/>
    <w:rsid w:val="00305783"/>
    <w:rsid w:val="00305B53"/>
    <w:rsid w:val="00306596"/>
    <w:rsid w:val="003067A3"/>
    <w:rsid w:val="00306AD0"/>
    <w:rsid w:val="00306B58"/>
    <w:rsid w:val="00306D3F"/>
    <w:rsid w:val="00307014"/>
    <w:rsid w:val="003076C5"/>
    <w:rsid w:val="00310088"/>
    <w:rsid w:val="003103E5"/>
    <w:rsid w:val="00310467"/>
    <w:rsid w:val="00310AF2"/>
    <w:rsid w:val="0031109C"/>
    <w:rsid w:val="003116BA"/>
    <w:rsid w:val="00311891"/>
    <w:rsid w:val="00311995"/>
    <w:rsid w:val="00311F05"/>
    <w:rsid w:val="003120A1"/>
    <w:rsid w:val="00312616"/>
    <w:rsid w:val="00312CD5"/>
    <w:rsid w:val="00312DEA"/>
    <w:rsid w:val="00313F3D"/>
    <w:rsid w:val="00313FDB"/>
    <w:rsid w:val="00314E37"/>
    <w:rsid w:val="00314E49"/>
    <w:rsid w:val="003156D5"/>
    <w:rsid w:val="00315710"/>
    <w:rsid w:val="003159ED"/>
    <w:rsid w:val="00315A15"/>
    <w:rsid w:val="00316D70"/>
    <w:rsid w:val="00316D7E"/>
    <w:rsid w:val="00316F4F"/>
    <w:rsid w:val="003176DB"/>
    <w:rsid w:val="00317ADD"/>
    <w:rsid w:val="00317CC6"/>
    <w:rsid w:val="003201C8"/>
    <w:rsid w:val="00320E46"/>
    <w:rsid w:val="00321058"/>
    <w:rsid w:val="00321197"/>
    <w:rsid w:val="00322329"/>
    <w:rsid w:val="003223AD"/>
    <w:rsid w:val="00322C84"/>
    <w:rsid w:val="00323854"/>
    <w:rsid w:val="003247EA"/>
    <w:rsid w:val="00324DC7"/>
    <w:rsid w:val="00325411"/>
    <w:rsid w:val="003256F2"/>
    <w:rsid w:val="00325B3F"/>
    <w:rsid w:val="003263B4"/>
    <w:rsid w:val="00326923"/>
    <w:rsid w:val="00326B56"/>
    <w:rsid w:val="00326C34"/>
    <w:rsid w:val="00326F94"/>
    <w:rsid w:val="00330BB5"/>
    <w:rsid w:val="00330DE7"/>
    <w:rsid w:val="00330E4C"/>
    <w:rsid w:val="00330EB2"/>
    <w:rsid w:val="00331169"/>
    <w:rsid w:val="003315CC"/>
    <w:rsid w:val="00331D5D"/>
    <w:rsid w:val="0033261A"/>
    <w:rsid w:val="0033264A"/>
    <w:rsid w:val="00333651"/>
    <w:rsid w:val="00333A43"/>
    <w:rsid w:val="00333FFE"/>
    <w:rsid w:val="00334236"/>
    <w:rsid w:val="00334A0C"/>
    <w:rsid w:val="00334FDE"/>
    <w:rsid w:val="00335276"/>
    <w:rsid w:val="003356FB"/>
    <w:rsid w:val="003358BB"/>
    <w:rsid w:val="00335952"/>
    <w:rsid w:val="00335A6A"/>
    <w:rsid w:val="00335B8B"/>
    <w:rsid w:val="00336E95"/>
    <w:rsid w:val="003370C8"/>
    <w:rsid w:val="003371E9"/>
    <w:rsid w:val="0033799F"/>
    <w:rsid w:val="00337F0E"/>
    <w:rsid w:val="00341706"/>
    <w:rsid w:val="00341A46"/>
    <w:rsid w:val="00341DB6"/>
    <w:rsid w:val="00341E27"/>
    <w:rsid w:val="00342534"/>
    <w:rsid w:val="0034294D"/>
    <w:rsid w:val="00342A47"/>
    <w:rsid w:val="003434AD"/>
    <w:rsid w:val="0034360F"/>
    <w:rsid w:val="00343854"/>
    <w:rsid w:val="00343D30"/>
    <w:rsid w:val="003441A8"/>
    <w:rsid w:val="00344887"/>
    <w:rsid w:val="003448C0"/>
    <w:rsid w:val="00344999"/>
    <w:rsid w:val="00344C90"/>
    <w:rsid w:val="003450B8"/>
    <w:rsid w:val="003453C8"/>
    <w:rsid w:val="00345CA5"/>
    <w:rsid w:val="00345DA2"/>
    <w:rsid w:val="00346684"/>
    <w:rsid w:val="00346CCC"/>
    <w:rsid w:val="00346DE6"/>
    <w:rsid w:val="0034722C"/>
    <w:rsid w:val="00347C0D"/>
    <w:rsid w:val="00347E91"/>
    <w:rsid w:val="00350036"/>
    <w:rsid w:val="00350221"/>
    <w:rsid w:val="003508DA"/>
    <w:rsid w:val="00350EA4"/>
    <w:rsid w:val="0035105E"/>
    <w:rsid w:val="00351162"/>
    <w:rsid w:val="00351359"/>
    <w:rsid w:val="003515A3"/>
    <w:rsid w:val="003516E5"/>
    <w:rsid w:val="0035205D"/>
    <w:rsid w:val="0035292C"/>
    <w:rsid w:val="00352DF7"/>
    <w:rsid w:val="0035350A"/>
    <w:rsid w:val="00353FC8"/>
    <w:rsid w:val="003543AC"/>
    <w:rsid w:val="00355461"/>
    <w:rsid w:val="0035566A"/>
    <w:rsid w:val="003557D6"/>
    <w:rsid w:val="00355BEC"/>
    <w:rsid w:val="00355F11"/>
    <w:rsid w:val="0035615B"/>
    <w:rsid w:val="0035653B"/>
    <w:rsid w:val="0035660C"/>
    <w:rsid w:val="0036002C"/>
    <w:rsid w:val="00360C2E"/>
    <w:rsid w:val="00361D84"/>
    <w:rsid w:val="00361FAD"/>
    <w:rsid w:val="00362342"/>
    <w:rsid w:val="003625C8"/>
    <w:rsid w:val="003626BF"/>
    <w:rsid w:val="00362811"/>
    <w:rsid w:val="00362B4D"/>
    <w:rsid w:val="00362E19"/>
    <w:rsid w:val="003638D8"/>
    <w:rsid w:val="00363906"/>
    <w:rsid w:val="00363A14"/>
    <w:rsid w:val="00363A2B"/>
    <w:rsid w:val="00363F2F"/>
    <w:rsid w:val="00364137"/>
    <w:rsid w:val="003641B7"/>
    <w:rsid w:val="0036421F"/>
    <w:rsid w:val="0036453B"/>
    <w:rsid w:val="0036490C"/>
    <w:rsid w:val="00365035"/>
    <w:rsid w:val="003650D9"/>
    <w:rsid w:val="003657D8"/>
    <w:rsid w:val="00366630"/>
    <w:rsid w:val="00366E47"/>
    <w:rsid w:val="0036727A"/>
    <w:rsid w:val="0036773A"/>
    <w:rsid w:val="00367883"/>
    <w:rsid w:val="00367CB3"/>
    <w:rsid w:val="00367F5E"/>
    <w:rsid w:val="00370ABF"/>
    <w:rsid w:val="003715DB"/>
    <w:rsid w:val="00372970"/>
    <w:rsid w:val="00372E7E"/>
    <w:rsid w:val="00372ED7"/>
    <w:rsid w:val="00373550"/>
    <w:rsid w:val="00373E3C"/>
    <w:rsid w:val="003752EC"/>
    <w:rsid w:val="00375445"/>
    <w:rsid w:val="003755FD"/>
    <w:rsid w:val="00375C4D"/>
    <w:rsid w:val="00376439"/>
    <w:rsid w:val="00376582"/>
    <w:rsid w:val="00376C9A"/>
    <w:rsid w:val="00376F9B"/>
    <w:rsid w:val="00377C22"/>
    <w:rsid w:val="00380320"/>
    <w:rsid w:val="00380329"/>
    <w:rsid w:val="0038071A"/>
    <w:rsid w:val="00380C88"/>
    <w:rsid w:val="00380DF4"/>
    <w:rsid w:val="003811D8"/>
    <w:rsid w:val="00381A18"/>
    <w:rsid w:val="00382042"/>
    <w:rsid w:val="003826C0"/>
    <w:rsid w:val="00382A35"/>
    <w:rsid w:val="00382F51"/>
    <w:rsid w:val="003832E9"/>
    <w:rsid w:val="00383F77"/>
    <w:rsid w:val="003844C5"/>
    <w:rsid w:val="00384D6B"/>
    <w:rsid w:val="00384D6D"/>
    <w:rsid w:val="00384ED3"/>
    <w:rsid w:val="003859E7"/>
    <w:rsid w:val="00386FC6"/>
    <w:rsid w:val="0039034B"/>
    <w:rsid w:val="003905D4"/>
    <w:rsid w:val="003918EB"/>
    <w:rsid w:val="00391E0E"/>
    <w:rsid w:val="00391F7E"/>
    <w:rsid w:val="003920B4"/>
    <w:rsid w:val="0039224E"/>
    <w:rsid w:val="003922D2"/>
    <w:rsid w:val="0039259E"/>
    <w:rsid w:val="00392687"/>
    <w:rsid w:val="003926AD"/>
    <w:rsid w:val="00392DB8"/>
    <w:rsid w:val="00393AA3"/>
    <w:rsid w:val="00393D40"/>
    <w:rsid w:val="003941DA"/>
    <w:rsid w:val="00394625"/>
    <w:rsid w:val="00394779"/>
    <w:rsid w:val="00395332"/>
    <w:rsid w:val="00395870"/>
    <w:rsid w:val="00395A01"/>
    <w:rsid w:val="00396A74"/>
    <w:rsid w:val="00396E9B"/>
    <w:rsid w:val="00397184"/>
    <w:rsid w:val="00397F68"/>
    <w:rsid w:val="003A010E"/>
    <w:rsid w:val="003A04AA"/>
    <w:rsid w:val="003A087B"/>
    <w:rsid w:val="003A0927"/>
    <w:rsid w:val="003A0F76"/>
    <w:rsid w:val="003A1073"/>
    <w:rsid w:val="003A1380"/>
    <w:rsid w:val="003A193A"/>
    <w:rsid w:val="003A19EE"/>
    <w:rsid w:val="003A201F"/>
    <w:rsid w:val="003A22FB"/>
    <w:rsid w:val="003A26CF"/>
    <w:rsid w:val="003A2D0F"/>
    <w:rsid w:val="003A2D12"/>
    <w:rsid w:val="003A2E11"/>
    <w:rsid w:val="003A34EE"/>
    <w:rsid w:val="003A36F5"/>
    <w:rsid w:val="003A39C5"/>
    <w:rsid w:val="003A4311"/>
    <w:rsid w:val="003A486F"/>
    <w:rsid w:val="003A48AA"/>
    <w:rsid w:val="003A57D5"/>
    <w:rsid w:val="003A6B66"/>
    <w:rsid w:val="003A6CC4"/>
    <w:rsid w:val="003A6EDD"/>
    <w:rsid w:val="003A7F5C"/>
    <w:rsid w:val="003B0396"/>
    <w:rsid w:val="003B08A4"/>
    <w:rsid w:val="003B1DA8"/>
    <w:rsid w:val="003B23DB"/>
    <w:rsid w:val="003B3098"/>
    <w:rsid w:val="003B3A1A"/>
    <w:rsid w:val="003B4925"/>
    <w:rsid w:val="003B58C5"/>
    <w:rsid w:val="003B623D"/>
    <w:rsid w:val="003B6324"/>
    <w:rsid w:val="003B6A84"/>
    <w:rsid w:val="003B70FC"/>
    <w:rsid w:val="003B7168"/>
    <w:rsid w:val="003B7ACC"/>
    <w:rsid w:val="003C0E73"/>
    <w:rsid w:val="003C1198"/>
    <w:rsid w:val="003C18D3"/>
    <w:rsid w:val="003C1C42"/>
    <w:rsid w:val="003C1DB1"/>
    <w:rsid w:val="003C2CB3"/>
    <w:rsid w:val="003C30D6"/>
    <w:rsid w:val="003C383E"/>
    <w:rsid w:val="003C3F0A"/>
    <w:rsid w:val="003C434B"/>
    <w:rsid w:val="003C4867"/>
    <w:rsid w:val="003C527B"/>
    <w:rsid w:val="003C53E4"/>
    <w:rsid w:val="003C5434"/>
    <w:rsid w:val="003C5D6F"/>
    <w:rsid w:val="003C5ECD"/>
    <w:rsid w:val="003C7A13"/>
    <w:rsid w:val="003D043B"/>
    <w:rsid w:val="003D0883"/>
    <w:rsid w:val="003D0A59"/>
    <w:rsid w:val="003D10BF"/>
    <w:rsid w:val="003D130C"/>
    <w:rsid w:val="003D155F"/>
    <w:rsid w:val="003D258B"/>
    <w:rsid w:val="003D2D31"/>
    <w:rsid w:val="003D2DE1"/>
    <w:rsid w:val="003D3015"/>
    <w:rsid w:val="003D32DA"/>
    <w:rsid w:val="003D33C4"/>
    <w:rsid w:val="003D33E4"/>
    <w:rsid w:val="003D35F3"/>
    <w:rsid w:val="003D3D30"/>
    <w:rsid w:val="003D4E20"/>
    <w:rsid w:val="003D5CEE"/>
    <w:rsid w:val="003D5D82"/>
    <w:rsid w:val="003D6483"/>
    <w:rsid w:val="003D68FB"/>
    <w:rsid w:val="003D699F"/>
    <w:rsid w:val="003D6D06"/>
    <w:rsid w:val="003D6EFA"/>
    <w:rsid w:val="003D7A3F"/>
    <w:rsid w:val="003D7AE6"/>
    <w:rsid w:val="003D7DE5"/>
    <w:rsid w:val="003E0728"/>
    <w:rsid w:val="003E0D9D"/>
    <w:rsid w:val="003E123E"/>
    <w:rsid w:val="003E170B"/>
    <w:rsid w:val="003E2026"/>
    <w:rsid w:val="003E244F"/>
    <w:rsid w:val="003E26FC"/>
    <w:rsid w:val="003E28A5"/>
    <w:rsid w:val="003E37B3"/>
    <w:rsid w:val="003E3AC3"/>
    <w:rsid w:val="003E3D48"/>
    <w:rsid w:val="003E3FC0"/>
    <w:rsid w:val="003E404E"/>
    <w:rsid w:val="003E48D4"/>
    <w:rsid w:val="003E545C"/>
    <w:rsid w:val="003E5F9A"/>
    <w:rsid w:val="003E6048"/>
    <w:rsid w:val="003E62C2"/>
    <w:rsid w:val="003E694B"/>
    <w:rsid w:val="003E738B"/>
    <w:rsid w:val="003E7AC4"/>
    <w:rsid w:val="003E7B7A"/>
    <w:rsid w:val="003E7CC3"/>
    <w:rsid w:val="003F0027"/>
    <w:rsid w:val="003F0FB0"/>
    <w:rsid w:val="003F1371"/>
    <w:rsid w:val="003F1939"/>
    <w:rsid w:val="003F1E2E"/>
    <w:rsid w:val="003F2042"/>
    <w:rsid w:val="003F2E72"/>
    <w:rsid w:val="003F34B5"/>
    <w:rsid w:val="003F36E3"/>
    <w:rsid w:val="003F38B5"/>
    <w:rsid w:val="003F3DB1"/>
    <w:rsid w:val="003F5719"/>
    <w:rsid w:val="003F6411"/>
    <w:rsid w:val="003F6A8B"/>
    <w:rsid w:val="003F6C46"/>
    <w:rsid w:val="003F6DCF"/>
    <w:rsid w:val="003F75D0"/>
    <w:rsid w:val="003F7CCF"/>
    <w:rsid w:val="003F7F47"/>
    <w:rsid w:val="00400064"/>
    <w:rsid w:val="0040021E"/>
    <w:rsid w:val="0040063B"/>
    <w:rsid w:val="004013F3"/>
    <w:rsid w:val="00401995"/>
    <w:rsid w:val="00402100"/>
    <w:rsid w:val="0040222E"/>
    <w:rsid w:val="004029F8"/>
    <w:rsid w:val="00402D5B"/>
    <w:rsid w:val="00403125"/>
    <w:rsid w:val="00403829"/>
    <w:rsid w:val="004039D3"/>
    <w:rsid w:val="004045DB"/>
    <w:rsid w:val="0040507F"/>
    <w:rsid w:val="00405F35"/>
    <w:rsid w:val="00405FEA"/>
    <w:rsid w:val="004061E0"/>
    <w:rsid w:val="00406323"/>
    <w:rsid w:val="0040655A"/>
    <w:rsid w:val="004068FA"/>
    <w:rsid w:val="00406B05"/>
    <w:rsid w:val="00406D4D"/>
    <w:rsid w:val="0040727B"/>
    <w:rsid w:val="004073CE"/>
    <w:rsid w:val="00407415"/>
    <w:rsid w:val="00407728"/>
    <w:rsid w:val="0041038A"/>
    <w:rsid w:val="00410C70"/>
    <w:rsid w:val="00410D0B"/>
    <w:rsid w:val="00410F10"/>
    <w:rsid w:val="00411297"/>
    <w:rsid w:val="00411733"/>
    <w:rsid w:val="0041190A"/>
    <w:rsid w:val="00411CE1"/>
    <w:rsid w:val="004120DE"/>
    <w:rsid w:val="0041231D"/>
    <w:rsid w:val="004123F7"/>
    <w:rsid w:val="00412E81"/>
    <w:rsid w:val="00413836"/>
    <w:rsid w:val="00414013"/>
    <w:rsid w:val="004141B3"/>
    <w:rsid w:val="00414332"/>
    <w:rsid w:val="004145CA"/>
    <w:rsid w:val="00414DCE"/>
    <w:rsid w:val="0041672F"/>
    <w:rsid w:val="00416804"/>
    <w:rsid w:val="00416E77"/>
    <w:rsid w:val="0042064B"/>
    <w:rsid w:val="00420F43"/>
    <w:rsid w:val="004210B2"/>
    <w:rsid w:val="00421F8D"/>
    <w:rsid w:val="004228A1"/>
    <w:rsid w:val="00422C9A"/>
    <w:rsid w:val="00423024"/>
    <w:rsid w:val="0042404D"/>
    <w:rsid w:val="0042443D"/>
    <w:rsid w:val="004245ED"/>
    <w:rsid w:val="00424AA7"/>
    <w:rsid w:val="00424B81"/>
    <w:rsid w:val="004255C7"/>
    <w:rsid w:val="00425E09"/>
    <w:rsid w:val="00427433"/>
    <w:rsid w:val="0042748D"/>
    <w:rsid w:val="00427F85"/>
    <w:rsid w:val="0043032A"/>
    <w:rsid w:val="0043079E"/>
    <w:rsid w:val="00430B5B"/>
    <w:rsid w:val="00430FE5"/>
    <w:rsid w:val="00431178"/>
    <w:rsid w:val="00431BD0"/>
    <w:rsid w:val="00431C63"/>
    <w:rsid w:val="00432AF8"/>
    <w:rsid w:val="0043331B"/>
    <w:rsid w:val="00433352"/>
    <w:rsid w:val="00433843"/>
    <w:rsid w:val="00434303"/>
    <w:rsid w:val="0043430A"/>
    <w:rsid w:val="0043525C"/>
    <w:rsid w:val="00435940"/>
    <w:rsid w:val="004359FC"/>
    <w:rsid w:val="00435B5E"/>
    <w:rsid w:val="00436369"/>
    <w:rsid w:val="00436599"/>
    <w:rsid w:val="00436AFA"/>
    <w:rsid w:val="00436B6B"/>
    <w:rsid w:val="00437470"/>
    <w:rsid w:val="00437555"/>
    <w:rsid w:val="00437A2D"/>
    <w:rsid w:val="0044004A"/>
    <w:rsid w:val="00440553"/>
    <w:rsid w:val="00440F2D"/>
    <w:rsid w:val="004410BD"/>
    <w:rsid w:val="004411AE"/>
    <w:rsid w:val="00441912"/>
    <w:rsid w:val="00441ABF"/>
    <w:rsid w:val="0044274C"/>
    <w:rsid w:val="00442EA7"/>
    <w:rsid w:val="00443780"/>
    <w:rsid w:val="004444ED"/>
    <w:rsid w:val="00444DB4"/>
    <w:rsid w:val="00444E0B"/>
    <w:rsid w:val="00444EEF"/>
    <w:rsid w:val="0044504F"/>
    <w:rsid w:val="00445177"/>
    <w:rsid w:val="004456E9"/>
    <w:rsid w:val="00445BFF"/>
    <w:rsid w:val="00445DAE"/>
    <w:rsid w:val="00446D2D"/>
    <w:rsid w:val="00446FA6"/>
    <w:rsid w:val="00447241"/>
    <w:rsid w:val="00447313"/>
    <w:rsid w:val="004476F5"/>
    <w:rsid w:val="004478F1"/>
    <w:rsid w:val="00447BCC"/>
    <w:rsid w:val="00447FB2"/>
    <w:rsid w:val="00450B29"/>
    <w:rsid w:val="00451BB4"/>
    <w:rsid w:val="0045204F"/>
    <w:rsid w:val="00452427"/>
    <w:rsid w:val="00452C30"/>
    <w:rsid w:val="00452E75"/>
    <w:rsid w:val="00452FE9"/>
    <w:rsid w:val="00453940"/>
    <w:rsid w:val="00453955"/>
    <w:rsid w:val="00454467"/>
    <w:rsid w:val="004546E8"/>
    <w:rsid w:val="00454BA3"/>
    <w:rsid w:val="00454E9B"/>
    <w:rsid w:val="00455061"/>
    <w:rsid w:val="0045509B"/>
    <w:rsid w:val="004550E1"/>
    <w:rsid w:val="004551F0"/>
    <w:rsid w:val="0045578C"/>
    <w:rsid w:val="004560EE"/>
    <w:rsid w:val="0045675A"/>
    <w:rsid w:val="00456D07"/>
    <w:rsid w:val="00456DF1"/>
    <w:rsid w:val="004572A2"/>
    <w:rsid w:val="004572CC"/>
    <w:rsid w:val="00457A2C"/>
    <w:rsid w:val="00457AC1"/>
    <w:rsid w:val="00457E39"/>
    <w:rsid w:val="00460EB2"/>
    <w:rsid w:val="004611D2"/>
    <w:rsid w:val="00461849"/>
    <w:rsid w:val="00461A0E"/>
    <w:rsid w:val="00462A90"/>
    <w:rsid w:val="0046332F"/>
    <w:rsid w:val="00463FAD"/>
    <w:rsid w:val="00463FF9"/>
    <w:rsid w:val="004645FE"/>
    <w:rsid w:val="00464802"/>
    <w:rsid w:val="00464C4D"/>
    <w:rsid w:val="00465366"/>
    <w:rsid w:val="00465769"/>
    <w:rsid w:val="00466156"/>
    <w:rsid w:val="00466CA5"/>
    <w:rsid w:val="00466CFA"/>
    <w:rsid w:val="00466E77"/>
    <w:rsid w:val="00466F55"/>
    <w:rsid w:val="00467707"/>
    <w:rsid w:val="004679B6"/>
    <w:rsid w:val="0047038E"/>
    <w:rsid w:val="00470429"/>
    <w:rsid w:val="00470AC2"/>
    <w:rsid w:val="0047135D"/>
    <w:rsid w:val="00471761"/>
    <w:rsid w:val="0047180C"/>
    <w:rsid w:val="00471AA0"/>
    <w:rsid w:val="00471C1E"/>
    <w:rsid w:val="004728BD"/>
    <w:rsid w:val="00472979"/>
    <w:rsid w:val="00472EFA"/>
    <w:rsid w:val="00473150"/>
    <w:rsid w:val="004732B9"/>
    <w:rsid w:val="00473903"/>
    <w:rsid w:val="004739C7"/>
    <w:rsid w:val="004743E3"/>
    <w:rsid w:val="00475711"/>
    <w:rsid w:val="00475C1C"/>
    <w:rsid w:val="00475D6C"/>
    <w:rsid w:val="00476041"/>
    <w:rsid w:val="00476B9D"/>
    <w:rsid w:val="00476FCF"/>
    <w:rsid w:val="004773FD"/>
    <w:rsid w:val="00477DED"/>
    <w:rsid w:val="0048085A"/>
    <w:rsid w:val="0048085E"/>
    <w:rsid w:val="004810B7"/>
    <w:rsid w:val="0048142F"/>
    <w:rsid w:val="0048261A"/>
    <w:rsid w:val="00482F74"/>
    <w:rsid w:val="00483285"/>
    <w:rsid w:val="00483741"/>
    <w:rsid w:val="0048465D"/>
    <w:rsid w:val="00484B4D"/>
    <w:rsid w:val="004851F7"/>
    <w:rsid w:val="0048608A"/>
    <w:rsid w:val="0048663E"/>
    <w:rsid w:val="00486705"/>
    <w:rsid w:val="00486992"/>
    <w:rsid w:val="00486A25"/>
    <w:rsid w:val="00486FFE"/>
    <w:rsid w:val="0048707B"/>
    <w:rsid w:val="00487133"/>
    <w:rsid w:val="004878EF"/>
    <w:rsid w:val="004878F1"/>
    <w:rsid w:val="00487AB6"/>
    <w:rsid w:val="00487BB8"/>
    <w:rsid w:val="0049023A"/>
    <w:rsid w:val="00490365"/>
    <w:rsid w:val="0049117B"/>
    <w:rsid w:val="004916F3"/>
    <w:rsid w:val="00491D57"/>
    <w:rsid w:val="00492121"/>
    <w:rsid w:val="00492182"/>
    <w:rsid w:val="00492659"/>
    <w:rsid w:val="004927B7"/>
    <w:rsid w:val="00493588"/>
    <w:rsid w:val="00493A45"/>
    <w:rsid w:val="004945BA"/>
    <w:rsid w:val="00494A66"/>
    <w:rsid w:val="00494F77"/>
    <w:rsid w:val="00495668"/>
    <w:rsid w:val="0049613E"/>
    <w:rsid w:val="00496A61"/>
    <w:rsid w:val="00496CD8"/>
    <w:rsid w:val="00496E98"/>
    <w:rsid w:val="004971D2"/>
    <w:rsid w:val="004972D9"/>
    <w:rsid w:val="00497467"/>
    <w:rsid w:val="00497515"/>
    <w:rsid w:val="00497E14"/>
    <w:rsid w:val="004A0359"/>
    <w:rsid w:val="004A0592"/>
    <w:rsid w:val="004A06FF"/>
    <w:rsid w:val="004A1000"/>
    <w:rsid w:val="004A16C4"/>
    <w:rsid w:val="004A1B04"/>
    <w:rsid w:val="004A1B31"/>
    <w:rsid w:val="004A1D9E"/>
    <w:rsid w:val="004A1E67"/>
    <w:rsid w:val="004A28FE"/>
    <w:rsid w:val="004A338C"/>
    <w:rsid w:val="004A4250"/>
    <w:rsid w:val="004A4303"/>
    <w:rsid w:val="004A4E83"/>
    <w:rsid w:val="004A5322"/>
    <w:rsid w:val="004A54D2"/>
    <w:rsid w:val="004A5515"/>
    <w:rsid w:val="004A587B"/>
    <w:rsid w:val="004A5942"/>
    <w:rsid w:val="004A5B6B"/>
    <w:rsid w:val="004A5C76"/>
    <w:rsid w:val="004A6063"/>
    <w:rsid w:val="004A60A6"/>
    <w:rsid w:val="004A7000"/>
    <w:rsid w:val="004A74C0"/>
    <w:rsid w:val="004A7AA5"/>
    <w:rsid w:val="004A7BD4"/>
    <w:rsid w:val="004A7C89"/>
    <w:rsid w:val="004A7FC1"/>
    <w:rsid w:val="004B08A3"/>
    <w:rsid w:val="004B0A52"/>
    <w:rsid w:val="004B1BE3"/>
    <w:rsid w:val="004B2B5E"/>
    <w:rsid w:val="004B2BA8"/>
    <w:rsid w:val="004B2F90"/>
    <w:rsid w:val="004B309A"/>
    <w:rsid w:val="004B411D"/>
    <w:rsid w:val="004B433E"/>
    <w:rsid w:val="004B44DC"/>
    <w:rsid w:val="004B452D"/>
    <w:rsid w:val="004B4633"/>
    <w:rsid w:val="004B4BD2"/>
    <w:rsid w:val="004B4DF4"/>
    <w:rsid w:val="004B5537"/>
    <w:rsid w:val="004B58E6"/>
    <w:rsid w:val="004B5A6B"/>
    <w:rsid w:val="004B5BD4"/>
    <w:rsid w:val="004B6543"/>
    <w:rsid w:val="004B66E5"/>
    <w:rsid w:val="004B6B31"/>
    <w:rsid w:val="004B6C12"/>
    <w:rsid w:val="004B6D7A"/>
    <w:rsid w:val="004B6EBE"/>
    <w:rsid w:val="004B6FAB"/>
    <w:rsid w:val="004B7A63"/>
    <w:rsid w:val="004B7BCB"/>
    <w:rsid w:val="004B7CEC"/>
    <w:rsid w:val="004C0EE9"/>
    <w:rsid w:val="004C1418"/>
    <w:rsid w:val="004C1428"/>
    <w:rsid w:val="004C1453"/>
    <w:rsid w:val="004C1AB3"/>
    <w:rsid w:val="004C1B4C"/>
    <w:rsid w:val="004C1BCD"/>
    <w:rsid w:val="004C1CE3"/>
    <w:rsid w:val="004C2375"/>
    <w:rsid w:val="004C259C"/>
    <w:rsid w:val="004C2A9C"/>
    <w:rsid w:val="004C2B22"/>
    <w:rsid w:val="004C37FE"/>
    <w:rsid w:val="004C4903"/>
    <w:rsid w:val="004C4950"/>
    <w:rsid w:val="004C4C22"/>
    <w:rsid w:val="004C54D6"/>
    <w:rsid w:val="004C6492"/>
    <w:rsid w:val="004C64F2"/>
    <w:rsid w:val="004C65CE"/>
    <w:rsid w:val="004C6F3A"/>
    <w:rsid w:val="004C738F"/>
    <w:rsid w:val="004C7605"/>
    <w:rsid w:val="004C789A"/>
    <w:rsid w:val="004D0C1C"/>
    <w:rsid w:val="004D0F66"/>
    <w:rsid w:val="004D1614"/>
    <w:rsid w:val="004D16DF"/>
    <w:rsid w:val="004D2257"/>
    <w:rsid w:val="004D27B7"/>
    <w:rsid w:val="004D295A"/>
    <w:rsid w:val="004D34EA"/>
    <w:rsid w:val="004D4A47"/>
    <w:rsid w:val="004D4C64"/>
    <w:rsid w:val="004D4F27"/>
    <w:rsid w:val="004D50F1"/>
    <w:rsid w:val="004D555D"/>
    <w:rsid w:val="004D6150"/>
    <w:rsid w:val="004D7B3B"/>
    <w:rsid w:val="004E00D4"/>
    <w:rsid w:val="004E02D9"/>
    <w:rsid w:val="004E0E25"/>
    <w:rsid w:val="004E0F18"/>
    <w:rsid w:val="004E12E8"/>
    <w:rsid w:val="004E1503"/>
    <w:rsid w:val="004E165E"/>
    <w:rsid w:val="004E17F1"/>
    <w:rsid w:val="004E18F8"/>
    <w:rsid w:val="004E2B8B"/>
    <w:rsid w:val="004E3A89"/>
    <w:rsid w:val="004E3B5D"/>
    <w:rsid w:val="004E3B96"/>
    <w:rsid w:val="004E430C"/>
    <w:rsid w:val="004E4C3A"/>
    <w:rsid w:val="004E4C52"/>
    <w:rsid w:val="004E4D0B"/>
    <w:rsid w:val="004E5378"/>
    <w:rsid w:val="004E5ABB"/>
    <w:rsid w:val="004E5D77"/>
    <w:rsid w:val="004E6622"/>
    <w:rsid w:val="004E6C15"/>
    <w:rsid w:val="004E6C9A"/>
    <w:rsid w:val="004E7457"/>
    <w:rsid w:val="004E75B0"/>
    <w:rsid w:val="004E7B83"/>
    <w:rsid w:val="004E7BB0"/>
    <w:rsid w:val="004F02D2"/>
    <w:rsid w:val="004F034F"/>
    <w:rsid w:val="004F0689"/>
    <w:rsid w:val="004F0C28"/>
    <w:rsid w:val="004F1338"/>
    <w:rsid w:val="004F1444"/>
    <w:rsid w:val="004F1515"/>
    <w:rsid w:val="004F15E8"/>
    <w:rsid w:val="004F1991"/>
    <w:rsid w:val="004F20AC"/>
    <w:rsid w:val="004F2342"/>
    <w:rsid w:val="004F2565"/>
    <w:rsid w:val="004F281D"/>
    <w:rsid w:val="004F2D9C"/>
    <w:rsid w:val="004F3312"/>
    <w:rsid w:val="004F3AEE"/>
    <w:rsid w:val="004F4105"/>
    <w:rsid w:val="004F48B3"/>
    <w:rsid w:val="004F48F2"/>
    <w:rsid w:val="004F4FF8"/>
    <w:rsid w:val="004F599A"/>
    <w:rsid w:val="004F658F"/>
    <w:rsid w:val="004F6DA2"/>
    <w:rsid w:val="004F7086"/>
    <w:rsid w:val="004F71F9"/>
    <w:rsid w:val="004F74CE"/>
    <w:rsid w:val="004F7702"/>
    <w:rsid w:val="004F78FF"/>
    <w:rsid w:val="004F7C4F"/>
    <w:rsid w:val="004F7CED"/>
    <w:rsid w:val="00500120"/>
    <w:rsid w:val="00500AD7"/>
    <w:rsid w:val="00500C1F"/>
    <w:rsid w:val="005012CE"/>
    <w:rsid w:val="005012D5"/>
    <w:rsid w:val="0050181E"/>
    <w:rsid w:val="005020DF"/>
    <w:rsid w:val="0050212C"/>
    <w:rsid w:val="00502607"/>
    <w:rsid w:val="00502F44"/>
    <w:rsid w:val="00503EE8"/>
    <w:rsid w:val="00503FF1"/>
    <w:rsid w:val="00504BCD"/>
    <w:rsid w:val="005051E0"/>
    <w:rsid w:val="00505459"/>
    <w:rsid w:val="00505A16"/>
    <w:rsid w:val="00505C1C"/>
    <w:rsid w:val="00506039"/>
    <w:rsid w:val="005063EF"/>
    <w:rsid w:val="00506422"/>
    <w:rsid w:val="0050649F"/>
    <w:rsid w:val="00506984"/>
    <w:rsid w:val="005071F5"/>
    <w:rsid w:val="00507477"/>
    <w:rsid w:val="00507764"/>
    <w:rsid w:val="00510499"/>
    <w:rsid w:val="00510894"/>
    <w:rsid w:val="00510B2F"/>
    <w:rsid w:val="00510EDA"/>
    <w:rsid w:val="0051101F"/>
    <w:rsid w:val="0051162C"/>
    <w:rsid w:val="00511DCE"/>
    <w:rsid w:val="0051212B"/>
    <w:rsid w:val="0051237A"/>
    <w:rsid w:val="00512CF7"/>
    <w:rsid w:val="005133AB"/>
    <w:rsid w:val="005136CE"/>
    <w:rsid w:val="00514BCC"/>
    <w:rsid w:val="0051560B"/>
    <w:rsid w:val="005156C3"/>
    <w:rsid w:val="00515799"/>
    <w:rsid w:val="00516AEA"/>
    <w:rsid w:val="00516B34"/>
    <w:rsid w:val="00517BC3"/>
    <w:rsid w:val="00517D50"/>
    <w:rsid w:val="00517E7E"/>
    <w:rsid w:val="005205ED"/>
    <w:rsid w:val="00520A9D"/>
    <w:rsid w:val="00521815"/>
    <w:rsid w:val="00522410"/>
    <w:rsid w:val="00522973"/>
    <w:rsid w:val="0052297F"/>
    <w:rsid w:val="00523D3B"/>
    <w:rsid w:val="00523E00"/>
    <w:rsid w:val="00523E79"/>
    <w:rsid w:val="005253FA"/>
    <w:rsid w:val="00525450"/>
    <w:rsid w:val="00525E3A"/>
    <w:rsid w:val="005263B1"/>
    <w:rsid w:val="00526E1F"/>
    <w:rsid w:val="00526F65"/>
    <w:rsid w:val="005270FE"/>
    <w:rsid w:val="00527129"/>
    <w:rsid w:val="0052740D"/>
    <w:rsid w:val="005276E3"/>
    <w:rsid w:val="00527B0F"/>
    <w:rsid w:val="00527B13"/>
    <w:rsid w:val="00527EDB"/>
    <w:rsid w:val="005302AA"/>
    <w:rsid w:val="00530F44"/>
    <w:rsid w:val="005315AC"/>
    <w:rsid w:val="00531713"/>
    <w:rsid w:val="0053243F"/>
    <w:rsid w:val="00534223"/>
    <w:rsid w:val="00534239"/>
    <w:rsid w:val="0053486F"/>
    <w:rsid w:val="00534956"/>
    <w:rsid w:val="00534EC1"/>
    <w:rsid w:val="00534FEE"/>
    <w:rsid w:val="00535629"/>
    <w:rsid w:val="0053580E"/>
    <w:rsid w:val="0053592A"/>
    <w:rsid w:val="00535A4C"/>
    <w:rsid w:val="00535E45"/>
    <w:rsid w:val="00535FAF"/>
    <w:rsid w:val="005362AC"/>
    <w:rsid w:val="005362E0"/>
    <w:rsid w:val="005367BF"/>
    <w:rsid w:val="00536A5F"/>
    <w:rsid w:val="00536CE9"/>
    <w:rsid w:val="00536E17"/>
    <w:rsid w:val="00536EB9"/>
    <w:rsid w:val="0053785C"/>
    <w:rsid w:val="005379D0"/>
    <w:rsid w:val="00537B75"/>
    <w:rsid w:val="00540059"/>
    <w:rsid w:val="00540156"/>
    <w:rsid w:val="0054015D"/>
    <w:rsid w:val="005402E4"/>
    <w:rsid w:val="005405A3"/>
    <w:rsid w:val="00540C87"/>
    <w:rsid w:val="0054155A"/>
    <w:rsid w:val="00541F39"/>
    <w:rsid w:val="00541F81"/>
    <w:rsid w:val="005427E6"/>
    <w:rsid w:val="00542860"/>
    <w:rsid w:val="00543C2F"/>
    <w:rsid w:val="0054415D"/>
    <w:rsid w:val="00545381"/>
    <w:rsid w:val="00545436"/>
    <w:rsid w:val="00545C58"/>
    <w:rsid w:val="00545EE7"/>
    <w:rsid w:val="005461A0"/>
    <w:rsid w:val="00546673"/>
    <w:rsid w:val="005469D6"/>
    <w:rsid w:val="00550072"/>
    <w:rsid w:val="005507E9"/>
    <w:rsid w:val="00550839"/>
    <w:rsid w:val="00550BDA"/>
    <w:rsid w:val="005510C9"/>
    <w:rsid w:val="005518A7"/>
    <w:rsid w:val="00551EEA"/>
    <w:rsid w:val="00552326"/>
    <w:rsid w:val="005528B4"/>
    <w:rsid w:val="005529B3"/>
    <w:rsid w:val="00552FFA"/>
    <w:rsid w:val="00553E0B"/>
    <w:rsid w:val="00554973"/>
    <w:rsid w:val="00554DC9"/>
    <w:rsid w:val="00554E20"/>
    <w:rsid w:val="00555169"/>
    <w:rsid w:val="00555511"/>
    <w:rsid w:val="0055561C"/>
    <w:rsid w:val="00555694"/>
    <w:rsid w:val="00555812"/>
    <w:rsid w:val="00556655"/>
    <w:rsid w:val="005569E5"/>
    <w:rsid w:val="005578A1"/>
    <w:rsid w:val="0055797B"/>
    <w:rsid w:val="0056075C"/>
    <w:rsid w:val="00560B40"/>
    <w:rsid w:val="00560B57"/>
    <w:rsid w:val="00560D4F"/>
    <w:rsid w:val="005610D3"/>
    <w:rsid w:val="005611DA"/>
    <w:rsid w:val="0056238D"/>
    <w:rsid w:val="005624B2"/>
    <w:rsid w:val="00562BBE"/>
    <w:rsid w:val="00562BDA"/>
    <w:rsid w:val="00562F39"/>
    <w:rsid w:val="00563060"/>
    <w:rsid w:val="00563B59"/>
    <w:rsid w:val="005640C6"/>
    <w:rsid w:val="00564898"/>
    <w:rsid w:val="00564D6D"/>
    <w:rsid w:val="00564F89"/>
    <w:rsid w:val="00565631"/>
    <w:rsid w:val="00566728"/>
    <w:rsid w:val="00567311"/>
    <w:rsid w:val="005676E5"/>
    <w:rsid w:val="00567FA0"/>
    <w:rsid w:val="005708F8"/>
    <w:rsid w:val="00570FA0"/>
    <w:rsid w:val="005711FB"/>
    <w:rsid w:val="005715CC"/>
    <w:rsid w:val="005719B7"/>
    <w:rsid w:val="00571F5D"/>
    <w:rsid w:val="00572196"/>
    <w:rsid w:val="005723AD"/>
    <w:rsid w:val="005725A6"/>
    <w:rsid w:val="00572CD1"/>
    <w:rsid w:val="0057396C"/>
    <w:rsid w:val="00574223"/>
    <w:rsid w:val="005743C3"/>
    <w:rsid w:val="00574BF6"/>
    <w:rsid w:val="00574C69"/>
    <w:rsid w:val="00574F23"/>
    <w:rsid w:val="0057524F"/>
    <w:rsid w:val="00575753"/>
    <w:rsid w:val="00575955"/>
    <w:rsid w:val="00576704"/>
    <w:rsid w:val="00576752"/>
    <w:rsid w:val="00576AAC"/>
    <w:rsid w:val="005779B0"/>
    <w:rsid w:val="00577CF2"/>
    <w:rsid w:val="00577FE4"/>
    <w:rsid w:val="00580B22"/>
    <w:rsid w:val="0058111B"/>
    <w:rsid w:val="00581230"/>
    <w:rsid w:val="005818FD"/>
    <w:rsid w:val="0058200C"/>
    <w:rsid w:val="005822C8"/>
    <w:rsid w:val="0058389F"/>
    <w:rsid w:val="005849D5"/>
    <w:rsid w:val="00584B09"/>
    <w:rsid w:val="0058506A"/>
    <w:rsid w:val="005850F6"/>
    <w:rsid w:val="0058590B"/>
    <w:rsid w:val="005868D8"/>
    <w:rsid w:val="00586BD6"/>
    <w:rsid w:val="00587591"/>
    <w:rsid w:val="00587EEA"/>
    <w:rsid w:val="00590F2A"/>
    <w:rsid w:val="00591299"/>
    <w:rsid w:val="00591489"/>
    <w:rsid w:val="005921FA"/>
    <w:rsid w:val="0059236D"/>
    <w:rsid w:val="00592551"/>
    <w:rsid w:val="0059266B"/>
    <w:rsid w:val="00592B3E"/>
    <w:rsid w:val="00592FFD"/>
    <w:rsid w:val="005933B5"/>
    <w:rsid w:val="00593710"/>
    <w:rsid w:val="005938AC"/>
    <w:rsid w:val="00593D1A"/>
    <w:rsid w:val="005951D9"/>
    <w:rsid w:val="0059535F"/>
    <w:rsid w:val="0059662B"/>
    <w:rsid w:val="00596651"/>
    <w:rsid w:val="00596832"/>
    <w:rsid w:val="00596F77"/>
    <w:rsid w:val="005A025A"/>
    <w:rsid w:val="005A05DE"/>
    <w:rsid w:val="005A076A"/>
    <w:rsid w:val="005A1037"/>
    <w:rsid w:val="005A131D"/>
    <w:rsid w:val="005A1748"/>
    <w:rsid w:val="005A177F"/>
    <w:rsid w:val="005A2132"/>
    <w:rsid w:val="005A2AC3"/>
    <w:rsid w:val="005A2C10"/>
    <w:rsid w:val="005A2F8F"/>
    <w:rsid w:val="005A2FF2"/>
    <w:rsid w:val="005A330A"/>
    <w:rsid w:val="005A3510"/>
    <w:rsid w:val="005A3EA4"/>
    <w:rsid w:val="005A42DB"/>
    <w:rsid w:val="005A4937"/>
    <w:rsid w:val="005A4BE5"/>
    <w:rsid w:val="005A4E87"/>
    <w:rsid w:val="005A510A"/>
    <w:rsid w:val="005A5A33"/>
    <w:rsid w:val="005A65B6"/>
    <w:rsid w:val="005A67C9"/>
    <w:rsid w:val="005A6BC7"/>
    <w:rsid w:val="005A6DCB"/>
    <w:rsid w:val="005A70BD"/>
    <w:rsid w:val="005A7459"/>
    <w:rsid w:val="005A7A34"/>
    <w:rsid w:val="005A7FF6"/>
    <w:rsid w:val="005B05AB"/>
    <w:rsid w:val="005B05E7"/>
    <w:rsid w:val="005B0E65"/>
    <w:rsid w:val="005B13E0"/>
    <w:rsid w:val="005B1693"/>
    <w:rsid w:val="005B1767"/>
    <w:rsid w:val="005B1833"/>
    <w:rsid w:val="005B1892"/>
    <w:rsid w:val="005B1C25"/>
    <w:rsid w:val="005B1D20"/>
    <w:rsid w:val="005B230C"/>
    <w:rsid w:val="005B2A70"/>
    <w:rsid w:val="005B2C72"/>
    <w:rsid w:val="005B2E39"/>
    <w:rsid w:val="005B2E84"/>
    <w:rsid w:val="005B3993"/>
    <w:rsid w:val="005B3C15"/>
    <w:rsid w:val="005B3C98"/>
    <w:rsid w:val="005B5B76"/>
    <w:rsid w:val="005B5CE2"/>
    <w:rsid w:val="005B60DC"/>
    <w:rsid w:val="005B6108"/>
    <w:rsid w:val="005B69D7"/>
    <w:rsid w:val="005B6AF7"/>
    <w:rsid w:val="005B77C6"/>
    <w:rsid w:val="005B7C1D"/>
    <w:rsid w:val="005C029F"/>
    <w:rsid w:val="005C033B"/>
    <w:rsid w:val="005C0810"/>
    <w:rsid w:val="005C1BD1"/>
    <w:rsid w:val="005C25E2"/>
    <w:rsid w:val="005C274A"/>
    <w:rsid w:val="005C3197"/>
    <w:rsid w:val="005C4628"/>
    <w:rsid w:val="005C469C"/>
    <w:rsid w:val="005C4CE9"/>
    <w:rsid w:val="005C5167"/>
    <w:rsid w:val="005C61D2"/>
    <w:rsid w:val="005C6998"/>
    <w:rsid w:val="005C6A5A"/>
    <w:rsid w:val="005C6DEA"/>
    <w:rsid w:val="005C7A83"/>
    <w:rsid w:val="005C7F9C"/>
    <w:rsid w:val="005D0648"/>
    <w:rsid w:val="005D0836"/>
    <w:rsid w:val="005D0C82"/>
    <w:rsid w:val="005D0E90"/>
    <w:rsid w:val="005D0FE7"/>
    <w:rsid w:val="005D2361"/>
    <w:rsid w:val="005D26CC"/>
    <w:rsid w:val="005D2C50"/>
    <w:rsid w:val="005D38CD"/>
    <w:rsid w:val="005D3F29"/>
    <w:rsid w:val="005D3FD8"/>
    <w:rsid w:val="005D4149"/>
    <w:rsid w:val="005D48EF"/>
    <w:rsid w:val="005D4CD2"/>
    <w:rsid w:val="005D5116"/>
    <w:rsid w:val="005D5239"/>
    <w:rsid w:val="005D53E9"/>
    <w:rsid w:val="005D59E7"/>
    <w:rsid w:val="005D5CDE"/>
    <w:rsid w:val="005D69C1"/>
    <w:rsid w:val="005D7071"/>
    <w:rsid w:val="005D720A"/>
    <w:rsid w:val="005D7657"/>
    <w:rsid w:val="005D7F3F"/>
    <w:rsid w:val="005D7F90"/>
    <w:rsid w:val="005E0066"/>
    <w:rsid w:val="005E038C"/>
    <w:rsid w:val="005E050E"/>
    <w:rsid w:val="005E0794"/>
    <w:rsid w:val="005E0801"/>
    <w:rsid w:val="005E0A18"/>
    <w:rsid w:val="005E0A2F"/>
    <w:rsid w:val="005E13D2"/>
    <w:rsid w:val="005E1DEA"/>
    <w:rsid w:val="005E21A4"/>
    <w:rsid w:val="005E26C0"/>
    <w:rsid w:val="005E2812"/>
    <w:rsid w:val="005E294D"/>
    <w:rsid w:val="005E2A63"/>
    <w:rsid w:val="005E31F9"/>
    <w:rsid w:val="005E32F6"/>
    <w:rsid w:val="005E3993"/>
    <w:rsid w:val="005E3C68"/>
    <w:rsid w:val="005E41EC"/>
    <w:rsid w:val="005E4DD4"/>
    <w:rsid w:val="005E4FDA"/>
    <w:rsid w:val="005E5E12"/>
    <w:rsid w:val="005E611E"/>
    <w:rsid w:val="005E618E"/>
    <w:rsid w:val="005E62E1"/>
    <w:rsid w:val="005E65D8"/>
    <w:rsid w:val="005E67B7"/>
    <w:rsid w:val="005E6E61"/>
    <w:rsid w:val="005E734C"/>
    <w:rsid w:val="005F02EF"/>
    <w:rsid w:val="005F0EBC"/>
    <w:rsid w:val="005F1DEA"/>
    <w:rsid w:val="005F22B9"/>
    <w:rsid w:val="005F2B96"/>
    <w:rsid w:val="005F3002"/>
    <w:rsid w:val="005F323A"/>
    <w:rsid w:val="005F340C"/>
    <w:rsid w:val="005F3465"/>
    <w:rsid w:val="005F3878"/>
    <w:rsid w:val="005F3913"/>
    <w:rsid w:val="005F399C"/>
    <w:rsid w:val="005F3E2D"/>
    <w:rsid w:val="005F4C08"/>
    <w:rsid w:val="005F4F0A"/>
    <w:rsid w:val="005F5018"/>
    <w:rsid w:val="005F545C"/>
    <w:rsid w:val="005F558C"/>
    <w:rsid w:val="005F5923"/>
    <w:rsid w:val="005F5B29"/>
    <w:rsid w:val="005F6069"/>
    <w:rsid w:val="005F683B"/>
    <w:rsid w:val="005F6CA6"/>
    <w:rsid w:val="005F6D8B"/>
    <w:rsid w:val="005F6D8C"/>
    <w:rsid w:val="006006E7"/>
    <w:rsid w:val="00600CBB"/>
    <w:rsid w:val="00600F65"/>
    <w:rsid w:val="00601609"/>
    <w:rsid w:val="0060177D"/>
    <w:rsid w:val="00601905"/>
    <w:rsid w:val="00601CAC"/>
    <w:rsid w:val="00601D3E"/>
    <w:rsid w:val="00602116"/>
    <w:rsid w:val="0060217D"/>
    <w:rsid w:val="00602728"/>
    <w:rsid w:val="0060291E"/>
    <w:rsid w:val="00603279"/>
    <w:rsid w:val="00603929"/>
    <w:rsid w:val="00603AA9"/>
    <w:rsid w:val="00603E0F"/>
    <w:rsid w:val="00604786"/>
    <w:rsid w:val="00604DFA"/>
    <w:rsid w:val="0060500B"/>
    <w:rsid w:val="0060571A"/>
    <w:rsid w:val="006059D4"/>
    <w:rsid w:val="0060613E"/>
    <w:rsid w:val="006061D7"/>
    <w:rsid w:val="00607C62"/>
    <w:rsid w:val="00607C96"/>
    <w:rsid w:val="00607DE3"/>
    <w:rsid w:val="00610AE6"/>
    <w:rsid w:val="00610D4D"/>
    <w:rsid w:val="00611774"/>
    <w:rsid w:val="00612426"/>
    <w:rsid w:val="0061253E"/>
    <w:rsid w:val="006128B8"/>
    <w:rsid w:val="00612A48"/>
    <w:rsid w:val="00612FC9"/>
    <w:rsid w:val="006133CD"/>
    <w:rsid w:val="0061359C"/>
    <w:rsid w:val="00613750"/>
    <w:rsid w:val="006138D2"/>
    <w:rsid w:val="006138E0"/>
    <w:rsid w:val="00614907"/>
    <w:rsid w:val="00614C5A"/>
    <w:rsid w:val="00614E2B"/>
    <w:rsid w:val="0061512B"/>
    <w:rsid w:val="00615649"/>
    <w:rsid w:val="0061576E"/>
    <w:rsid w:val="00615946"/>
    <w:rsid w:val="00616FE9"/>
    <w:rsid w:val="0061753D"/>
    <w:rsid w:val="00617BF5"/>
    <w:rsid w:val="006200A0"/>
    <w:rsid w:val="00620B26"/>
    <w:rsid w:val="00621106"/>
    <w:rsid w:val="00621168"/>
    <w:rsid w:val="0062189D"/>
    <w:rsid w:val="00621EDF"/>
    <w:rsid w:val="0062247B"/>
    <w:rsid w:val="00623270"/>
    <w:rsid w:val="0062581F"/>
    <w:rsid w:val="006258E4"/>
    <w:rsid w:val="00625DFF"/>
    <w:rsid w:val="00626A83"/>
    <w:rsid w:val="0062708D"/>
    <w:rsid w:val="0062788F"/>
    <w:rsid w:val="00627A7F"/>
    <w:rsid w:val="00630A56"/>
    <w:rsid w:val="00630CE2"/>
    <w:rsid w:val="00630DDB"/>
    <w:rsid w:val="006316CF"/>
    <w:rsid w:val="006316F3"/>
    <w:rsid w:val="00631873"/>
    <w:rsid w:val="00632637"/>
    <w:rsid w:val="00632787"/>
    <w:rsid w:val="006327D2"/>
    <w:rsid w:val="00632DD3"/>
    <w:rsid w:val="00632F46"/>
    <w:rsid w:val="006337F5"/>
    <w:rsid w:val="00633F11"/>
    <w:rsid w:val="006348BE"/>
    <w:rsid w:val="00634FAF"/>
    <w:rsid w:val="0063566D"/>
    <w:rsid w:val="00636834"/>
    <w:rsid w:val="00636FCF"/>
    <w:rsid w:val="00637A85"/>
    <w:rsid w:val="00637DB5"/>
    <w:rsid w:val="006406AE"/>
    <w:rsid w:val="00640821"/>
    <w:rsid w:val="00641130"/>
    <w:rsid w:val="00643898"/>
    <w:rsid w:val="006439D7"/>
    <w:rsid w:val="00644303"/>
    <w:rsid w:val="00644598"/>
    <w:rsid w:val="006445A8"/>
    <w:rsid w:val="00644816"/>
    <w:rsid w:val="00644F35"/>
    <w:rsid w:val="00645AD4"/>
    <w:rsid w:val="00645B52"/>
    <w:rsid w:val="00645F7D"/>
    <w:rsid w:val="00646BCB"/>
    <w:rsid w:val="00646DCA"/>
    <w:rsid w:val="00646F2D"/>
    <w:rsid w:val="006478FA"/>
    <w:rsid w:val="00647F3E"/>
    <w:rsid w:val="006500C5"/>
    <w:rsid w:val="006509B9"/>
    <w:rsid w:val="006509DE"/>
    <w:rsid w:val="00650A21"/>
    <w:rsid w:val="00650FC4"/>
    <w:rsid w:val="006510EA"/>
    <w:rsid w:val="00651335"/>
    <w:rsid w:val="00651C3A"/>
    <w:rsid w:val="00651D81"/>
    <w:rsid w:val="00652216"/>
    <w:rsid w:val="00652723"/>
    <w:rsid w:val="00652A5F"/>
    <w:rsid w:val="00652DD8"/>
    <w:rsid w:val="00653872"/>
    <w:rsid w:val="00653ADA"/>
    <w:rsid w:val="00654367"/>
    <w:rsid w:val="006551FC"/>
    <w:rsid w:val="0065533F"/>
    <w:rsid w:val="00655DE3"/>
    <w:rsid w:val="006568B9"/>
    <w:rsid w:val="006574C4"/>
    <w:rsid w:val="00657B45"/>
    <w:rsid w:val="00660CD7"/>
    <w:rsid w:val="00660FBF"/>
    <w:rsid w:val="006616FC"/>
    <w:rsid w:val="00661A3F"/>
    <w:rsid w:val="00661BA6"/>
    <w:rsid w:val="00661D5D"/>
    <w:rsid w:val="00663848"/>
    <w:rsid w:val="006638D2"/>
    <w:rsid w:val="00663B7C"/>
    <w:rsid w:val="00663E6A"/>
    <w:rsid w:val="00664081"/>
    <w:rsid w:val="0066431A"/>
    <w:rsid w:val="006647E3"/>
    <w:rsid w:val="006648C5"/>
    <w:rsid w:val="006650D7"/>
    <w:rsid w:val="00665673"/>
    <w:rsid w:val="006658BA"/>
    <w:rsid w:val="00665EFB"/>
    <w:rsid w:val="00666CA6"/>
    <w:rsid w:val="00666EE4"/>
    <w:rsid w:val="00667186"/>
    <w:rsid w:val="006671A9"/>
    <w:rsid w:val="0066722C"/>
    <w:rsid w:val="00667BB6"/>
    <w:rsid w:val="00667DED"/>
    <w:rsid w:val="0067146D"/>
    <w:rsid w:val="006720A7"/>
    <w:rsid w:val="0067221D"/>
    <w:rsid w:val="00672520"/>
    <w:rsid w:val="0067311F"/>
    <w:rsid w:val="00673817"/>
    <w:rsid w:val="0067436A"/>
    <w:rsid w:val="00674D25"/>
    <w:rsid w:val="00675761"/>
    <w:rsid w:val="0067578A"/>
    <w:rsid w:val="0067685E"/>
    <w:rsid w:val="006778C4"/>
    <w:rsid w:val="00677999"/>
    <w:rsid w:val="00677AB2"/>
    <w:rsid w:val="00680408"/>
    <w:rsid w:val="00680539"/>
    <w:rsid w:val="00680789"/>
    <w:rsid w:val="00680B6C"/>
    <w:rsid w:val="00680CF5"/>
    <w:rsid w:val="00681219"/>
    <w:rsid w:val="00681266"/>
    <w:rsid w:val="0068157C"/>
    <w:rsid w:val="00681E3A"/>
    <w:rsid w:val="006825F1"/>
    <w:rsid w:val="00682B73"/>
    <w:rsid w:val="00682EC2"/>
    <w:rsid w:val="00682ED7"/>
    <w:rsid w:val="00682F80"/>
    <w:rsid w:val="00683689"/>
    <w:rsid w:val="00683772"/>
    <w:rsid w:val="006837BE"/>
    <w:rsid w:val="00683BC6"/>
    <w:rsid w:val="00684128"/>
    <w:rsid w:val="006843E0"/>
    <w:rsid w:val="00684EE7"/>
    <w:rsid w:val="0068509F"/>
    <w:rsid w:val="006854D0"/>
    <w:rsid w:val="006856E0"/>
    <w:rsid w:val="00685CAF"/>
    <w:rsid w:val="0068617C"/>
    <w:rsid w:val="006871AC"/>
    <w:rsid w:val="00687A2E"/>
    <w:rsid w:val="00687C20"/>
    <w:rsid w:val="00687D51"/>
    <w:rsid w:val="00687FA6"/>
    <w:rsid w:val="00690542"/>
    <w:rsid w:val="0069082C"/>
    <w:rsid w:val="00690CC6"/>
    <w:rsid w:val="0069120D"/>
    <w:rsid w:val="006917FE"/>
    <w:rsid w:val="006918BB"/>
    <w:rsid w:val="00692104"/>
    <w:rsid w:val="00692B0C"/>
    <w:rsid w:val="00692EF6"/>
    <w:rsid w:val="00693AB3"/>
    <w:rsid w:val="00693B44"/>
    <w:rsid w:val="00693E40"/>
    <w:rsid w:val="006942DD"/>
    <w:rsid w:val="00694467"/>
    <w:rsid w:val="006948ED"/>
    <w:rsid w:val="0069525C"/>
    <w:rsid w:val="006955F8"/>
    <w:rsid w:val="0069582F"/>
    <w:rsid w:val="006958E0"/>
    <w:rsid w:val="00695E1D"/>
    <w:rsid w:val="006961E8"/>
    <w:rsid w:val="00697144"/>
    <w:rsid w:val="006972B9"/>
    <w:rsid w:val="006973C7"/>
    <w:rsid w:val="0069770B"/>
    <w:rsid w:val="006A01F4"/>
    <w:rsid w:val="006A056A"/>
    <w:rsid w:val="006A06E9"/>
    <w:rsid w:val="006A116A"/>
    <w:rsid w:val="006A12A7"/>
    <w:rsid w:val="006A1A43"/>
    <w:rsid w:val="006A1F8F"/>
    <w:rsid w:val="006A30AE"/>
    <w:rsid w:val="006A3BF8"/>
    <w:rsid w:val="006A3C7D"/>
    <w:rsid w:val="006A3FB1"/>
    <w:rsid w:val="006A4058"/>
    <w:rsid w:val="006A51AA"/>
    <w:rsid w:val="006A577B"/>
    <w:rsid w:val="006A5910"/>
    <w:rsid w:val="006A5E5F"/>
    <w:rsid w:val="006A6448"/>
    <w:rsid w:val="006A66FD"/>
    <w:rsid w:val="006A70B2"/>
    <w:rsid w:val="006A7278"/>
    <w:rsid w:val="006A75F5"/>
    <w:rsid w:val="006A7C59"/>
    <w:rsid w:val="006B0876"/>
    <w:rsid w:val="006B0908"/>
    <w:rsid w:val="006B09A4"/>
    <w:rsid w:val="006B0CBF"/>
    <w:rsid w:val="006B0CF6"/>
    <w:rsid w:val="006B2A95"/>
    <w:rsid w:val="006B2D8A"/>
    <w:rsid w:val="006B3018"/>
    <w:rsid w:val="006B3143"/>
    <w:rsid w:val="006B32F1"/>
    <w:rsid w:val="006B3A7D"/>
    <w:rsid w:val="006B42BD"/>
    <w:rsid w:val="006B571C"/>
    <w:rsid w:val="006B5829"/>
    <w:rsid w:val="006B5F86"/>
    <w:rsid w:val="006B75DC"/>
    <w:rsid w:val="006C0449"/>
    <w:rsid w:val="006C0978"/>
    <w:rsid w:val="006C0B99"/>
    <w:rsid w:val="006C115E"/>
    <w:rsid w:val="006C1B5D"/>
    <w:rsid w:val="006C2187"/>
    <w:rsid w:val="006C283F"/>
    <w:rsid w:val="006C37D0"/>
    <w:rsid w:val="006C38C7"/>
    <w:rsid w:val="006C3AE1"/>
    <w:rsid w:val="006C462B"/>
    <w:rsid w:val="006C4BAB"/>
    <w:rsid w:val="006C50A6"/>
    <w:rsid w:val="006C5BC9"/>
    <w:rsid w:val="006C6135"/>
    <w:rsid w:val="006C623D"/>
    <w:rsid w:val="006C648F"/>
    <w:rsid w:val="006C6677"/>
    <w:rsid w:val="006C6995"/>
    <w:rsid w:val="006C770E"/>
    <w:rsid w:val="006C7AAF"/>
    <w:rsid w:val="006C7BE7"/>
    <w:rsid w:val="006D01F3"/>
    <w:rsid w:val="006D08A3"/>
    <w:rsid w:val="006D0C52"/>
    <w:rsid w:val="006D1128"/>
    <w:rsid w:val="006D2663"/>
    <w:rsid w:val="006D2756"/>
    <w:rsid w:val="006D318C"/>
    <w:rsid w:val="006D3401"/>
    <w:rsid w:val="006D34AE"/>
    <w:rsid w:val="006D3A00"/>
    <w:rsid w:val="006D3AC5"/>
    <w:rsid w:val="006D3B84"/>
    <w:rsid w:val="006D4529"/>
    <w:rsid w:val="006D49A9"/>
    <w:rsid w:val="006D4AE3"/>
    <w:rsid w:val="006D4B01"/>
    <w:rsid w:val="006D4BB4"/>
    <w:rsid w:val="006D5125"/>
    <w:rsid w:val="006D542D"/>
    <w:rsid w:val="006D5C50"/>
    <w:rsid w:val="006D60AF"/>
    <w:rsid w:val="006D6C2E"/>
    <w:rsid w:val="006D6CF6"/>
    <w:rsid w:val="006D74CD"/>
    <w:rsid w:val="006E0189"/>
    <w:rsid w:val="006E0689"/>
    <w:rsid w:val="006E0D73"/>
    <w:rsid w:val="006E1195"/>
    <w:rsid w:val="006E2112"/>
    <w:rsid w:val="006E23B3"/>
    <w:rsid w:val="006E2B36"/>
    <w:rsid w:val="006E2C21"/>
    <w:rsid w:val="006E3120"/>
    <w:rsid w:val="006E3EA1"/>
    <w:rsid w:val="006E40F5"/>
    <w:rsid w:val="006E4979"/>
    <w:rsid w:val="006E4AB3"/>
    <w:rsid w:val="006E50A3"/>
    <w:rsid w:val="006E51E2"/>
    <w:rsid w:val="006E5397"/>
    <w:rsid w:val="006E57A1"/>
    <w:rsid w:val="006E57B6"/>
    <w:rsid w:val="006E5B21"/>
    <w:rsid w:val="006E5BFA"/>
    <w:rsid w:val="006E7AD2"/>
    <w:rsid w:val="006E7E3C"/>
    <w:rsid w:val="006F015B"/>
    <w:rsid w:val="006F0496"/>
    <w:rsid w:val="006F1FAB"/>
    <w:rsid w:val="006F2607"/>
    <w:rsid w:val="006F263F"/>
    <w:rsid w:val="006F264E"/>
    <w:rsid w:val="006F2AD4"/>
    <w:rsid w:val="006F2B09"/>
    <w:rsid w:val="006F2F79"/>
    <w:rsid w:val="006F3834"/>
    <w:rsid w:val="006F390D"/>
    <w:rsid w:val="006F408F"/>
    <w:rsid w:val="006F44CE"/>
    <w:rsid w:val="006F5152"/>
    <w:rsid w:val="006F590A"/>
    <w:rsid w:val="006F5EAF"/>
    <w:rsid w:val="006F68FB"/>
    <w:rsid w:val="006F7C51"/>
    <w:rsid w:val="006F7D34"/>
    <w:rsid w:val="007004E4"/>
    <w:rsid w:val="00700823"/>
    <w:rsid w:val="00701BDC"/>
    <w:rsid w:val="00701F8D"/>
    <w:rsid w:val="007022D8"/>
    <w:rsid w:val="007033BD"/>
    <w:rsid w:val="00703508"/>
    <w:rsid w:val="0070473B"/>
    <w:rsid w:val="00704C34"/>
    <w:rsid w:val="00704F4F"/>
    <w:rsid w:val="0070512E"/>
    <w:rsid w:val="00705381"/>
    <w:rsid w:val="007056B0"/>
    <w:rsid w:val="0070627C"/>
    <w:rsid w:val="007072DC"/>
    <w:rsid w:val="0070756E"/>
    <w:rsid w:val="007079E4"/>
    <w:rsid w:val="00707D94"/>
    <w:rsid w:val="00707E5E"/>
    <w:rsid w:val="007102DA"/>
    <w:rsid w:val="00710CE4"/>
    <w:rsid w:val="00710D8A"/>
    <w:rsid w:val="0071129D"/>
    <w:rsid w:val="00711358"/>
    <w:rsid w:val="00711AA1"/>
    <w:rsid w:val="00711DCE"/>
    <w:rsid w:val="00712254"/>
    <w:rsid w:val="007122F4"/>
    <w:rsid w:val="0071230D"/>
    <w:rsid w:val="00712F51"/>
    <w:rsid w:val="00713062"/>
    <w:rsid w:val="00713454"/>
    <w:rsid w:val="00714568"/>
    <w:rsid w:val="00714691"/>
    <w:rsid w:val="00714B19"/>
    <w:rsid w:val="00714B67"/>
    <w:rsid w:val="0071539B"/>
    <w:rsid w:val="00715D38"/>
    <w:rsid w:val="007167C2"/>
    <w:rsid w:val="00716A74"/>
    <w:rsid w:val="007204AA"/>
    <w:rsid w:val="00720590"/>
    <w:rsid w:val="007208A7"/>
    <w:rsid w:val="00720AB8"/>
    <w:rsid w:val="00720C7B"/>
    <w:rsid w:val="00721609"/>
    <w:rsid w:val="0072193E"/>
    <w:rsid w:val="007227CC"/>
    <w:rsid w:val="00722BDE"/>
    <w:rsid w:val="00722C7B"/>
    <w:rsid w:val="00722EFA"/>
    <w:rsid w:val="00722FFC"/>
    <w:rsid w:val="00723E6B"/>
    <w:rsid w:val="007241BB"/>
    <w:rsid w:val="00725767"/>
    <w:rsid w:val="00725796"/>
    <w:rsid w:val="0072609F"/>
    <w:rsid w:val="00726326"/>
    <w:rsid w:val="00727280"/>
    <w:rsid w:val="00730064"/>
    <w:rsid w:val="0073042E"/>
    <w:rsid w:val="00730568"/>
    <w:rsid w:val="007305BF"/>
    <w:rsid w:val="007308D9"/>
    <w:rsid w:val="00731D62"/>
    <w:rsid w:val="00731E8C"/>
    <w:rsid w:val="00731F48"/>
    <w:rsid w:val="00732224"/>
    <w:rsid w:val="007324B1"/>
    <w:rsid w:val="007328B4"/>
    <w:rsid w:val="00732C60"/>
    <w:rsid w:val="00732D0B"/>
    <w:rsid w:val="007332A3"/>
    <w:rsid w:val="007333BE"/>
    <w:rsid w:val="0073350D"/>
    <w:rsid w:val="00733A6C"/>
    <w:rsid w:val="00733A83"/>
    <w:rsid w:val="00733F0D"/>
    <w:rsid w:val="00733F4F"/>
    <w:rsid w:val="00734243"/>
    <w:rsid w:val="0073425B"/>
    <w:rsid w:val="007342C9"/>
    <w:rsid w:val="00734389"/>
    <w:rsid w:val="00734F19"/>
    <w:rsid w:val="0073656D"/>
    <w:rsid w:val="00737BCE"/>
    <w:rsid w:val="00740073"/>
    <w:rsid w:val="00740273"/>
    <w:rsid w:val="00740410"/>
    <w:rsid w:val="007408D2"/>
    <w:rsid w:val="00740A92"/>
    <w:rsid w:val="00740D58"/>
    <w:rsid w:val="00740F6B"/>
    <w:rsid w:val="00742430"/>
    <w:rsid w:val="00743452"/>
    <w:rsid w:val="007434F8"/>
    <w:rsid w:val="00743611"/>
    <w:rsid w:val="007439C7"/>
    <w:rsid w:val="007446A3"/>
    <w:rsid w:val="00744B5C"/>
    <w:rsid w:val="00744F14"/>
    <w:rsid w:val="0074557C"/>
    <w:rsid w:val="00745870"/>
    <w:rsid w:val="007461BD"/>
    <w:rsid w:val="0074669F"/>
    <w:rsid w:val="00746E7E"/>
    <w:rsid w:val="0074763F"/>
    <w:rsid w:val="0075032D"/>
    <w:rsid w:val="0075055A"/>
    <w:rsid w:val="0075137D"/>
    <w:rsid w:val="00751505"/>
    <w:rsid w:val="007517D0"/>
    <w:rsid w:val="00751893"/>
    <w:rsid w:val="00751D58"/>
    <w:rsid w:val="0075204A"/>
    <w:rsid w:val="007525F5"/>
    <w:rsid w:val="00752BC0"/>
    <w:rsid w:val="00752CA9"/>
    <w:rsid w:val="00753075"/>
    <w:rsid w:val="00753E90"/>
    <w:rsid w:val="0075406B"/>
    <w:rsid w:val="00754D30"/>
    <w:rsid w:val="00755847"/>
    <w:rsid w:val="00755D51"/>
    <w:rsid w:val="00755F18"/>
    <w:rsid w:val="00755F37"/>
    <w:rsid w:val="007560AF"/>
    <w:rsid w:val="00756401"/>
    <w:rsid w:val="007565BF"/>
    <w:rsid w:val="00756E5F"/>
    <w:rsid w:val="00757DA9"/>
    <w:rsid w:val="0076052C"/>
    <w:rsid w:val="00760A58"/>
    <w:rsid w:val="00760B39"/>
    <w:rsid w:val="00760CEA"/>
    <w:rsid w:val="00760DBC"/>
    <w:rsid w:val="007615E6"/>
    <w:rsid w:val="00762BF8"/>
    <w:rsid w:val="007630D0"/>
    <w:rsid w:val="007631BF"/>
    <w:rsid w:val="0076324C"/>
    <w:rsid w:val="007633D2"/>
    <w:rsid w:val="007633E1"/>
    <w:rsid w:val="007633F7"/>
    <w:rsid w:val="00763DFD"/>
    <w:rsid w:val="00764749"/>
    <w:rsid w:val="00765379"/>
    <w:rsid w:val="00765F9F"/>
    <w:rsid w:val="007661A8"/>
    <w:rsid w:val="007663F1"/>
    <w:rsid w:val="00766934"/>
    <w:rsid w:val="00766C7D"/>
    <w:rsid w:val="00766EF4"/>
    <w:rsid w:val="00766FDD"/>
    <w:rsid w:val="00767852"/>
    <w:rsid w:val="0076794D"/>
    <w:rsid w:val="00770141"/>
    <w:rsid w:val="007702E8"/>
    <w:rsid w:val="007703AE"/>
    <w:rsid w:val="0077071A"/>
    <w:rsid w:val="00771060"/>
    <w:rsid w:val="00771992"/>
    <w:rsid w:val="007720ED"/>
    <w:rsid w:val="00772995"/>
    <w:rsid w:val="00772C5D"/>
    <w:rsid w:val="00772DF6"/>
    <w:rsid w:val="0077304D"/>
    <w:rsid w:val="007731C1"/>
    <w:rsid w:val="00773D98"/>
    <w:rsid w:val="00773DEB"/>
    <w:rsid w:val="0077417B"/>
    <w:rsid w:val="007741DF"/>
    <w:rsid w:val="00774214"/>
    <w:rsid w:val="00774636"/>
    <w:rsid w:val="00774C42"/>
    <w:rsid w:val="00774CFB"/>
    <w:rsid w:val="00774E30"/>
    <w:rsid w:val="0077530C"/>
    <w:rsid w:val="0077592E"/>
    <w:rsid w:val="00776248"/>
    <w:rsid w:val="007766DF"/>
    <w:rsid w:val="00776A92"/>
    <w:rsid w:val="00776FCE"/>
    <w:rsid w:val="0077786F"/>
    <w:rsid w:val="0078019C"/>
    <w:rsid w:val="0078086F"/>
    <w:rsid w:val="00780E8E"/>
    <w:rsid w:val="00781243"/>
    <w:rsid w:val="00781487"/>
    <w:rsid w:val="007816BC"/>
    <w:rsid w:val="00781CC7"/>
    <w:rsid w:val="00781DB9"/>
    <w:rsid w:val="00781FD1"/>
    <w:rsid w:val="00782016"/>
    <w:rsid w:val="00782D32"/>
    <w:rsid w:val="007830BE"/>
    <w:rsid w:val="00783831"/>
    <w:rsid w:val="00783C9A"/>
    <w:rsid w:val="00783D75"/>
    <w:rsid w:val="00783EC0"/>
    <w:rsid w:val="0078415B"/>
    <w:rsid w:val="007851E8"/>
    <w:rsid w:val="0078527F"/>
    <w:rsid w:val="007854F2"/>
    <w:rsid w:val="007859E5"/>
    <w:rsid w:val="00786308"/>
    <w:rsid w:val="0078654C"/>
    <w:rsid w:val="007865B4"/>
    <w:rsid w:val="00786E45"/>
    <w:rsid w:val="007870FC"/>
    <w:rsid w:val="0078732B"/>
    <w:rsid w:val="00787681"/>
    <w:rsid w:val="00787BEB"/>
    <w:rsid w:val="00787C3E"/>
    <w:rsid w:val="00787DA9"/>
    <w:rsid w:val="00787E0A"/>
    <w:rsid w:val="007914A3"/>
    <w:rsid w:val="007914A8"/>
    <w:rsid w:val="00791B0A"/>
    <w:rsid w:val="00791F60"/>
    <w:rsid w:val="007922EF"/>
    <w:rsid w:val="00792324"/>
    <w:rsid w:val="00792716"/>
    <w:rsid w:val="007945E8"/>
    <w:rsid w:val="00796B90"/>
    <w:rsid w:val="00796C84"/>
    <w:rsid w:val="007977AA"/>
    <w:rsid w:val="00797C4D"/>
    <w:rsid w:val="007A0951"/>
    <w:rsid w:val="007A1504"/>
    <w:rsid w:val="007A16AF"/>
    <w:rsid w:val="007A17FC"/>
    <w:rsid w:val="007A2CFF"/>
    <w:rsid w:val="007A2E6D"/>
    <w:rsid w:val="007A373D"/>
    <w:rsid w:val="007A3BD8"/>
    <w:rsid w:val="007A3D25"/>
    <w:rsid w:val="007A4A52"/>
    <w:rsid w:val="007A4EE8"/>
    <w:rsid w:val="007A5700"/>
    <w:rsid w:val="007A5759"/>
    <w:rsid w:val="007A5C16"/>
    <w:rsid w:val="007A624E"/>
    <w:rsid w:val="007A63A3"/>
    <w:rsid w:val="007A681C"/>
    <w:rsid w:val="007B080A"/>
    <w:rsid w:val="007B1026"/>
    <w:rsid w:val="007B15D9"/>
    <w:rsid w:val="007B1B8C"/>
    <w:rsid w:val="007B1C0F"/>
    <w:rsid w:val="007B1F74"/>
    <w:rsid w:val="007B3056"/>
    <w:rsid w:val="007B3313"/>
    <w:rsid w:val="007B3AA5"/>
    <w:rsid w:val="007B435A"/>
    <w:rsid w:val="007B4379"/>
    <w:rsid w:val="007B4DD0"/>
    <w:rsid w:val="007B4E3D"/>
    <w:rsid w:val="007B51BA"/>
    <w:rsid w:val="007B525F"/>
    <w:rsid w:val="007B60BC"/>
    <w:rsid w:val="007B6359"/>
    <w:rsid w:val="007B641A"/>
    <w:rsid w:val="007B663B"/>
    <w:rsid w:val="007B6660"/>
    <w:rsid w:val="007B6907"/>
    <w:rsid w:val="007B69C3"/>
    <w:rsid w:val="007B6A0A"/>
    <w:rsid w:val="007B6E39"/>
    <w:rsid w:val="007B6FC6"/>
    <w:rsid w:val="007B71F9"/>
    <w:rsid w:val="007B783E"/>
    <w:rsid w:val="007B7A2A"/>
    <w:rsid w:val="007B7ABB"/>
    <w:rsid w:val="007B7BE6"/>
    <w:rsid w:val="007B7C9C"/>
    <w:rsid w:val="007C0E70"/>
    <w:rsid w:val="007C0F3B"/>
    <w:rsid w:val="007C11C3"/>
    <w:rsid w:val="007C13B1"/>
    <w:rsid w:val="007C13E9"/>
    <w:rsid w:val="007C282E"/>
    <w:rsid w:val="007C2921"/>
    <w:rsid w:val="007C304A"/>
    <w:rsid w:val="007C3881"/>
    <w:rsid w:val="007C3968"/>
    <w:rsid w:val="007C3CA7"/>
    <w:rsid w:val="007C3D63"/>
    <w:rsid w:val="007C3D85"/>
    <w:rsid w:val="007C3F54"/>
    <w:rsid w:val="007C4D01"/>
    <w:rsid w:val="007C56E2"/>
    <w:rsid w:val="007C5868"/>
    <w:rsid w:val="007C5A5C"/>
    <w:rsid w:val="007C652C"/>
    <w:rsid w:val="007C6794"/>
    <w:rsid w:val="007C6E02"/>
    <w:rsid w:val="007C6ED0"/>
    <w:rsid w:val="007C7239"/>
    <w:rsid w:val="007C7736"/>
    <w:rsid w:val="007C7B08"/>
    <w:rsid w:val="007C7FC1"/>
    <w:rsid w:val="007D0122"/>
    <w:rsid w:val="007D08EF"/>
    <w:rsid w:val="007D0B95"/>
    <w:rsid w:val="007D0BB4"/>
    <w:rsid w:val="007D107F"/>
    <w:rsid w:val="007D14F5"/>
    <w:rsid w:val="007D1A3F"/>
    <w:rsid w:val="007D1BCC"/>
    <w:rsid w:val="007D24F8"/>
    <w:rsid w:val="007D25D9"/>
    <w:rsid w:val="007D2A1C"/>
    <w:rsid w:val="007D2DE4"/>
    <w:rsid w:val="007D2E87"/>
    <w:rsid w:val="007D3DEA"/>
    <w:rsid w:val="007D4C53"/>
    <w:rsid w:val="007D4C61"/>
    <w:rsid w:val="007D4E3E"/>
    <w:rsid w:val="007D587D"/>
    <w:rsid w:val="007D5A99"/>
    <w:rsid w:val="007D62F0"/>
    <w:rsid w:val="007D63D4"/>
    <w:rsid w:val="007D668F"/>
    <w:rsid w:val="007D699C"/>
    <w:rsid w:val="007D6E74"/>
    <w:rsid w:val="007D6EE7"/>
    <w:rsid w:val="007D74A7"/>
    <w:rsid w:val="007D768B"/>
    <w:rsid w:val="007D7C07"/>
    <w:rsid w:val="007E042D"/>
    <w:rsid w:val="007E0C01"/>
    <w:rsid w:val="007E0E94"/>
    <w:rsid w:val="007E12C0"/>
    <w:rsid w:val="007E1623"/>
    <w:rsid w:val="007E1870"/>
    <w:rsid w:val="007E1939"/>
    <w:rsid w:val="007E2047"/>
    <w:rsid w:val="007E25DA"/>
    <w:rsid w:val="007E26EF"/>
    <w:rsid w:val="007E2D59"/>
    <w:rsid w:val="007E3153"/>
    <w:rsid w:val="007E3AF1"/>
    <w:rsid w:val="007E3DE9"/>
    <w:rsid w:val="007E3F4A"/>
    <w:rsid w:val="007E401B"/>
    <w:rsid w:val="007E4A49"/>
    <w:rsid w:val="007E4AD0"/>
    <w:rsid w:val="007E4C04"/>
    <w:rsid w:val="007E4D42"/>
    <w:rsid w:val="007E5008"/>
    <w:rsid w:val="007E55AD"/>
    <w:rsid w:val="007E60C9"/>
    <w:rsid w:val="007E6221"/>
    <w:rsid w:val="007E64F7"/>
    <w:rsid w:val="007E6729"/>
    <w:rsid w:val="007E6C98"/>
    <w:rsid w:val="007E737A"/>
    <w:rsid w:val="007E74C7"/>
    <w:rsid w:val="007E75F0"/>
    <w:rsid w:val="007E7944"/>
    <w:rsid w:val="007E7B1D"/>
    <w:rsid w:val="007E7B92"/>
    <w:rsid w:val="007F0537"/>
    <w:rsid w:val="007F07E7"/>
    <w:rsid w:val="007F1877"/>
    <w:rsid w:val="007F20AE"/>
    <w:rsid w:val="007F2371"/>
    <w:rsid w:val="007F2693"/>
    <w:rsid w:val="007F294C"/>
    <w:rsid w:val="007F2BCC"/>
    <w:rsid w:val="007F2F7F"/>
    <w:rsid w:val="007F2FE1"/>
    <w:rsid w:val="007F3EED"/>
    <w:rsid w:val="007F4500"/>
    <w:rsid w:val="007F52E8"/>
    <w:rsid w:val="007F5560"/>
    <w:rsid w:val="007F55E3"/>
    <w:rsid w:val="007F58E3"/>
    <w:rsid w:val="007F5B87"/>
    <w:rsid w:val="007F69A3"/>
    <w:rsid w:val="007F70B1"/>
    <w:rsid w:val="007F710C"/>
    <w:rsid w:val="007F79D7"/>
    <w:rsid w:val="007F7A46"/>
    <w:rsid w:val="007F7E25"/>
    <w:rsid w:val="00800DF3"/>
    <w:rsid w:val="00800F36"/>
    <w:rsid w:val="00802C39"/>
    <w:rsid w:val="00802D8B"/>
    <w:rsid w:val="00803056"/>
    <w:rsid w:val="0080329D"/>
    <w:rsid w:val="0080331E"/>
    <w:rsid w:val="008033ED"/>
    <w:rsid w:val="0080386A"/>
    <w:rsid w:val="0080438C"/>
    <w:rsid w:val="0080452B"/>
    <w:rsid w:val="00804846"/>
    <w:rsid w:val="00804999"/>
    <w:rsid w:val="00805940"/>
    <w:rsid w:val="0080594F"/>
    <w:rsid w:val="00805CF9"/>
    <w:rsid w:val="0080601A"/>
    <w:rsid w:val="00806B69"/>
    <w:rsid w:val="00806D15"/>
    <w:rsid w:val="008070C2"/>
    <w:rsid w:val="008072C6"/>
    <w:rsid w:val="0080733B"/>
    <w:rsid w:val="00807D14"/>
    <w:rsid w:val="00807F84"/>
    <w:rsid w:val="00810B05"/>
    <w:rsid w:val="00810CD8"/>
    <w:rsid w:val="00810D28"/>
    <w:rsid w:val="00811821"/>
    <w:rsid w:val="00811E5D"/>
    <w:rsid w:val="0081337F"/>
    <w:rsid w:val="00813544"/>
    <w:rsid w:val="00813BD7"/>
    <w:rsid w:val="00813C9B"/>
    <w:rsid w:val="00814691"/>
    <w:rsid w:val="0081478D"/>
    <w:rsid w:val="00814AB0"/>
    <w:rsid w:val="00814BCE"/>
    <w:rsid w:val="0081518B"/>
    <w:rsid w:val="0081544E"/>
    <w:rsid w:val="00815938"/>
    <w:rsid w:val="00815B26"/>
    <w:rsid w:val="00815E27"/>
    <w:rsid w:val="00816C12"/>
    <w:rsid w:val="00816EBA"/>
    <w:rsid w:val="0081724C"/>
    <w:rsid w:val="00817794"/>
    <w:rsid w:val="00817B75"/>
    <w:rsid w:val="00820A37"/>
    <w:rsid w:val="00820B48"/>
    <w:rsid w:val="00820BA9"/>
    <w:rsid w:val="00820D89"/>
    <w:rsid w:val="008212F5"/>
    <w:rsid w:val="008216B8"/>
    <w:rsid w:val="008224DE"/>
    <w:rsid w:val="008226DD"/>
    <w:rsid w:val="00822B78"/>
    <w:rsid w:val="00823735"/>
    <w:rsid w:val="008237F3"/>
    <w:rsid w:val="00823FEB"/>
    <w:rsid w:val="00824149"/>
    <w:rsid w:val="008241BA"/>
    <w:rsid w:val="00824D1C"/>
    <w:rsid w:val="00824E1B"/>
    <w:rsid w:val="008261D1"/>
    <w:rsid w:val="0082646C"/>
    <w:rsid w:val="00826570"/>
    <w:rsid w:val="00827A83"/>
    <w:rsid w:val="008301E7"/>
    <w:rsid w:val="008304D4"/>
    <w:rsid w:val="00830565"/>
    <w:rsid w:val="008305AB"/>
    <w:rsid w:val="008308C5"/>
    <w:rsid w:val="00830C0D"/>
    <w:rsid w:val="00830E50"/>
    <w:rsid w:val="00830F8F"/>
    <w:rsid w:val="00830FAB"/>
    <w:rsid w:val="00831268"/>
    <w:rsid w:val="00831E87"/>
    <w:rsid w:val="0083210B"/>
    <w:rsid w:val="008326BF"/>
    <w:rsid w:val="00833113"/>
    <w:rsid w:val="0083343E"/>
    <w:rsid w:val="008337E7"/>
    <w:rsid w:val="00834011"/>
    <w:rsid w:val="00834343"/>
    <w:rsid w:val="00834712"/>
    <w:rsid w:val="008350F4"/>
    <w:rsid w:val="0083534E"/>
    <w:rsid w:val="008354A8"/>
    <w:rsid w:val="00835500"/>
    <w:rsid w:val="00835D00"/>
    <w:rsid w:val="00835F9F"/>
    <w:rsid w:val="00835FA9"/>
    <w:rsid w:val="00836164"/>
    <w:rsid w:val="008361B0"/>
    <w:rsid w:val="0083668B"/>
    <w:rsid w:val="00836D3F"/>
    <w:rsid w:val="008374AB"/>
    <w:rsid w:val="0083782B"/>
    <w:rsid w:val="00837859"/>
    <w:rsid w:val="00837E4C"/>
    <w:rsid w:val="00840222"/>
    <w:rsid w:val="008404A3"/>
    <w:rsid w:val="00840511"/>
    <w:rsid w:val="008411FE"/>
    <w:rsid w:val="008412A6"/>
    <w:rsid w:val="008414C3"/>
    <w:rsid w:val="008416BE"/>
    <w:rsid w:val="0084172A"/>
    <w:rsid w:val="008418FE"/>
    <w:rsid w:val="00841B84"/>
    <w:rsid w:val="008422E2"/>
    <w:rsid w:val="00842AE3"/>
    <w:rsid w:val="00842AFE"/>
    <w:rsid w:val="00843241"/>
    <w:rsid w:val="00843316"/>
    <w:rsid w:val="0084353E"/>
    <w:rsid w:val="008439F7"/>
    <w:rsid w:val="00843B34"/>
    <w:rsid w:val="00844092"/>
    <w:rsid w:val="0084434C"/>
    <w:rsid w:val="008445B6"/>
    <w:rsid w:val="00845528"/>
    <w:rsid w:val="00845694"/>
    <w:rsid w:val="008459D3"/>
    <w:rsid w:val="008462A8"/>
    <w:rsid w:val="0084637F"/>
    <w:rsid w:val="00846999"/>
    <w:rsid w:val="00846E73"/>
    <w:rsid w:val="00847582"/>
    <w:rsid w:val="008478DE"/>
    <w:rsid w:val="008501D6"/>
    <w:rsid w:val="008507B0"/>
    <w:rsid w:val="00851200"/>
    <w:rsid w:val="00851574"/>
    <w:rsid w:val="0085343B"/>
    <w:rsid w:val="00853E24"/>
    <w:rsid w:val="00854218"/>
    <w:rsid w:val="00854827"/>
    <w:rsid w:val="008549F5"/>
    <w:rsid w:val="008553F3"/>
    <w:rsid w:val="008558DE"/>
    <w:rsid w:val="0085615B"/>
    <w:rsid w:val="00856630"/>
    <w:rsid w:val="0085683B"/>
    <w:rsid w:val="00856B68"/>
    <w:rsid w:val="00856F90"/>
    <w:rsid w:val="00857311"/>
    <w:rsid w:val="00857BFB"/>
    <w:rsid w:val="008606E1"/>
    <w:rsid w:val="00861142"/>
    <w:rsid w:val="00862648"/>
    <w:rsid w:val="00862D46"/>
    <w:rsid w:val="00863DB2"/>
    <w:rsid w:val="00864649"/>
    <w:rsid w:val="008651AA"/>
    <w:rsid w:val="00865284"/>
    <w:rsid w:val="00865299"/>
    <w:rsid w:val="008652BB"/>
    <w:rsid w:val="0086587C"/>
    <w:rsid w:val="00865B98"/>
    <w:rsid w:val="0086682B"/>
    <w:rsid w:val="00867021"/>
    <w:rsid w:val="00870107"/>
    <w:rsid w:val="00870610"/>
    <w:rsid w:val="00870862"/>
    <w:rsid w:val="00870CC3"/>
    <w:rsid w:val="00871406"/>
    <w:rsid w:val="00871F1E"/>
    <w:rsid w:val="008720D8"/>
    <w:rsid w:val="00872543"/>
    <w:rsid w:val="0087318C"/>
    <w:rsid w:val="008736A6"/>
    <w:rsid w:val="00873AEC"/>
    <w:rsid w:val="00873DEB"/>
    <w:rsid w:val="00873FF2"/>
    <w:rsid w:val="00874129"/>
    <w:rsid w:val="00874812"/>
    <w:rsid w:val="00874B63"/>
    <w:rsid w:val="00874C7D"/>
    <w:rsid w:val="00874F1C"/>
    <w:rsid w:val="008752A8"/>
    <w:rsid w:val="00876176"/>
    <w:rsid w:val="00876E5D"/>
    <w:rsid w:val="00877B5B"/>
    <w:rsid w:val="00877C56"/>
    <w:rsid w:val="00877FF3"/>
    <w:rsid w:val="008802E7"/>
    <w:rsid w:val="00881398"/>
    <w:rsid w:val="00881675"/>
    <w:rsid w:val="00881D10"/>
    <w:rsid w:val="008829A5"/>
    <w:rsid w:val="00882ED8"/>
    <w:rsid w:val="00883035"/>
    <w:rsid w:val="00883A31"/>
    <w:rsid w:val="008845CC"/>
    <w:rsid w:val="008847A7"/>
    <w:rsid w:val="00884BE6"/>
    <w:rsid w:val="00884EB9"/>
    <w:rsid w:val="00884F97"/>
    <w:rsid w:val="0088539E"/>
    <w:rsid w:val="00885444"/>
    <w:rsid w:val="0088559E"/>
    <w:rsid w:val="00885706"/>
    <w:rsid w:val="00885AC9"/>
    <w:rsid w:val="00886626"/>
    <w:rsid w:val="008869C4"/>
    <w:rsid w:val="00886F38"/>
    <w:rsid w:val="008870BD"/>
    <w:rsid w:val="00890311"/>
    <w:rsid w:val="00890369"/>
    <w:rsid w:val="0089084A"/>
    <w:rsid w:val="008910C2"/>
    <w:rsid w:val="00891880"/>
    <w:rsid w:val="00891BFE"/>
    <w:rsid w:val="00891F6B"/>
    <w:rsid w:val="00892E0E"/>
    <w:rsid w:val="00893038"/>
    <w:rsid w:val="008937D0"/>
    <w:rsid w:val="008943A9"/>
    <w:rsid w:val="008943B9"/>
    <w:rsid w:val="00894783"/>
    <w:rsid w:val="00894A6C"/>
    <w:rsid w:val="00894F02"/>
    <w:rsid w:val="008950DE"/>
    <w:rsid w:val="008952E7"/>
    <w:rsid w:val="00895D19"/>
    <w:rsid w:val="0089723E"/>
    <w:rsid w:val="008972D5"/>
    <w:rsid w:val="00897789"/>
    <w:rsid w:val="008A015E"/>
    <w:rsid w:val="008A06D1"/>
    <w:rsid w:val="008A0A87"/>
    <w:rsid w:val="008A0BD3"/>
    <w:rsid w:val="008A123D"/>
    <w:rsid w:val="008A186E"/>
    <w:rsid w:val="008A1B57"/>
    <w:rsid w:val="008A2932"/>
    <w:rsid w:val="008A2AC2"/>
    <w:rsid w:val="008A2C20"/>
    <w:rsid w:val="008A2CCD"/>
    <w:rsid w:val="008A3802"/>
    <w:rsid w:val="008A3941"/>
    <w:rsid w:val="008A39B5"/>
    <w:rsid w:val="008A4CAF"/>
    <w:rsid w:val="008A4EDB"/>
    <w:rsid w:val="008A4EF7"/>
    <w:rsid w:val="008A4FC7"/>
    <w:rsid w:val="008A6588"/>
    <w:rsid w:val="008A7673"/>
    <w:rsid w:val="008A769C"/>
    <w:rsid w:val="008A76E2"/>
    <w:rsid w:val="008A7A45"/>
    <w:rsid w:val="008A7D75"/>
    <w:rsid w:val="008A7F98"/>
    <w:rsid w:val="008B0387"/>
    <w:rsid w:val="008B0AC3"/>
    <w:rsid w:val="008B0B3C"/>
    <w:rsid w:val="008B0CB5"/>
    <w:rsid w:val="008B0D30"/>
    <w:rsid w:val="008B1AC7"/>
    <w:rsid w:val="008B1B5E"/>
    <w:rsid w:val="008B2470"/>
    <w:rsid w:val="008B24D6"/>
    <w:rsid w:val="008B3702"/>
    <w:rsid w:val="008B3F4A"/>
    <w:rsid w:val="008B4131"/>
    <w:rsid w:val="008B45D7"/>
    <w:rsid w:val="008B4E1F"/>
    <w:rsid w:val="008B56E1"/>
    <w:rsid w:val="008B5EE3"/>
    <w:rsid w:val="008B6144"/>
    <w:rsid w:val="008B6511"/>
    <w:rsid w:val="008B6D98"/>
    <w:rsid w:val="008B6F33"/>
    <w:rsid w:val="008B726C"/>
    <w:rsid w:val="008B76D5"/>
    <w:rsid w:val="008B780C"/>
    <w:rsid w:val="008B7D2D"/>
    <w:rsid w:val="008B7E59"/>
    <w:rsid w:val="008C02A5"/>
    <w:rsid w:val="008C04DD"/>
    <w:rsid w:val="008C196B"/>
    <w:rsid w:val="008C1F7A"/>
    <w:rsid w:val="008C2240"/>
    <w:rsid w:val="008C2CEA"/>
    <w:rsid w:val="008C3BC9"/>
    <w:rsid w:val="008C3BE7"/>
    <w:rsid w:val="008C3EEC"/>
    <w:rsid w:val="008C4173"/>
    <w:rsid w:val="008C44F9"/>
    <w:rsid w:val="008C4717"/>
    <w:rsid w:val="008C4920"/>
    <w:rsid w:val="008C4B92"/>
    <w:rsid w:val="008C5329"/>
    <w:rsid w:val="008C5AEC"/>
    <w:rsid w:val="008C610F"/>
    <w:rsid w:val="008C638F"/>
    <w:rsid w:val="008C6765"/>
    <w:rsid w:val="008C6778"/>
    <w:rsid w:val="008C67AD"/>
    <w:rsid w:val="008C75EB"/>
    <w:rsid w:val="008C7821"/>
    <w:rsid w:val="008C7F4D"/>
    <w:rsid w:val="008D0A6D"/>
    <w:rsid w:val="008D27FA"/>
    <w:rsid w:val="008D2CAB"/>
    <w:rsid w:val="008D2D31"/>
    <w:rsid w:val="008D3354"/>
    <w:rsid w:val="008D3A35"/>
    <w:rsid w:val="008D3BCC"/>
    <w:rsid w:val="008D3C6E"/>
    <w:rsid w:val="008D3C7D"/>
    <w:rsid w:val="008D5A54"/>
    <w:rsid w:val="008D5B7E"/>
    <w:rsid w:val="008D6883"/>
    <w:rsid w:val="008D7137"/>
    <w:rsid w:val="008D720B"/>
    <w:rsid w:val="008D7250"/>
    <w:rsid w:val="008E0201"/>
    <w:rsid w:val="008E0DE5"/>
    <w:rsid w:val="008E1746"/>
    <w:rsid w:val="008E186C"/>
    <w:rsid w:val="008E1BD1"/>
    <w:rsid w:val="008E1C85"/>
    <w:rsid w:val="008E1DF7"/>
    <w:rsid w:val="008E2584"/>
    <w:rsid w:val="008E27A9"/>
    <w:rsid w:val="008E2AAB"/>
    <w:rsid w:val="008E2DF9"/>
    <w:rsid w:val="008E38D5"/>
    <w:rsid w:val="008E3EA6"/>
    <w:rsid w:val="008E40CD"/>
    <w:rsid w:val="008E4133"/>
    <w:rsid w:val="008E43F6"/>
    <w:rsid w:val="008E49BF"/>
    <w:rsid w:val="008E521F"/>
    <w:rsid w:val="008E529A"/>
    <w:rsid w:val="008E5907"/>
    <w:rsid w:val="008E5958"/>
    <w:rsid w:val="008E5B66"/>
    <w:rsid w:val="008E600D"/>
    <w:rsid w:val="008E6167"/>
    <w:rsid w:val="008E6E2D"/>
    <w:rsid w:val="008E7432"/>
    <w:rsid w:val="008E75A4"/>
    <w:rsid w:val="008E7768"/>
    <w:rsid w:val="008F057E"/>
    <w:rsid w:val="008F0800"/>
    <w:rsid w:val="008F0801"/>
    <w:rsid w:val="008F0AE7"/>
    <w:rsid w:val="008F0B38"/>
    <w:rsid w:val="008F1510"/>
    <w:rsid w:val="008F203B"/>
    <w:rsid w:val="008F24E1"/>
    <w:rsid w:val="008F2997"/>
    <w:rsid w:val="008F328B"/>
    <w:rsid w:val="008F336E"/>
    <w:rsid w:val="008F35D8"/>
    <w:rsid w:val="008F40E9"/>
    <w:rsid w:val="008F41CB"/>
    <w:rsid w:val="008F4303"/>
    <w:rsid w:val="008F4328"/>
    <w:rsid w:val="008F4378"/>
    <w:rsid w:val="008F4C06"/>
    <w:rsid w:val="008F4CA1"/>
    <w:rsid w:val="008F524D"/>
    <w:rsid w:val="008F5307"/>
    <w:rsid w:val="008F562D"/>
    <w:rsid w:val="008F5647"/>
    <w:rsid w:val="008F5771"/>
    <w:rsid w:val="008F65D2"/>
    <w:rsid w:val="008F7820"/>
    <w:rsid w:val="0090003C"/>
    <w:rsid w:val="00900650"/>
    <w:rsid w:val="009007D9"/>
    <w:rsid w:val="00900E30"/>
    <w:rsid w:val="009010B5"/>
    <w:rsid w:val="0090112B"/>
    <w:rsid w:val="00901866"/>
    <w:rsid w:val="00901B25"/>
    <w:rsid w:val="00901CF9"/>
    <w:rsid w:val="00903337"/>
    <w:rsid w:val="00903421"/>
    <w:rsid w:val="0090387E"/>
    <w:rsid w:val="00903B41"/>
    <w:rsid w:val="00903F39"/>
    <w:rsid w:val="00904172"/>
    <w:rsid w:val="00904244"/>
    <w:rsid w:val="00904C6B"/>
    <w:rsid w:val="00904F5B"/>
    <w:rsid w:val="0090545F"/>
    <w:rsid w:val="00905718"/>
    <w:rsid w:val="0090580F"/>
    <w:rsid w:val="009071C0"/>
    <w:rsid w:val="009078C4"/>
    <w:rsid w:val="00907A50"/>
    <w:rsid w:val="00907AF1"/>
    <w:rsid w:val="00907DD9"/>
    <w:rsid w:val="009100DA"/>
    <w:rsid w:val="009108FB"/>
    <w:rsid w:val="00911A56"/>
    <w:rsid w:val="00911D85"/>
    <w:rsid w:val="00911DF8"/>
    <w:rsid w:val="00912202"/>
    <w:rsid w:val="00912D28"/>
    <w:rsid w:val="00913444"/>
    <w:rsid w:val="009134AC"/>
    <w:rsid w:val="00914576"/>
    <w:rsid w:val="009145B6"/>
    <w:rsid w:val="00914BC2"/>
    <w:rsid w:val="0091615F"/>
    <w:rsid w:val="009168BF"/>
    <w:rsid w:val="009171A4"/>
    <w:rsid w:val="00917C22"/>
    <w:rsid w:val="009200F0"/>
    <w:rsid w:val="009210B6"/>
    <w:rsid w:val="00921C77"/>
    <w:rsid w:val="0092273E"/>
    <w:rsid w:val="00923871"/>
    <w:rsid w:val="00923DF6"/>
    <w:rsid w:val="00924200"/>
    <w:rsid w:val="009244FB"/>
    <w:rsid w:val="009247AF"/>
    <w:rsid w:val="009248D5"/>
    <w:rsid w:val="00925A62"/>
    <w:rsid w:val="00925E39"/>
    <w:rsid w:val="009266AC"/>
    <w:rsid w:val="009271B7"/>
    <w:rsid w:val="00927AFA"/>
    <w:rsid w:val="00927E60"/>
    <w:rsid w:val="00930873"/>
    <w:rsid w:val="009315CD"/>
    <w:rsid w:val="00931B93"/>
    <w:rsid w:val="00932049"/>
    <w:rsid w:val="009323D4"/>
    <w:rsid w:val="0093251F"/>
    <w:rsid w:val="00932618"/>
    <w:rsid w:val="009330E3"/>
    <w:rsid w:val="009331D1"/>
    <w:rsid w:val="00933901"/>
    <w:rsid w:val="00935257"/>
    <w:rsid w:val="009355E8"/>
    <w:rsid w:val="009357D6"/>
    <w:rsid w:val="0093589D"/>
    <w:rsid w:val="00935C7F"/>
    <w:rsid w:val="009360A9"/>
    <w:rsid w:val="00936A5D"/>
    <w:rsid w:val="00936D7E"/>
    <w:rsid w:val="00936F53"/>
    <w:rsid w:val="0093782E"/>
    <w:rsid w:val="00937863"/>
    <w:rsid w:val="00940264"/>
    <w:rsid w:val="00940E14"/>
    <w:rsid w:val="00940F45"/>
    <w:rsid w:val="009412D9"/>
    <w:rsid w:val="00941795"/>
    <w:rsid w:val="00941A50"/>
    <w:rsid w:val="00941D64"/>
    <w:rsid w:val="00942121"/>
    <w:rsid w:val="00942861"/>
    <w:rsid w:val="009432A7"/>
    <w:rsid w:val="009436D9"/>
    <w:rsid w:val="00943849"/>
    <w:rsid w:val="00943A19"/>
    <w:rsid w:val="00943CBE"/>
    <w:rsid w:val="00944520"/>
    <w:rsid w:val="00944639"/>
    <w:rsid w:val="00944B43"/>
    <w:rsid w:val="00944B50"/>
    <w:rsid w:val="00945081"/>
    <w:rsid w:val="0094509A"/>
    <w:rsid w:val="00945AC7"/>
    <w:rsid w:val="00945D6F"/>
    <w:rsid w:val="009460D2"/>
    <w:rsid w:val="00946839"/>
    <w:rsid w:val="00946BED"/>
    <w:rsid w:val="009473D5"/>
    <w:rsid w:val="00947C04"/>
    <w:rsid w:val="00947EAD"/>
    <w:rsid w:val="00947FAB"/>
    <w:rsid w:val="00950A97"/>
    <w:rsid w:val="009511C2"/>
    <w:rsid w:val="00951A26"/>
    <w:rsid w:val="00952F61"/>
    <w:rsid w:val="00952FB4"/>
    <w:rsid w:val="00953102"/>
    <w:rsid w:val="009532B2"/>
    <w:rsid w:val="009537C0"/>
    <w:rsid w:val="00954793"/>
    <w:rsid w:val="00954CC2"/>
    <w:rsid w:val="00954F81"/>
    <w:rsid w:val="00955D97"/>
    <w:rsid w:val="00955DC1"/>
    <w:rsid w:val="00955E2C"/>
    <w:rsid w:val="00956531"/>
    <w:rsid w:val="009568C4"/>
    <w:rsid w:val="0095709A"/>
    <w:rsid w:val="0095744B"/>
    <w:rsid w:val="009576C1"/>
    <w:rsid w:val="00957D44"/>
    <w:rsid w:val="00957E7C"/>
    <w:rsid w:val="00957FB0"/>
    <w:rsid w:val="00960AB4"/>
    <w:rsid w:val="00960EE7"/>
    <w:rsid w:val="00960F53"/>
    <w:rsid w:val="00960F57"/>
    <w:rsid w:val="009611E9"/>
    <w:rsid w:val="00961F84"/>
    <w:rsid w:val="0096276E"/>
    <w:rsid w:val="00962A4C"/>
    <w:rsid w:val="00962AE0"/>
    <w:rsid w:val="00963467"/>
    <w:rsid w:val="00963B08"/>
    <w:rsid w:val="00964BA8"/>
    <w:rsid w:val="00964C4F"/>
    <w:rsid w:val="009653CA"/>
    <w:rsid w:val="00965534"/>
    <w:rsid w:val="00965559"/>
    <w:rsid w:val="0096568C"/>
    <w:rsid w:val="00965C06"/>
    <w:rsid w:val="009660CF"/>
    <w:rsid w:val="009668ED"/>
    <w:rsid w:val="009670DB"/>
    <w:rsid w:val="009676EE"/>
    <w:rsid w:val="00967C12"/>
    <w:rsid w:val="009707E2"/>
    <w:rsid w:val="00970A21"/>
    <w:rsid w:val="00970EC0"/>
    <w:rsid w:val="00971300"/>
    <w:rsid w:val="00971307"/>
    <w:rsid w:val="00971969"/>
    <w:rsid w:val="00971AB0"/>
    <w:rsid w:val="0097271F"/>
    <w:rsid w:val="0097351B"/>
    <w:rsid w:val="009739E1"/>
    <w:rsid w:val="00974098"/>
    <w:rsid w:val="00974413"/>
    <w:rsid w:val="00974798"/>
    <w:rsid w:val="00974A9E"/>
    <w:rsid w:val="0097532A"/>
    <w:rsid w:val="00975361"/>
    <w:rsid w:val="00975C89"/>
    <w:rsid w:val="00975C8B"/>
    <w:rsid w:val="00976326"/>
    <w:rsid w:val="00976892"/>
    <w:rsid w:val="00976B69"/>
    <w:rsid w:val="00976B89"/>
    <w:rsid w:val="00976C6C"/>
    <w:rsid w:val="00977587"/>
    <w:rsid w:val="00977B26"/>
    <w:rsid w:val="00977C3D"/>
    <w:rsid w:val="009814B5"/>
    <w:rsid w:val="009819BA"/>
    <w:rsid w:val="00981DA4"/>
    <w:rsid w:val="00981ED4"/>
    <w:rsid w:val="00982A2E"/>
    <w:rsid w:val="00983651"/>
    <w:rsid w:val="00983902"/>
    <w:rsid w:val="00983916"/>
    <w:rsid w:val="00983B3E"/>
    <w:rsid w:val="00984AF5"/>
    <w:rsid w:val="00984E29"/>
    <w:rsid w:val="00984E7D"/>
    <w:rsid w:val="0098514B"/>
    <w:rsid w:val="009854E2"/>
    <w:rsid w:val="00985516"/>
    <w:rsid w:val="00985707"/>
    <w:rsid w:val="00985992"/>
    <w:rsid w:val="00985EE0"/>
    <w:rsid w:val="00987047"/>
    <w:rsid w:val="00987828"/>
    <w:rsid w:val="00987E96"/>
    <w:rsid w:val="00987EC1"/>
    <w:rsid w:val="00990095"/>
    <w:rsid w:val="009903C1"/>
    <w:rsid w:val="00991009"/>
    <w:rsid w:val="00991AF8"/>
    <w:rsid w:val="0099256F"/>
    <w:rsid w:val="00992784"/>
    <w:rsid w:val="00992927"/>
    <w:rsid w:val="00992F6D"/>
    <w:rsid w:val="00993335"/>
    <w:rsid w:val="00993440"/>
    <w:rsid w:val="009934E2"/>
    <w:rsid w:val="00993893"/>
    <w:rsid w:val="00993CEE"/>
    <w:rsid w:val="00993FBB"/>
    <w:rsid w:val="009942E7"/>
    <w:rsid w:val="00994433"/>
    <w:rsid w:val="009947CE"/>
    <w:rsid w:val="009949A4"/>
    <w:rsid w:val="00994A58"/>
    <w:rsid w:val="00995A19"/>
    <w:rsid w:val="00995B20"/>
    <w:rsid w:val="00995FDF"/>
    <w:rsid w:val="009961BE"/>
    <w:rsid w:val="00996318"/>
    <w:rsid w:val="009963A4"/>
    <w:rsid w:val="0099749A"/>
    <w:rsid w:val="00997566"/>
    <w:rsid w:val="00997574"/>
    <w:rsid w:val="00997E75"/>
    <w:rsid w:val="009A0589"/>
    <w:rsid w:val="009A06D5"/>
    <w:rsid w:val="009A0DBF"/>
    <w:rsid w:val="009A114C"/>
    <w:rsid w:val="009A12E5"/>
    <w:rsid w:val="009A1C89"/>
    <w:rsid w:val="009A2DBD"/>
    <w:rsid w:val="009A37C0"/>
    <w:rsid w:val="009A3A6A"/>
    <w:rsid w:val="009A3E39"/>
    <w:rsid w:val="009A3E90"/>
    <w:rsid w:val="009A41B7"/>
    <w:rsid w:val="009A4204"/>
    <w:rsid w:val="009A4238"/>
    <w:rsid w:val="009A48A6"/>
    <w:rsid w:val="009A48AF"/>
    <w:rsid w:val="009A6AA7"/>
    <w:rsid w:val="009A6F62"/>
    <w:rsid w:val="009A6FCF"/>
    <w:rsid w:val="009A73CA"/>
    <w:rsid w:val="009A7691"/>
    <w:rsid w:val="009A79D4"/>
    <w:rsid w:val="009B07F2"/>
    <w:rsid w:val="009B19D5"/>
    <w:rsid w:val="009B1C78"/>
    <w:rsid w:val="009B1F9B"/>
    <w:rsid w:val="009B21E1"/>
    <w:rsid w:val="009B2402"/>
    <w:rsid w:val="009B2520"/>
    <w:rsid w:val="009B2C0E"/>
    <w:rsid w:val="009B3FBD"/>
    <w:rsid w:val="009B3FCA"/>
    <w:rsid w:val="009B4476"/>
    <w:rsid w:val="009B4A1F"/>
    <w:rsid w:val="009B4A4C"/>
    <w:rsid w:val="009B4DE3"/>
    <w:rsid w:val="009B5309"/>
    <w:rsid w:val="009B5391"/>
    <w:rsid w:val="009B6CA4"/>
    <w:rsid w:val="009B6CF9"/>
    <w:rsid w:val="009B6F2E"/>
    <w:rsid w:val="009B7D86"/>
    <w:rsid w:val="009B7DFE"/>
    <w:rsid w:val="009C06B5"/>
    <w:rsid w:val="009C0B39"/>
    <w:rsid w:val="009C122E"/>
    <w:rsid w:val="009C13A8"/>
    <w:rsid w:val="009C14AE"/>
    <w:rsid w:val="009C14E7"/>
    <w:rsid w:val="009C1D57"/>
    <w:rsid w:val="009C1DF0"/>
    <w:rsid w:val="009C210E"/>
    <w:rsid w:val="009C2C93"/>
    <w:rsid w:val="009C2D72"/>
    <w:rsid w:val="009C30ED"/>
    <w:rsid w:val="009C3145"/>
    <w:rsid w:val="009C3890"/>
    <w:rsid w:val="009C3AE4"/>
    <w:rsid w:val="009C3B6C"/>
    <w:rsid w:val="009C465E"/>
    <w:rsid w:val="009C4857"/>
    <w:rsid w:val="009C4F90"/>
    <w:rsid w:val="009C50A9"/>
    <w:rsid w:val="009C573F"/>
    <w:rsid w:val="009C5E8D"/>
    <w:rsid w:val="009C6919"/>
    <w:rsid w:val="009C72BB"/>
    <w:rsid w:val="009C75F3"/>
    <w:rsid w:val="009D0011"/>
    <w:rsid w:val="009D024D"/>
    <w:rsid w:val="009D08BD"/>
    <w:rsid w:val="009D0AA0"/>
    <w:rsid w:val="009D17E3"/>
    <w:rsid w:val="009D1D09"/>
    <w:rsid w:val="009D250F"/>
    <w:rsid w:val="009D3790"/>
    <w:rsid w:val="009D3AAC"/>
    <w:rsid w:val="009D3F70"/>
    <w:rsid w:val="009D45B1"/>
    <w:rsid w:val="009D4D90"/>
    <w:rsid w:val="009D56A1"/>
    <w:rsid w:val="009D5DB2"/>
    <w:rsid w:val="009D5FC2"/>
    <w:rsid w:val="009D626D"/>
    <w:rsid w:val="009D6CF2"/>
    <w:rsid w:val="009D75DC"/>
    <w:rsid w:val="009D7C9B"/>
    <w:rsid w:val="009D7E03"/>
    <w:rsid w:val="009E02AD"/>
    <w:rsid w:val="009E06D4"/>
    <w:rsid w:val="009E09DF"/>
    <w:rsid w:val="009E0DAE"/>
    <w:rsid w:val="009E13A6"/>
    <w:rsid w:val="009E17CE"/>
    <w:rsid w:val="009E1866"/>
    <w:rsid w:val="009E18EB"/>
    <w:rsid w:val="009E209A"/>
    <w:rsid w:val="009E30A1"/>
    <w:rsid w:val="009E3453"/>
    <w:rsid w:val="009E3B3D"/>
    <w:rsid w:val="009E400D"/>
    <w:rsid w:val="009E426D"/>
    <w:rsid w:val="009E4367"/>
    <w:rsid w:val="009E4F48"/>
    <w:rsid w:val="009E5FBF"/>
    <w:rsid w:val="009E66D3"/>
    <w:rsid w:val="009E6932"/>
    <w:rsid w:val="009E6AAA"/>
    <w:rsid w:val="009E6BA6"/>
    <w:rsid w:val="009E6DE8"/>
    <w:rsid w:val="009E700B"/>
    <w:rsid w:val="009E73FF"/>
    <w:rsid w:val="009E7B77"/>
    <w:rsid w:val="009E7D11"/>
    <w:rsid w:val="009E7EC6"/>
    <w:rsid w:val="009F1800"/>
    <w:rsid w:val="009F1A2C"/>
    <w:rsid w:val="009F1B17"/>
    <w:rsid w:val="009F22D7"/>
    <w:rsid w:val="009F238F"/>
    <w:rsid w:val="009F2725"/>
    <w:rsid w:val="009F3D56"/>
    <w:rsid w:val="009F403C"/>
    <w:rsid w:val="009F467D"/>
    <w:rsid w:val="009F5920"/>
    <w:rsid w:val="009F653F"/>
    <w:rsid w:val="009F67BA"/>
    <w:rsid w:val="009F68B4"/>
    <w:rsid w:val="009F6F5C"/>
    <w:rsid w:val="009F71EB"/>
    <w:rsid w:val="009F7951"/>
    <w:rsid w:val="009F79E0"/>
    <w:rsid w:val="009F7A0D"/>
    <w:rsid w:val="00A003B3"/>
    <w:rsid w:val="00A003F2"/>
    <w:rsid w:val="00A005B1"/>
    <w:rsid w:val="00A008E0"/>
    <w:rsid w:val="00A00E21"/>
    <w:rsid w:val="00A00EFF"/>
    <w:rsid w:val="00A010A2"/>
    <w:rsid w:val="00A0141D"/>
    <w:rsid w:val="00A01509"/>
    <w:rsid w:val="00A01538"/>
    <w:rsid w:val="00A019E8"/>
    <w:rsid w:val="00A02099"/>
    <w:rsid w:val="00A023AC"/>
    <w:rsid w:val="00A0321C"/>
    <w:rsid w:val="00A03BEB"/>
    <w:rsid w:val="00A05562"/>
    <w:rsid w:val="00A05840"/>
    <w:rsid w:val="00A05F51"/>
    <w:rsid w:val="00A06153"/>
    <w:rsid w:val="00A07604"/>
    <w:rsid w:val="00A07B88"/>
    <w:rsid w:val="00A07C68"/>
    <w:rsid w:val="00A07FA6"/>
    <w:rsid w:val="00A106A8"/>
    <w:rsid w:val="00A11017"/>
    <w:rsid w:val="00A11A0F"/>
    <w:rsid w:val="00A11B95"/>
    <w:rsid w:val="00A12719"/>
    <w:rsid w:val="00A12C69"/>
    <w:rsid w:val="00A12FC0"/>
    <w:rsid w:val="00A1351A"/>
    <w:rsid w:val="00A13634"/>
    <w:rsid w:val="00A13865"/>
    <w:rsid w:val="00A13A23"/>
    <w:rsid w:val="00A13C82"/>
    <w:rsid w:val="00A13DE1"/>
    <w:rsid w:val="00A14358"/>
    <w:rsid w:val="00A14878"/>
    <w:rsid w:val="00A14A32"/>
    <w:rsid w:val="00A14FBF"/>
    <w:rsid w:val="00A15E07"/>
    <w:rsid w:val="00A1604D"/>
    <w:rsid w:val="00A162DB"/>
    <w:rsid w:val="00A16446"/>
    <w:rsid w:val="00A16A98"/>
    <w:rsid w:val="00A16D44"/>
    <w:rsid w:val="00A20C4F"/>
    <w:rsid w:val="00A21283"/>
    <w:rsid w:val="00A21393"/>
    <w:rsid w:val="00A21888"/>
    <w:rsid w:val="00A2192D"/>
    <w:rsid w:val="00A21E7B"/>
    <w:rsid w:val="00A221E1"/>
    <w:rsid w:val="00A22213"/>
    <w:rsid w:val="00A22560"/>
    <w:rsid w:val="00A23C39"/>
    <w:rsid w:val="00A256B1"/>
    <w:rsid w:val="00A262B2"/>
    <w:rsid w:val="00A264C6"/>
    <w:rsid w:val="00A267CE"/>
    <w:rsid w:val="00A27C7F"/>
    <w:rsid w:val="00A308D1"/>
    <w:rsid w:val="00A3102F"/>
    <w:rsid w:val="00A31484"/>
    <w:rsid w:val="00A31B8D"/>
    <w:rsid w:val="00A322A2"/>
    <w:rsid w:val="00A3280B"/>
    <w:rsid w:val="00A32AD6"/>
    <w:rsid w:val="00A344B0"/>
    <w:rsid w:val="00A34643"/>
    <w:rsid w:val="00A34C5D"/>
    <w:rsid w:val="00A363ED"/>
    <w:rsid w:val="00A3683D"/>
    <w:rsid w:val="00A36CD9"/>
    <w:rsid w:val="00A36E33"/>
    <w:rsid w:val="00A37131"/>
    <w:rsid w:val="00A3759A"/>
    <w:rsid w:val="00A40544"/>
    <w:rsid w:val="00A407A6"/>
    <w:rsid w:val="00A4096C"/>
    <w:rsid w:val="00A40C1F"/>
    <w:rsid w:val="00A41587"/>
    <w:rsid w:val="00A42058"/>
    <w:rsid w:val="00A427E7"/>
    <w:rsid w:val="00A42C85"/>
    <w:rsid w:val="00A43458"/>
    <w:rsid w:val="00A43511"/>
    <w:rsid w:val="00A43736"/>
    <w:rsid w:val="00A438AB"/>
    <w:rsid w:val="00A43E9E"/>
    <w:rsid w:val="00A456B6"/>
    <w:rsid w:val="00A4592D"/>
    <w:rsid w:val="00A46AC6"/>
    <w:rsid w:val="00A47565"/>
    <w:rsid w:val="00A47B9C"/>
    <w:rsid w:val="00A50CAC"/>
    <w:rsid w:val="00A50F5B"/>
    <w:rsid w:val="00A51234"/>
    <w:rsid w:val="00A521DE"/>
    <w:rsid w:val="00A52BFA"/>
    <w:rsid w:val="00A530F3"/>
    <w:rsid w:val="00A535E4"/>
    <w:rsid w:val="00A53768"/>
    <w:rsid w:val="00A53B00"/>
    <w:rsid w:val="00A54097"/>
    <w:rsid w:val="00A54B1E"/>
    <w:rsid w:val="00A5502E"/>
    <w:rsid w:val="00A55404"/>
    <w:rsid w:val="00A5596C"/>
    <w:rsid w:val="00A55A7D"/>
    <w:rsid w:val="00A55D18"/>
    <w:rsid w:val="00A56324"/>
    <w:rsid w:val="00A5671B"/>
    <w:rsid w:val="00A56BF7"/>
    <w:rsid w:val="00A56EE0"/>
    <w:rsid w:val="00A5722B"/>
    <w:rsid w:val="00A577DB"/>
    <w:rsid w:val="00A57D90"/>
    <w:rsid w:val="00A601D8"/>
    <w:rsid w:val="00A605C1"/>
    <w:rsid w:val="00A60FAD"/>
    <w:rsid w:val="00A6110A"/>
    <w:rsid w:val="00A61739"/>
    <w:rsid w:val="00A61A3D"/>
    <w:rsid w:val="00A626EB"/>
    <w:rsid w:val="00A627C7"/>
    <w:rsid w:val="00A62A0B"/>
    <w:rsid w:val="00A62DD3"/>
    <w:rsid w:val="00A63E79"/>
    <w:rsid w:val="00A644CF"/>
    <w:rsid w:val="00A64A28"/>
    <w:rsid w:val="00A64E49"/>
    <w:rsid w:val="00A64F3A"/>
    <w:rsid w:val="00A65310"/>
    <w:rsid w:val="00A65943"/>
    <w:rsid w:val="00A6638B"/>
    <w:rsid w:val="00A66502"/>
    <w:rsid w:val="00A66741"/>
    <w:rsid w:val="00A669CB"/>
    <w:rsid w:val="00A674B8"/>
    <w:rsid w:val="00A6763D"/>
    <w:rsid w:val="00A67ACE"/>
    <w:rsid w:val="00A67AFC"/>
    <w:rsid w:val="00A67B5C"/>
    <w:rsid w:val="00A71478"/>
    <w:rsid w:val="00A715BD"/>
    <w:rsid w:val="00A720E6"/>
    <w:rsid w:val="00A7231C"/>
    <w:rsid w:val="00A729E8"/>
    <w:rsid w:val="00A72C53"/>
    <w:rsid w:val="00A732E9"/>
    <w:rsid w:val="00A7343E"/>
    <w:rsid w:val="00A73571"/>
    <w:rsid w:val="00A73634"/>
    <w:rsid w:val="00A73FC5"/>
    <w:rsid w:val="00A749B5"/>
    <w:rsid w:val="00A74B3A"/>
    <w:rsid w:val="00A74CBD"/>
    <w:rsid w:val="00A74CF8"/>
    <w:rsid w:val="00A74E0A"/>
    <w:rsid w:val="00A74E40"/>
    <w:rsid w:val="00A74F07"/>
    <w:rsid w:val="00A75B87"/>
    <w:rsid w:val="00A7673B"/>
    <w:rsid w:val="00A76B9E"/>
    <w:rsid w:val="00A76D8A"/>
    <w:rsid w:val="00A770D3"/>
    <w:rsid w:val="00A77A74"/>
    <w:rsid w:val="00A8028E"/>
    <w:rsid w:val="00A8032B"/>
    <w:rsid w:val="00A807CA"/>
    <w:rsid w:val="00A81375"/>
    <w:rsid w:val="00A813B2"/>
    <w:rsid w:val="00A81907"/>
    <w:rsid w:val="00A81A00"/>
    <w:rsid w:val="00A81E94"/>
    <w:rsid w:val="00A81ED5"/>
    <w:rsid w:val="00A81FBB"/>
    <w:rsid w:val="00A820C2"/>
    <w:rsid w:val="00A8255E"/>
    <w:rsid w:val="00A828E0"/>
    <w:rsid w:val="00A82FF5"/>
    <w:rsid w:val="00A83032"/>
    <w:rsid w:val="00A8345E"/>
    <w:rsid w:val="00A84046"/>
    <w:rsid w:val="00A84419"/>
    <w:rsid w:val="00A8496F"/>
    <w:rsid w:val="00A84AB8"/>
    <w:rsid w:val="00A84E44"/>
    <w:rsid w:val="00A854EA"/>
    <w:rsid w:val="00A8595B"/>
    <w:rsid w:val="00A85F1E"/>
    <w:rsid w:val="00A8644F"/>
    <w:rsid w:val="00A86D2D"/>
    <w:rsid w:val="00A86E66"/>
    <w:rsid w:val="00A87182"/>
    <w:rsid w:val="00A9061A"/>
    <w:rsid w:val="00A90710"/>
    <w:rsid w:val="00A9115F"/>
    <w:rsid w:val="00A919BB"/>
    <w:rsid w:val="00A91BA4"/>
    <w:rsid w:val="00A91EBE"/>
    <w:rsid w:val="00A9206B"/>
    <w:rsid w:val="00A92D16"/>
    <w:rsid w:val="00A930CB"/>
    <w:rsid w:val="00A9312C"/>
    <w:rsid w:val="00A939DB"/>
    <w:rsid w:val="00A93ACC"/>
    <w:rsid w:val="00A93B0A"/>
    <w:rsid w:val="00A94FD1"/>
    <w:rsid w:val="00A959D9"/>
    <w:rsid w:val="00A961B8"/>
    <w:rsid w:val="00A9667F"/>
    <w:rsid w:val="00AA005B"/>
    <w:rsid w:val="00AA04D0"/>
    <w:rsid w:val="00AA05F2"/>
    <w:rsid w:val="00AA0C83"/>
    <w:rsid w:val="00AA11B9"/>
    <w:rsid w:val="00AA147C"/>
    <w:rsid w:val="00AA1CDF"/>
    <w:rsid w:val="00AA1E0A"/>
    <w:rsid w:val="00AA1FA1"/>
    <w:rsid w:val="00AA1FC3"/>
    <w:rsid w:val="00AA2266"/>
    <w:rsid w:val="00AA2267"/>
    <w:rsid w:val="00AA321C"/>
    <w:rsid w:val="00AA3792"/>
    <w:rsid w:val="00AA3A9C"/>
    <w:rsid w:val="00AA3D16"/>
    <w:rsid w:val="00AA3F89"/>
    <w:rsid w:val="00AA43C0"/>
    <w:rsid w:val="00AA4981"/>
    <w:rsid w:val="00AA559D"/>
    <w:rsid w:val="00AA5EEB"/>
    <w:rsid w:val="00AA6FC8"/>
    <w:rsid w:val="00AA71D0"/>
    <w:rsid w:val="00AA7436"/>
    <w:rsid w:val="00AA74D7"/>
    <w:rsid w:val="00AA77F7"/>
    <w:rsid w:val="00AA7820"/>
    <w:rsid w:val="00AA7C5E"/>
    <w:rsid w:val="00AB037B"/>
    <w:rsid w:val="00AB0C7C"/>
    <w:rsid w:val="00AB0CBA"/>
    <w:rsid w:val="00AB1404"/>
    <w:rsid w:val="00AB17F0"/>
    <w:rsid w:val="00AB17F9"/>
    <w:rsid w:val="00AB1927"/>
    <w:rsid w:val="00AB21CF"/>
    <w:rsid w:val="00AB2210"/>
    <w:rsid w:val="00AB2523"/>
    <w:rsid w:val="00AB26B4"/>
    <w:rsid w:val="00AB2A68"/>
    <w:rsid w:val="00AB2CF3"/>
    <w:rsid w:val="00AB2E54"/>
    <w:rsid w:val="00AB2F59"/>
    <w:rsid w:val="00AB353E"/>
    <w:rsid w:val="00AB3C24"/>
    <w:rsid w:val="00AB3C9E"/>
    <w:rsid w:val="00AB3D86"/>
    <w:rsid w:val="00AB40D4"/>
    <w:rsid w:val="00AB48F0"/>
    <w:rsid w:val="00AB5EF5"/>
    <w:rsid w:val="00AB621F"/>
    <w:rsid w:val="00AB7325"/>
    <w:rsid w:val="00AC04B5"/>
    <w:rsid w:val="00AC0A8C"/>
    <w:rsid w:val="00AC0BD3"/>
    <w:rsid w:val="00AC0CBB"/>
    <w:rsid w:val="00AC0D34"/>
    <w:rsid w:val="00AC0F88"/>
    <w:rsid w:val="00AC1352"/>
    <w:rsid w:val="00AC136D"/>
    <w:rsid w:val="00AC137D"/>
    <w:rsid w:val="00AC14E6"/>
    <w:rsid w:val="00AC171A"/>
    <w:rsid w:val="00AC19C0"/>
    <w:rsid w:val="00AC1C1F"/>
    <w:rsid w:val="00AC1C30"/>
    <w:rsid w:val="00AC2009"/>
    <w:rsid w:val="00AC2951"/>
    <w:rsid w:val="00AC3069"/>
    <w:rsid w:val="00AC35B5"/>
    <w:rsid w:val="00AC3C64"/>
    <w:rsid w:val="00AC41C4"/>
    <w:rsid w:val="00AC4347"/>
    <w:rsid w:val="00AC49CB"/>
    <w:rsid w:val="00AC4BFD"/>
    <w:rsid w:val="00AC4D86"/>
    <w:rsid w:val="00AC4FAE"/>
    <w:rsid w:val="00AC5B66"/>
    <w:rsid w:val="00AC5E79"/>
    <w:rsid w:val="00AC5F01"/>
    <w:rsid w:val="00AC60B8"/>
    <w:rsid w:val="00AC64D2"/>
    <w:rsid w:val="00AC6E24"/>
    <w:rsid w:val="00AC7291"/>
    <w:rsid w:val="00AC78B7"/>
    <w:rsid w:val="00AD0B36"/>
    <w:rsid w:val="00AD0DBE"/>
    <w:rsid w:val="00AD13BA"/>
    <w:rsid w:val="00AD2544"/>
    <w:rsid w:val="00AD27EC"/>
    <w:rsid w:val="00AD2B07"/>
    <w:rsid w:val="00AD3428"/>
    <w:rsid w:val="00AD4753"/>
    <w:rsid w:val="00AD4B48"/>
    <w:rsid w:val="00AD5342"/>
    <w:rsid w:val="00AD5A4A"/>
    <w:rsid w:val="00AD7061"/>
    <w:rsid w:val="00AD7209"/>
    <w:rsid w:val="00AD75B6"/>
    <w:rsid w:val="00AD7B75"/>
    <w:rsid w:val="00AE09B5"/>
    <w:rsid w:val="00AE13D9"/>
    <w:rsid w:val="00AE1DA8"/>
    <w:rsid w:val="00AE1FFF"/>
    <w:rsid w:val="00AE2294"/>
    <w:rsid w:val="00AE2D90"/>
    <w:rsid w:val="00AE3ACF"/>
    <w:rsid w:val="00AE3BD9"/>
    <w:rsid w:val="00AE3CAD"/>
    <w:rsid w:val="00AE3D9E"/>
    <w:rsid w:val="00AE402C"/>
    <w:rsid w:val="00AE4033"/>
    <w:rsid w:val="00AE4853"/>
    <w:rsid w:val="00AE4965"/>
    <w:rsid w:val="00AE59F1"/>
    <w:rsid w:val="00AE5F27"/>
    <w:rsid w:val="00AE63FB"/>
    <w:rsid w:val="00AE6C35"/>
    <w:rsid w:val="00AE7494"/>
    <w:rsid w:val="00AE777E"/>
    <w:rsid w:val="00AE7D4E"/>
    <w:rsid w:val="00AF0099"/>
    <w:rsid w:val="00AF0219"/>
    <w:rsid w:val="00AF0448"/>
    <w:rsid w:val="00AF0570"/>
    <w:rsid w:val="00AF08F3"/>
    <w:rsid w:val="00AF0F8A"/>
    <w:rsid w:val="00AF1039"/>
    <w:rsid w:val="00AF1C35"/>
    <w:rsid w:val="00AF1CE4"/>
    <w:rsid w:val="00AF21C1"/>
    <w:rsid w:val="00AF2D8F"/>
    <w:rsid w:val="00AF346D"/>
    <w:rsid w:val="00AF3A35"/>
    <w:rsid w:val="00AF3A37"/>
    <w:rsid w:val="00AF4225"/>
    <w:rsid w:val="00AF449B"/>
    <w:rsid w:val="00AF4881"/>
    <w:rsid w:val="00AF5284"/>
    <w:rsid w:val="00AF59FD"/>
    <w:rsid w:val="00AF5B38"/>
    <w:rsid w:val="00AF5EEE"/>
    <w:rsid w:val="00AF64F4"/>
    <w:rsid w:val="00AF7033"/>
    <w:rsid w:val="00AF70A0"/>
    <w:rsid w:val="00AF7925"/>
    <w:rsid w:val="00AF7C86"/>
    <w:rsid w:val="00AF7FD7"/>
    <w:rsid w:val="00B002BF"/>
    <w:rsid w:val="00B002CA"/>
    <w:rsid w:val="00B00CA0"/>
    <w:rsid w:val="00B00D21"/>
    <w:rsid w:val="00B01256"/>
    <w:rsid w:val="00B01407"/>
    <w:rsid w:val="00B0162C"/>
    <w:rsid w:val="00B0211D"/>
    <w:rsid w:val="00B022DA"/>
    <w:rsid w:val="00B02357"/>
    <w:rsid w:val="00B02375"/>
    <w:rsid w:val="00B03113"/>
    <w:rsid w:val="00B03528"/>
    <w:rsid w:val="00B03B56"/>
    <w:rsid w:val="00B040C4"/>
    <w:rsid w:val="00B04561"/>
    <w:rsid w:val="00B04AC1"/>
    <w:rsid w:val="00B04E5B"/>
    <w:rsid w:val="00B0511B"/>
    <w:rsid w:val="00B05215"/>
    <w:rsid w:val="00B05B91"/>
    <w:rsid w:val="00B05BA7"/>
    <w:rsid w:val="00B0626C"/>
    <w:rsid w:val="00B06A7B"/>
    <w:rsid w:val="00B072BF"/>
    <w:rsid w:val="00B103F9"/>
    <w:rsid w:val="00B10A94"/>
    <w:rsid w:val="00B10ED5"/>
    <w:rsid w:val="00B11044"/>
    <w:rsid w:val="00B1121D"/>
    <w:rsid w:val="00B11598"/>
    <w:rsid w:val="00B117B7"/>
    <w:rsid w:val="00B1181B"/>
    <w:rsid w:val="00B11896"/>
    <w:rsid w:val="00B11DD3"/>
    <w:rsid w:val="00B11F76"/>
    <w:rsid w:val="00B1222D"/>
    <w:rsid w:val="00B123B1"/>
    <w:rsid w:val="00B12DC7"/>
    <w:rsid w:val="00B13711"/>
    <w:rsid w:val="00B1383E"/>
    <w:rsid w:val="00B139B7"/>
    <w:rsid w:val="00B13A83"/>
    <w:rsid w:val="00B14142"/>
    <w:rsid w:val="00B1429E"/>
    <w:rsid w:val="00B148AD"/>
    <w:rsid w:val="00B165E1"/>
    <w:rsid w:val="00B1685C"/>
    <w:rsid w:val="00B16950"/>
    <w:rsid w:val="00B16DFD"/>
    <w:rsid w:val="00B1737D"/>
    <w:rsid w:val="00B17393"/>
    <w:rsid w:val="00B173ED"/>
    <w:rsid w:val="00B17BA5"/>
    <w:rsid w:val="00B17CF6"/>
    <w:rsid w:val="00B2042E"/>
    <w:rsid w:val="00B20911"/>
    <w:rsid w:val="00B209AB"/>
    <w:rsid w:val="00B2178F"/>
    <w:rsid w:val="00B222C5"/>
    <w:rsid w:val="00B226D8"/>
    <w:rsid w:val="00B22967"/>
    <w:rsid w:val="00B22E1C"/>
    <w:rsid w:val="00B234C6"/>
    <w:rsid w:val="00B23A13"/>
    <w:rsid w:val="00B23D9C"/>
    <w:rsid w:val="00B24221"/>
    <w:rsid w:val="00B242EB"/>
    <w:rsid w:val="00B24689"/>
    <w:rsid w:val="00B2470C"/>
    <w:rsid w:val="00B24AAB"/>
    <w:rsid w:val="00B24B68"/>
    <w:rsid w:val="00B2510C"/>
    <w:rsid w:val="00B255FC"/>
    <w:rsid w:val="00B25910"/>
    <w:rsid w:val="00B25DDF"/>
    <w:rsid w:val="00B2647E"/>
    <w:rsid w:val="00B26CA9"/>
    <w:rsid w:val="00B30418"/>
    <w:rsid w:val="00B30C41"/>
    <w:rsid w:val="00B3182A"/>
    <w:rsid w:val="00B321EC"/>
    <w:rsid w:val="00B33317"/>
    <w:rsid w:val="00B33A67"/>
    <w:rsid w:val="00B3418D"/>
    <w:rsid w:val="00B355C0"/>
    <w:rsid w:val="00B35816"/>
    <w:rsid w:val="00B36485"/>
    <w:rsid w:val="00B368DE"/>
    <w:rsid w:val="00B36D0B"/>
    <w:rsid w:val="00B3758D"/>
    <w:rsid w:val="00B37642"/>
    <w:rsid w:val="00B4010B"/>
    <w:rsid w:val="00B4117E"/>
    <w:rsid w:val="00B411FB"/>
    <w:rsid w:val="00B419E1"/>
    <w:rsid w:val="00B42EEB"/>
    <w:rsid w:val="00B437A2"/>
    <w:rsid w:val="00B43D12"/>
    <w:rsid w:val="00B43F8A"/>
    <w:rsid w:val="00B441F6"/>
    <w:rsid w:val="00B4436B"/>
    <w:rsid w:val="00B447D5"/>
    <w:rsid w:val="00B448DB"/>
    <w:rsid w:val="00B448F9"/>
    <w:rsid w:val="00B452F9"/>
    <w:rsid w:val="00B45891"/>
    <w:rsid w:val="00B458C8"/>
    <w:rsid w:val="00B461C2"/>
    <w:rsid w:val="00B4745C"/>
    <w:rsid w:val="00B47853"/>
    <w:rsid w:val="00B508E5"/>
    <w:rsid w:val="00B5096F"/>
    <w:rsid w:val="00B50C30"/>
    <w:rsid w:val="00B51285"/>
    <w:rsid w:val="00B517BA"/>
    <w:rsid w:val="00B51C6A"/>
    <w:rsid w:val="00B51CAF"/>
    <w:rsid w:val="00B51DB9"/>
    <w:rsid w:val="00B51DBA"/>
    <w:rsid w:val="00B51E74"/>
    <w:rsid w:val="00B51F19"/>
    <w:rsid w:val="00B521C6"/>
    <w:rsid w:val="00B523FD"/>
    <w:rsid w:val="00B52429"/>
    <w:rsid w:val="00B530B3"/>
    <w:rsid w:val="00B531D8"/>
    <w:rsid w:val="00B53AA8"/>
    <w:rsid w:val="00B54298"/>
    <w:rsid w:val="00B54A22"/>
    <w:rsid w:val="00B5569A"/>
    <w:rsid w:val="00B5570B"/>
    <w:rsid w:val="00B55A06"/>
    <w:rsid w:val="00B567CE"/>
    <w:rsid w:val="00B57557"/>
    <w:rsid w:val="00B5776B"/>
    <w:rsid w:val="00B5796A"/>
    <w:rsid w:val="00B579FE"/>
    <w:rsid w:val="00B6038F"/>
    <w:rsid w:val="00B603BE"/>
    <w:rsid w:val="00B60753"/>
    <w:rsid w:val="00B6080A"/>
    <w:rsid w:val="00B6094D"/>
    <w:rsid w:val="00B60C90"/>
    <w:rsid w:val="00B6236B"/>
    <w:rsid w:val="00B62725"/>
    <w:rsid w:val="00B6292E"/>
    <w:rsid w:val="00B62AC2"/>
    <w:rsid w:val="00B63033"/>
    <w:rsid w:val="00B643C9"/>
    <w:rsid w:val="00B64681"/>
    <w:rsid w:val="00B647A6"/>
    <w:rsid w:val="00B648A4"/>
    <w:rsid w:val="00B648D1"/>
    <w:rsid w:val="00B6571E"/>
    <w:rsid w:val="00B65729"/>
    <w:rsid w:val="00B65910"/>
    <w:rsid w:val="00B660DA"/>
    <w:rsid w:val="00B662E4"/>
    <w:rsid w:val="00B679EC"/>
    <w:rsid w:val="00B67A29"/>
    <w:rsid w:val="00B70328"/>
    <w:rsid w:val="00B718D4"/>
    <w:rsid w:val="00B71EA4"/>
    <w:rsid w:val="00B7207E"/>
    <w:rsid w:val="00B72611"/>
    <w:rsid w:val="00B72AC3"/>
    <w:rsid w:val="00B7319C"/>
    <w:rsid w:val="00B73413"/>
    <w:rsid w:val="00B737EF"/>
    <w:rsid w:val="00B738E6"/>
    <w:rsid w:val="00B73CC4"/>
    <w:rsid w:val="00B7513E"/>
    <w:rsid w:val="00B75175"/>
    <w:rsid w:val="00B754BC"/>
    <w:rsid w:val="00B75E93"/>
    <w:rsid w:val="00B75EA2"/>
    <w:rsid w:val="00B76981"/>
    <w:rsid w:val="00B7725E"/>
    <w:rsid w:val="00B77338"/>
    <w:rsid w:val="00B779AC"/>
    <w:rsid w:val="00B77CAB"/>
    <w:rsid w:val="00B80052"/>
    <w:rsid w:val="00B80D8B"/>
    <w:rsid w:val="00B81756"/>
    <w:rsid w:val="00B819EA"/>
    <w:rsid w:val="00B81CCC"/>
    <w:rsid w:val="00B8238E"/>
    <w:rsid w:val="00B8282C"/>
    <w:rsid w:val="00B83282"/>
    <w:rsid w:val="00B83311"/>
    <w:rsid w:val="00B83DCF"/>
    <w:rsid w:val="00B841EC"/>
    <w:rsid w:val="00B85736"/>
    <w:rsid w:val="00B85F5E"/>
    <w:rsid w:val="00B85FD5"/>
    <w:rsid w:val="00B8636D"/>
    <w:rsid w:val="00B86CE1"/>
    <w:rsid w:val="00B877A1"/>
    <w:rsid w:val="00B87861"/>
    <w:rsid w:val="00B879D6"/>
    <w:rsid w:val="00B87B02"/>
    <w:rsid w:val="00B87F31"/>
    <w:rsid w:val="00B900AF"/>
    <w:rsid w:val="00B902DB"/>
    <w:rsid w:val="00B90560"/>
    <w:rsid w:val="00B90CA9"/>
    <w:rsid w:val="00B90FD2"/>
    <w:rsid w:val="00B90FF3"/>
    <w:rsid w:val="00B919B2"/>
    <w:rsid w:val="00B91B73"/>
    <w:rsid w:val="00B92377"/>
    <w:rsid w:val="00B93146"/>
    <w:rsid w:val="00B9360E"/>
    <w:rsid w:val="00B93E12"/>
    <w:rsid w:val="00B93E13"/>
    <w:rsid w:val="00B94FCF"/>
    <w:rsid w:val="00B95B40"/>
    <w:rsid w:val="00B96465"/>
    <w:rsid w:val="00B96913"/>
    <w:rsid w:val="00B97083"/>
    <w:rsid w:val="00B9727E"/>
    <w:rsid w:val="00B97928"/>
    <w:rsid w:val="00B97A5E"/>
    <w:rsid w:val="00B97BD0"/>
    <w:rsid w:val="00BA0246"/>
    <w:rsid w:val="00BA037E"/>
    <w:rsid w:val="00BA08AC"/>
    <w:rsid w:val="00BA0A40"/>
    <w:rsid w:val="00BA0BC6"/>
    <w:rsid w:val="00BA0D99"/>
    <w:rsid w:val="00BA0EAE"/>
    <w:rsid w:val="00BA0EE4"/>
    <w:rsid w:val="00BA1F84"/>
    <w:rsid w:val="00BA214F"/>
    <w:rsid w:val="00BA3C98"/>
    <w:rsid w:val="00BA4380"/>
    <w:rsid w:val="00BA493F"/>
    <w:rsid w:val="00BA4E62"/>
    <w:rsid w:val="00BA50C2"/>
    <w:rsid w:val="00BA5471"/>
    <w:rsid w:val="00BA54D8"/>
    <w:rsid w:val="00BA7547"/>
    <w:rsid w:val="00BA77DB"/>
    <w:rsid w:val="00BA7F9F"/>
    <w:rsid w:val="00BB0120"/>
    <w:rsid w:val="00BB0BB8"/>
    <w:rsid w:val="00BB1C14"/>
    <w:rsid w:val="00BB1F33"/>
    <w:rsid w:val="00BB206E"/>
    <w:rsid w:val="00BB2988"/>
    <w:rsid w:val="00BB2D26"/>
    <w:rsid w:val="00BB3086"/>
    <w:rsid w:val="00BB3181"/>
    <w:rsid w:val="00BB3539"/>
    <w:rsid w:val="00BB4032"/>
    <w:rsid w:val="00BB4065"/>
    <w:rsid w:val="00BB45B0"/>
    <w:rsid w:val="00BB4B48"/>
    <w:rsid w:val="00BB526F"/>
    <w:rsid w:val="00BB58FF"/>
    <w:rsid w:val="00BB68A9"/>
    <w:rsid w:val="00BB6B19"/>
    <w:rsid w:val="00BB6D52"/>
    <w:rsid w:val="00BB6D6C"/>
    <w:rsid w:val="00BB6D96"/>
    <w:rsid w:val="00BC017B"/>
    <w:rsid w:val="00BC047D"/>
    <w:rsid w:val="00BC04BA"/>
    <w:rsid w:val="00BC1425"/>
    <w:rsid w:val="00BC19E9"/>
    <w:rsid w:val="00BC1EE0"/>
    <w:rsid w:val="00BC2687"/>
    <w:rsid w:val="00BC2751"/>
    <w:rsid w:val="00BC2FC0"/>
    <w:rsid w:val="00BC3029"/>
    <w:rsid w:val="00BC313A"/>
    <w:rsid w:val="00BC338E"/>
    <w:rsid w:val="00BC365E"/>
    <w:rsid w:val="00BC4777"/>
    <w:rsid w:val="00BC48F6"/>
    <w:rsid w:val="00BC532D"/>
    <w:rsid w:val="00BC5B98"/>
    <w:rsid w:val="00BC60C2"/>
    <w:rsid w:val="00BC663B"/>
    <w:rsid w:val="00BC6723"/>
    <w:rsid w:val="00BC6BAE"/>
    <w:rsid w:val="00BC715C"/>
    <w:rsid w:val="00BC7322"/>
    <w:rsid w:val="00BC758F"/>
    <w:rsid w:val="00BC7664"/>
    <w:rsid w:val="00BC767F"/>
    <w:rsid w:val="00BC7789"/>
    <w:rsid w:val="00BC7845"/>
    <w:rsid w:val="00BC7A3D"/>
    <w:rsid w:val="00BC7AD6"/>
    <w:rsid w:val="00BC7C7E"/>
    <w:rsid w:val="00BC7F7C"/>
    <w:rsid w:val="00BD00C0"/>
    <w:rsid w:val="00BD0134"/>
    <w:rsid w:val="00BD070A"/>
    <w:rsid w:val="00BD0CF8"/>
    <w:rsid w:val="00BD0D2D"/>
    <w:rsid w:val="00BD1767"/>
    <w:rsid w:val="00BD1FB9"/>
    <w:rsid w:val="00BD2052"/>
    <w:rsid w:val="00BD23FB"/>
    <w:rsid w:val="00BD2591"/>
    <w:rsid w:val="00BD280A"/>
    <w:rsid w:val="00BD2BE5"/>
    <w:rsid w:val="00BD2CC2"/>
    <w:rsid w:val="00BD3A29"/>
    <w:rsid w:val="00BD4A4A"/>
    <w:rsid w:val="00BD4D9C"/>
    <w:rsid w:val="00BD5A4D"/>
    <w:rsid w:val="00BD5E61"/>
    <w:rsid w:val="00BD71BF"/>
    <w:rsid w:val="00BD7373"/>
    <w:rsid w:val="00BE12DA"/>
    <w:rsid w:val="00BE1BCE"/>
    <w:rsid w:val="00BE1BF6"/>
    <w:rsid w:val="00BE1CB5"/>
    <w:rsid w:val="00BE1F1A"/>
    <w:rsid w:val="00BE1FDC"/>
    <w:rsid w:val="00BE2B92"/>
    <w:rsid w:val="00BE30BE"/>
    <w:rsid w:val="00BE3290"/>
    <w:rsid w:val="00BE407E"/>
    <w:rsid w:val="00BE42AC"/>
    <w:rsid w:val="00BE42DC"/>
    <w:rsid w:val="00BE4766"/>
    <w:rsid w:val="00BE4C89"/>
    <w:rsid w:val="00BE4FD9"/>
    <w:rsid w:val="00BE5958"/>
    <w:rsid w:val="00BE697C"/>
    <w:rsid w:val="00BE71E6"/>
    <w:rsid w:val="00BE7281"/>
    <w:rsid w:val="00BF05C8"/>
    <w:rsid w:val="00BF07A2"/>
    <w:rsid w:val="00BF14E9"/>
    <w:rsid w:val="00BF171C"/>
    <w:rsid w:val="00BF18A6"/>
    <w:rsid w:val="00BF198D"/>
    <w:rsid w:val="00BF1BBD"/>
    <w:rsid w:val="00BF1EF3"/>
    <w:rsid w:val="00BF217F"/>
    <w:rsid w:val="00BF291C"/>
    <w:rsid w:val="00BF2A8B"/>
    <w:rsid w:val="00BF2BEA"/>
    <w:rsid w:val="00BF362B"/>
    <w:rsid w:val="00BF4331"/>
    <w:rsid w:val="00BF47B2"/>
    <w:rsid w:val="00BF4D8B"/>
    <w:rsid w:val="00BF4F18"/>
    <w:rsid w:val="00BF50A3"/>
    <w:rsid w:val="00BF5AE8"/>
    <w:rsid w:val="00BF5F5E"/>
    <w:rsid w:val="00BF600C"/>
    <w:rsid w:val="00BF6563"/>
    <w:rsid w:val="00BF67AB"/>
    <w:rsid w:val="00BF6972"/>
    <w:rsid w:val="00BF74A0"/>
    <w:rsid w:val="00BF7995"/>
    <w:rsid w:val="00C00E43"/>
    <w:rsid w:val="00C01483"/>
    <w:rsid w:val="00C0180C"/>
    <w:rsid w:val="00C01D13"/>
    <w:rsid w:val="00C022A7"/>
    <w:rsid w:val="00C033E3"/>
    <w:rsid w:val="00C03EF2"/>
    <w:rsid w:val="00C04047"/>
    <w:rsid w:val="00C047CB"/>
    <w:rsid w:val="00C049D2"/>
    <w:rsid w:val="00C04A48"/>
    <w:rsid w:val="00C05B47"/>
    <w:rsid w:val="00C06109"/>
    <w:rsid w:val="00C067F5"/>
    <w:rsid w:val="00C07146"/>
    <w:rsid w:val="00C07267"/>
    <w:rsid w:val="00C07298"/>
    <w:rsid w:val="00C077A7"/>
    <w:rsid w:val="00C07ACD"/>
    <w:rsid w:val="00C07FBA"/>
    <w:rsid w:val="00C1066D"/>
    <w:rsid w:val="00C1118C"/>
    <w:rsid w:val="00C111EC"/>
    <w:rsid w:val="00C12365"/>
    <w:rsid w:val="00C12885"/>
    <w:rsid w:val="00C13154"/>
    <w:rsid w:val="00C1323F"/>
    <w:rsid w:val="00C13B1D"/>
    <w:rsid w:val="00C142FC"/>
    <w:rsid w:val="00C14703"/>
    <w:rsid w:val="00C147F8"/>
    <w:rsid w:val="00C14A38"/>
    <w:rsid w:val="00C155E5"/>
    <w:rsid w:val="00C15958"/>
    <w:rsid w:val="00C15CF2"/>
    <w:rsid w:val="00C15CFB"/>
    <w:rsid w:val="00C15D67"/>
    <w:rsid w:val="00C16C0B"/>
    <w:rsid w:val="00C17030"/>
    <w:rsid w:val="00C17133"/>
    <w:rsid w:val="00C17334"/>
    <w:rsid w:val="00C200CA"/>
    <w:rsid w:val="00C200E5"/>
    <w:rsid w:val="00C201C5"/>
    <w:rsid w:val="00C20209"/>
    <w:rsid w:val="00C20427"/>
    <w:rsid w:val="00C208B9"/>
    <w:rsid w:val="00C21140"/>
    <w:rsid w:val="00C21672"/>
    <w:rsid w:val="00C224DB"/>
    <w:rsid w:val="00C2271B"/>
    <w:rsid w:val="00C22819"/>
    <w:rsid w:val="00C229DC"/>
    <w:rsid w:val="00C22C91"/>
    <w:rsid w:val="00C22DAB"/>
    <w:rsid w:val="00C231E7"/>
    <w:rsid w:val="00C23431"/>
    <w:rsid w:val="00C23853"/>
    <w:rsid w:val="00C239E1"/>
    <w:rsid w:val="00C240A0"/>
    <w:rsid w:val="00C242C2"/>
    <w:rsid w:val="00C242CC"/>
    <w:rsid w:val="00C2561D"/>
    <w:rsid w:val="00C2570D"/>
    <w:rsid w:val="00C2712F"/>
    <w:rsid w:val="00C27315"/>
    <w:rsid w:val="00C277F1"/>
    <w:rsid w:val="00C30581"/>
    <w:rsid w:val="00C30588"/>
    <w:rsid w:val="00C30B19"/>
    <w:rsid w:val="00C30B1D"/>
    <w:rsid w:val="00C30EE2"/>
    <w:rsid w:val="00C30F3E"/>
    <w:rsid w:val="00C31405"/>
    <w:rsid w:val="00C3181A"/>
    <w:rsid w:val="00C32D68"/>
    <w:rsid w:val="00C330C8"/>
    <w:rsid w:val="00C334C4"/>
    <w:rsid w:val="00C33E6F"/>
    <w:rsid w:val="00C34076"/>
    <w:rsid w:val="00C354C9"/>
    <w:rsid w:val="00C357F7"/>
    <w:rsid w:val="00C35B50"/>
    <w:rsid w:val="00C36CB7"/>
    <w:rsid w:val="00C36EC3"/>
    <w:rsid w:val="00C3736E"/>
    <w:rsid w:val="00C40B3C"/>
    <w:rsid w:val="00C40BBE"/>
    <w:rsid w:val="00C40EBF"/>
    <w:rsid w:val="00C41045"/>
    <w:rsid w:val="00C410E4"/>
    <w:rsid w:val="00C426B4"/>
    <w:rsid w:val="00C42BC5"/>
    <w:rsid w:val="00C42D22"/>
    <w:rsid w:val="00C43452"/>
    <w:rsid w:val="00C43733"/>
    <w:rsid w:val="00C43BBD"/>
    <w:rsid w:val="00C44190"/>
    <w:rsid w:val="00C44E4E"/>
    <w:rsid w:val="00C45086"/>
    <w:rsid w:val="00C45896"/>
    <w:rsid w:val="00C4595C"/>
    <w:rsid w:val="00C45AE7"/>
    <w:rsid w:val="00C45C15"/>
    <w:rsid w:val="00C45EAC"/>
    <w:rsid w:val="00C46C4F"/>
    <w:rsid w:val="00C47101"/>
    <w:rsid w:val="00C47567"/>
    <w:rsid w:val="00C47DF4"/>
    <w:rsid w:val="00C5017C"/>
    <w:rsid w:val="00C501EA"/>
    <w:rsid w:val="00C50B0F"/>
    <w:rsid w:val="00C50B13"/>
    <w:rsid w:val="00C5119F"/>
    <w:rsid w:val="00C5132A"/>
    <w:rsid w:val="00C51A1D"/>
    <w:rsid w:val="00C51DA3"/>
    <w:rsid w:val="00C5279F"/>
    <w:rsid w:val="00C5287D"/>
    <w:rsid w:val="00C52A3D"/>
    <w:rsid w:val="00C52CE9"/>
    <w:rsid w:val="00C52FB5"/>
    <w:rsid w:val="00C530BB"/>
    <w:rsid w:val="00C53356"/>
    <w:rsid w:val="00C53912"/>
    <w:rsid w:val="00C53A1D"/>
    <w:rsid w:val="00C53DD8"/>
    <w:rsid w:val="00C53E63"/>
    <w:rsid w:val="00C53F8C"/>
    <w:rsid w:val="00C5440E"/>
    <w:rsid w:val="00C54514"/>
    <w:rsid w:val="00C547E1"/>
    <w:rsid w:val="00C54B8F"/>
    <w:rsid w:val="00C54B90"/>
    <w:rsid w:val="00C54D16"/>
    <w:rsid w:val="00C55274"/>
    <w:rsid w:val="00C5594C"/>
    <w:rsid w:val="00C55A03"/>
    <w:rsid w:val="00C55EEC"/>
    <w:rsid w:val="00C5630A"/>
    <w:rsid w:val="00C5637D"/>
    <w:rsid w:val="00C5673F"/>
    <w:rsid w:val="00C5697E"/>
    <w:rsid w:val="00C570EB"/>
    <w:rsid w:val="00C60046"/>
    <w:rsid w:val="00C60266"/>
    <w:rsid w:val="00C612D2"/>
    <w:rsid w:val="00C61510"/>
    <w:rsid w:val="00C615F9"/>
    <w:rsid w:val="00C62071"/>
    <w:rsid w:val="00C62152"/>
    <w:rsid w:val="00C62379"/>
    <w:rsid w:val="00C62489"/>
    <w:rsid w:val="00C624DC"/>
    <w:rsid w:val="00C6261D"/>
    <w:rsid w:val="00C633E1"/>
    <w:rsid w:val="00C633FD"/>
    <w:rsid w:val="00C6395D"/>
    <w:rsid w:val="00C63EBB"/>
    <w:rsid w:val="00C63FE5"/>
    <w:rsid w:val="00C642B2"/>
    <w:rsid w:val="00C64BE8"/>
    <w:rsid w:val="00C64EAC"/>
    <w:rsid w:val="00C656B4"/>
    <w:rsid w:val="00C6593C"/>
    <w:rsid w:val="00C65D5E"/>
    <w:rsid w:val="00C668F9"/>
    <w:rsid w:val="00C66B93"/>
    <w:rsid w:val="00C67E7B"/>
    <w:rsid w:val="00C7009A"/>
    <w:rsid w:val="00C70774"/>
    <w:rsid w:val="00C709E1"/>
    <w:rsid w:val="00C70C03"/>
    <w:rsid w:val="00C70F11"/>
    <w:rsid w:val="00C715DD"/>
    <w:rsid w:val="00C7172F"/>
    <w:rsid w:val="00C71B02"/>
    <w:rsid w:val="00C71C7F"/>
    <w:rsid w:val="00C71EF7"/>
    <w:rsid w:val="00C71FB9"/>
    <w:rsid w:val="00C725FD"/>
    <w:rsid w:val="00C726ED"/>
    <w:rsid w:val="00C72837"/>
    <w:rsid w:val="00C72CE7"/>
    <w:rsid w:val="00C72EA3"/>
    <w:rsid w:val="00C73089"/>
    <w:rsid w:val="00C730F1"/>
    <w:rsid w:val="00C734C5"/>
    <w:rsid w:val="00C734D8"/>
    <w:rsid w:val="00C7359A"/>
    <w:rsid w:val="00C73F31"/>
    <w:rsid w:val="00C744F8"/>
    <w:rsid w:val="00C74832"/>
    <w:rsid w:val="00C748F5"/>
    <w:rsid w:val="00C752F6"/>
    <w:rsid w:val="00C75305"/>
    <w:rsid w:val="00C753CE"/>
    <w:rsid w:val="00C75DE7"/>
    <w:rsid w:val="00C760E3"/>
    <w:rsid w:val="00C763D3"/>
    <w:rsid w:val="00C76853"/>
    <w:rsid w:val="00C768DB"/>
    <w:rsid w:val="00C769DD"/>
    <w:rsid w:val="00C76DC4"/>
    <w:rsid w:val="00C76E56"/>
    <w:rsid w:val="00C77BAF"/>
    <w:rsid w:val="00C77DDE"/>
    <w:rsid w:val="00C80593"/>
    <w:rsid w:val="00C80C34"/>
    <w:rsid w:val="00C81A7F"/>
    <w:rsid w:val="00C81F25"/>
    <w:rsid w:val="00C82108"/>
    <w:rsid w:val="00C831FC"/>
    <w:rsid w:val="00C8396A"/>
    <w:rsid w:val="00C839FD"/>
    <w:rsid w:val="00C83A4B"/>
    <w:rsid w:val="00C83B13"/>
    <w:rsid w:val="00C83D37"/>
    <w:rsid w:val="00C84A19"/>
    <w:rsid w:val="00C84D8E"/>
    <w:rsid w:val="00C862C4"/>
    <w:rsid w:val="00C865B3"/>
    <w:rsid w:val="00C866EF"/>
    <w:rsid w:val="00C869B4"/>
    <w:rsid w:val="00C87528"/>
    <w:rsid w:val="00C877C1"/>
    <w:rsid w:val="00C878EF"/>
    <w:rsid w:val="00C87E2C"/>
    <w:rsid w:val="00C9136F"/>
    <w:rsid w:val="00C9218B"/>
    <w:rsid w:val="00C92463"/>
    <w:rsid w:val="00C92749"/>
    <w:rsid w:val="00C92887"/>
    <w:rsid w:val="00C93045"/>
    <w:rsid w:val="00C93111"/>
    <w:rsid w:val="00C949BC"/>
    <w:rsid w:val="00C949DA"/>
    <w:rsid w:val="00C95275"/>
    <w:rsid w:val="00C95564"/>
    <w:rsid w:val="00C9575F"/>
    <w:rsid w:val="00C957BE"/>
    <w:rsid w:val="00C95A50"/>
    <w:rsid w:val="00C95A6C"/>
    <w:rsid w:val="00C95A9A"/>
    <w:rsid w:val="00C963A7"/>
    <w:rsid w:val="00C96A90"/>
    <w:rsid w:val="00C97045"/>
    <w:rsid w:val="00C971DA"/>
    <w:rsid w:val="00C97364"/>
    <w:rsid w:val="00CA03F0"/>
    <w:rsid w:val="00CA0604"/>
    <w:rsid w:val="00CA06D7"/>
    <w:rsid w:val="00CA08FE"/>
    <w:rsid w:val="00CA0938"/>
    <w:rsid w:val="00CA0E09"/>
    <w:rsid w:val="00CA14B2"/>
    <w:rsid w:val="00CA1D51"/>
    <w:rsid w:val="00CA269A"/>
    <w:rsid w:val="00CA2A50"/>
    <w:rsid w:val="00CA2ED8"/>
    <w:rsid w:val="00CA2F12"/>
    <w:rsid w:val="00CA3306"/>
    <w:rsid w:val="00CA3C25"/>
    <w:rsid w:val="00CA3F8A"/>
    <w:rsid w:val="00CA5BD5"/>
    <w:rsid w:val="00CA5D89"/>
    <w:rsid w:val="00CA5DE6"/>
    <w:rsid w:val="00CA6532"/>
    <w:rsid w:val="00CA7391"/>
    <w:rsid w:val="00CA79A3"/>
    <w:rsid w:val="00CA7DC9"/>
    <w:rsid w:val="00CA7E18"/>
    <w:rsid w:val="00CA7F5F"/>
    <w:rsid w:val="00CB0299"/>
    <w:rsid w:val="00CB0480"/>
    <w:rsid w:val="00CB0565"/>
    <w:rsid w:val="00CB0B3F"/>
    <w:rsid w:val="00CB15DA"/>
    <w:rsid w:val="00CB22D1"/>
    <w:rsid w:val="00CB24D2"/>
    <w:rsid w:val="00CB357F"/>
    <w:rsid w:val="00CB40FB"/>
    <w:rsid w:val="00CB4BC7"/>
    <w:rsid w:val="00CB4BD4"/>
    <w:rsid w:val="00CB568E"/>
    <w:rsid w:val="00CB5ECD"/>
    <w:rsid w:val="00CB5FF6"/>
    <w:rsid w:val="00CB6BCA"/>
    <w:rsid w:val="00CB7056"/>
    <w:rsid w:val="00CB7695"/>
    <w:rsid w:val="00CB7BA4"/>
    <w:rsid w:val="00CB7BC6"/>
    <w:rsid w:val="00CC0596"/>
    <w:rsid w:val="00CC07A2"/>
    <w:rsid w:val="00CC099C"/>
    <w:rsid w:val="00CC0C4F"/>
    <w:rsid w:val="00CC0F41"/>
    <w:rsid w:val="00CC2550"/>
    <w:rsid w:val="00CC2712"/>
    <w:rsid w:val="00CC3499"/>
    <w:rsid w:val="00CC3B96"/>
    <w:rsid w:val="00CC41A6"/>
    <w:rsid w:val="00CC4202"/>
    <w:rsid w:val="00CC423C"/>
    <w:rsid w:val="00CC4BD9"/>
    <w:rsid w:val="00CC4D1E"/>
    <w:rsid w:val="00CC5177"/>
    <w:rsid w:val="00CC61C1"/>
    <w:rsid w:val="00CC6748"/>
    <w:rsid w:val="00CC6750"/>
    <w:rsid w:val="00CC6CB5"/>
    <w:rsid w:val="00CC7172"/>
    <w:rsid w:val="00CC785D"/>
    <w:rsid w:val="00CC7E0E"/>
    <w:rsid w:val="00CD0F36"/>
    <w:rsid w:val="00CD13A8"/>
    <w:rsid w:val="00CD14BF"/>
    <w:rsid w:val="00CD17E9"/>
    <w:rsid w:val="00CD1887"/>
    <w:rsid w:val="00CD1A8D"/>
    <w:rsid w:val="00CD1D66"/>
    <w:rsid w:val="00CD2373"/>
    <w:rsid w:val="00CD24F9"/>
    <w:rsid w:val="00CD25E5"/>
    <w:rsid w:val="00CD26CF"/>
    <w:rsid w:val="00CD27BA"/>
    <w:rsid w:val="00CD2ABC"/>
    <w:rsid w:val="00CD3257"/>
    <w:rsid w:val="00CD3684"/>
    <w:rsid w:val="00CD3AF4"/>
    <w:rsid w:val="00CD40C4"/>
    <w:rsid w:val="00CD4384"/>
    <w:rsid w:val="00CD4A0B"/>
    <w:rsid w:val="00CD5056"/>
    <w:rsid w:val="00CD5370"/>
    <w:rsid w:val="00CD57BE"/>
    <w:rsid w:val="00CD5ABF"/>
    <w:rsid w:val="00CD5D29"/>
    <w:rsid w:val="00CD6444"/>
    <w:rsid w:val="00CD71E2"/>
    <w:rsid w:val="00CD7C0F"/>
    <w:rsid w:val="00CE00A6"/>
    <w:rsid w:val="00CE01C1"/>
    <w:rsid w:val="00CE0A13"/>
    <w:rsid w:val="00CE1252"/>
    <w:rsid w:val="00CE1955"/>
    <w:rsid w:val="00CE34C0"/>
    <w:rsid w:val="00CE357A"/>
    <w:rsid w:val="00CE3A86"/>
    <w:rsid w:val="00CE3CD8"/>
    <w:rsid w:val="00CE3D38"/>
    <w:rsid w:val="00CE42EE"/>
    <w:rsid w:val="00CE4AF9"/>
    <w:rsid w:val="00CE5108"/>
    <w:rsid w:val="00CE5134"/>
    <w:rsid w:val="00CE603B"/>
    <w:rsid w:val="00CE710F"/>
    <w:rsid w:val="00CE731B"/>
    <w:rsid w:val="00CE78CF"/>
    <w:rsid w:val="00CE79F3"/>
    <w:rsid w:val="00CE7D6F"/>
    <w:rsid w:val="00CF051A"/>
    <w:rsid w:val="00CF068B"/>
    <w:rsid w:val="00CF0997"/>
    <w:rsid w:val="00CF0F52"/>
    <w:rsid w:val="00CF19B5"/>
    <w:rsid w:val="00CF218E"/>
    <w:rsid w:val="00CF269B"/>
    <w:rsid w:val="00CF2DFC"/>
    <w:rsid w:val="00CF3494"/>
    <w:rsid w:val="00CF394B"/>
    <w:rsid w:val="00CF449C"/>
    <w:rsid w:val="00CF4510"/>
    <w:rsid w:val="00CF4577"/>
    <w:rsid w:val="00CF46C7"/>
    <w:rsid w:val="00CF48FF"/>
    <w:rsid w:val="00CF4FA2"/>
    <w:rsid w:val="00CF5640"/>
    <w:rsid w:val="00CF67B1"/>
    <w:rsid w:val="00CF6A2D"/>
    <w:rsid w:val="00CF6D90"/>
    <w:rsid w:val="00CF7C70"/>
    <w:rsid w:val="00CF7CF1"/>
    <w:rsid w:val="00CF7E62"/>
    <w:rsid w:val="00CF7F43"/>
    <w:rsid w:val="00D00E81"/>
    <w:rsid w:val="00D01243"/>
    <w:rsid w:val="00D01558"/>
    <w:rsid w:val="00D0173E"/>
    <w:rsid w:val="00D01893"/>
    <w:rsid w:val="00D01AC4"/>
    <w:rsid w:val="00D01D21"/>
    <w:rsid w:val="00D01D66"/>
    <w:rsid w:val="00D01DDA"/>
    <w:rsid w:val="00D02F65"/>
    <w:rsid w:val="00D03C53"/>
    <w:rsid w:val="00D03D21"/>
    <w:rsid w:val="00D03DA2"/>
    <w:rsid w:val="00D03DFE"/>
    <w:rsid w:val="00D04078"/>
    <w:rsid w:val="00D04DE4"/>
    <w:rsid w:val="00D04E28"/>
    <w:rsid w:val="00D057FD"/>
    <w:rsid w:val="00D0596B"/>
    <w:rsid w:val="00D06214"/>
    <w:rsid w:val="00D06536"/>
    <w:rsid w:val="00D06F2B"/>
    <w:rsid w:val="00D07309"/>
    <w:rsid w:val="00D07399"/>
    <w:rsid w:val="00D07DDF"/>
    <w:rsid w:val="00D100AA"/>
    <w:rsid w:val="00D10179"/>
    <w:rsid w:val="00D10748"/>
    <w:rsid w:val="00D10ABE"/>
    <w:rsid w:val="00D10D72"/>
    <w:rsid w:val="00D11003"/>
    <w:rsid w:val="00D11BA3"/>
    <w:rsid w:val="00D11F6F"/>
    <w:rsid w:val="00D1283A"/>
    <w:rsid w:val="00D131DA"/>
    <w:rsid w:val="00D13413"/>
    <w:rsid w:val="00D13ED9"/>
    <w:rsid w:val="00D142FB"/>
    <w:rsid w:val="00D143A9"/>
    <w:rsid w:val="00D14433"/>
    <w:rsid w:val="00D14752"/>
    <w:rsid w:val="00D1484F"/>
    <w:rsid w:val="00D1496C"/>
    <w:rsid w:val="00D15443"/>
    <w:rsid w:val="00D159A4"/>
    <w:rsid w:val="00D16111"/>
    <w:rsid w:val="00D16557"/>
    <w:rsid w:val="00D16747"/>
    <w:rsid w:val="00D16DAF"/>
    <w:rsid w:val="00D17132"/>
    <w:rsid w:val="00D175F3"/>
    <w:rsid w:val="00D202C7"/>
    <w:rsid w:val="00D203EE"/>
    <w:rsid w:val="00D20C5A"/>
    <w:rsid w:val="00D20E6E"/>
    <w:rsid w:val="00D2128A"/>
    <w:rsid w:val="00D21788"/>
    <w:rsid w:val="00D21A01"/>
    <w:rsid w:val="00D21B11"/>
    <w:rsid w:val="00D21E05"/>
    <w:rsid w:val="00D22326"/>
    <w:rsid w:val="00D2246E"/>
    <w:rsid w:val="00D224D5"/>
    <w:rsid w:val="00D22A13"/>
    <w:rsid w:val="00D22A8D"/>
    <w:rsid w:val="00D22C45"/>
    <w:rsid w:val="00D2343B"/>
    <w:rsid w:val="00D23C6A"/>
    <w:rsid w:val="00D24126"/>
    <w:rsid w:val="00D25306"/>
    <w:rsid w:val="00D26976"/>
    <w:rsid w:val="00D273A7"/>
    <w:rsid w:val="00D278C5"/>
    <w:rsid w:val="00D278F4"/>
    <w:rsid w:val="00D279A3"/>
    <w:rsid w:val="00D27C06"/>
    <w:rsid w:val="00D30327"/>
    <w:rsid w:val="00D30882"/>
    <w:rsid w:val="00D30EAD"/>
    <w:rsid w:val="00D30F09"/>
    <w:rsid w:val="00D311A2"/>
    <w:rsid w:val="00D311F5"/>
    <w:rsid w:val="00D316D5"/>
    <w:rsid w:val="00D31A89"/>
    <w:rsid w:val="00D31C1B"/>
    <w:rsid w:val="00D3218B"/>
    <w:rsid w:val="00D3248E"/>
    <w:rsid w:val="00D327C6"/>
    <w:rsid w:val="00D32D5D"/>
    <w:rsid w:val="00D33254"/>
    <w:rsid w:val="00D33ACE"/>
    <w:rsid w:val="00D33B46"/>
    <w:rsid w:val="00D33BAA"/>
    <w:rsid w:val="00D34087"/>
    <w:rsid w:val="00D345EF"/>
    <w:rsid w:val="00D3493C"/>
    <w:rsid w:val="00D350F6"/>
    <w:rsid w:val="00D3576B"/>
    <w:rsid w:val="00D3599D"/>
    <w:rsid w:val="00D36311"/>
    <w:rsid w:val="00D36E19"/>
    <w:rsid w:val="00D36E7D"/>
    <w:rsid w:val="00D36EEF"/>
    <w:rsid w:val="00D36F3F"/>
    <w:rsid w:val="00D3718B"/>
    <w:rsid w:val="00D37268"/>
    <w:rsid w:val="00D37BA8"/>
    <w:rsid w:val="00D37C6F"/>
    <w:rsid w:val="00D37C8C"/>
    <w:rsid w:val="00D37C98"/>
    <w:rsid w:val="00D407B0"/>
    <w:rsid w:val="00D408E1"/>
    <w:rsid w:val="00D409B2"/>
    <w:rsid w:val="00D40BE5"/>
    <w:rsid w:val="00D40C71"/>
    <w:rsid w:val="00D40E77"/>
    <w:rsid w:val="00D4189B"/>
    <w:rsid w:val="00D4202B"/>
    <w:rsid w:val="00D42B6D"/>
    <w:rsid w:val="00D42B77"/>
    <w:rsid w:val="00D43399"/>
    <w:rsid w:val="00D433C4"/>
    <w:rsid w:val="00D43445"/>
    <w:rsid w:val="00D43805"/>
    <w:rsid w:val="00D43894"/>
    <w:rsid w:val="00D43D0B"/>
    <w:rsid w:val="00D44011"/>
    <w:rsid w:val="00D44180"/>
    <w:rsid w:val="00D44482"/>
    <w:rsid w:val="00D4476F"/>
    <w:rsid w:val="00D44A44"/>
    <w:rsid w:val="00D44CC1"/>
    <w:rsid w:val="00D44D13"/>
    <w:rsid w:val="00D45CEA"/>
    <w:rsid w:val="00D46F7E"/>
    <w:rsid w:val="00D47047"/>
    <w:rsid w:val="00D47157"/>
    <w:rsid w:val="00D47286"/>
    <w:rsid w:val="00D47D32"/>
    <w:rsid w:val="00D50C62"/>
    <w:rsid w:val="00D5176A"/>
    <w:rsid w:val="00D517C8"/>
    <w:rsid w:val="00D51D06"/>
    <w:rsid w:val="00D52B6D"/>
    <w:rsid w:val="00D52DDD"/>
    <w:rsid w:val="00D52F09"/>
    <w:rsid w:val="00D532FC"/>
    <w:rsid w:val="00D54122"/>
    <w:rsid w:val="00D54B3C"/>
    <w:rsid w:val="00D55F51"/>
    <w:rsid w:val="00D55FFD"/>
    <w:rsid w:val="00D56927"/>
    <w:rsid w:val="00D56CE2"/>
    <w:rsid w:val="00D570F3"/>
    <w:rsid w:val="00D57959"/>
    <w:rsid w:val="00D57ABF"/>
    <w:rsid w:val="00D57BF0"/>
    <w:rsid w:val="00D60491"/>
    <w:rsid w:val="00D60DBD"/>
    <w:rsid w:val="00D61033"/>
    <w:rsid w:val="00D615CA"/>
    <w:rsid w:val="00D617F8"/>
    <w:rsid w:val="00D6187F"/>
    <w:rsid w:val="00D61EDA"/>
    <w:rsid w:val="00D620C5"/>
    <w:rsid w:val="00D623FB"/>
    <w:rsid w:val="00D6312B"/>
    <w:rsid w:val="00D6332D"/>
    <w:rsid w:val="00D63879"/>
    <w:rsid w:val="00D63F0D"/>
    <w:rsid w:val="00D6468D"/>
    <w:rsid w:val="00D64FAE"/>
    <w:rsid w:val="00D6529A"/>
    <w:rsid w:val="00D6546A"/>
    <w:rsid w:val="00D655AF"/>
    <w:rsid w:val="00D65753"/>
    <w:rsid w:val="00D65A66"/>
    <w:rsid w:val="00D65EAC"/>
    <w:rsid w:val="00D66265"/>
    <w:rsid w:val="00D6698B"/>
    <w:rsid w:val="00D66B4B"/>
    <w:rsid w:val="00D66B9D"/>
    <w:rsid w:val="00D706D5"/>
    <w:rsid w:val="00D70F74"/>
    <w:rsid w:val="00D71957"/>
    <w:rsid w:val="00D71AEF"/>
    <w:rsid w:val="00D72259"/>
    <w:rsid w:val="00D723D2"/>
    <w:rsid w:val="00D725E3"/>
    <w:rsid w:val="00D72EAD"/>
    <w:rsid w:val="00D72FBD"/>
    <w:rsid w:val="00D73387"/>
    <w:rsid w:val="00D73C78"/>
    <w:rsid w:val="00D740D6"/>
    <w:rsid w:val="00D746D9"/>
    <w:rsid w:val="00D75B45"/>
    <w:rsid w:val="00D761CC"/>
    <w:rsid w:val="00D765B4"/>
    <w:rsid w:val="00D76629"/>
    <w:rsid w:val="00D7672A"/>
    <w:rsid w:val="00D76890"/>
    <w:rsid w:val="00D76BE1"/>
    <w:rsid w:val="00D77EEA"/>
    <w:rsid w:val="00D80100"/>
    <w:rsid w:val="00D810C9"/>
    <w:rsid w:val="00D82236"/>
    <w:rsid w:val="00D82434"/>
    <w:rsid w:val="00D82DDC"/>
    <w:rsid w:val="00D83A94"/>
    <w:rsid w:val="00D84112"/>
    <w:rsid w:val="00D84A75"/>
    <w:rsid w:val="00D84AF6"/>
    <w:rsid w:val="00D85424"/>
    <w:rsid w:val="00D85477"/>
    <w:rsid w:val="00D86229"/>
    <w:rsid w:val="00D86773"/>
    <w:rsid w:val="00D86EEF"/>
    <w:rsid w:val="00D8736A"/>
    <w:rsid w:val="00D8772C"/>
    <w:rsid w:val="00D9079D"/>
    <w:rsid w:val="00D90A11"/>
    <w:rsid w:val="00D91A5D"/>
    <w:rsid w:val="00D91DB7"/>
    <w:rsid w:val="00D927D4"/>
    <w:rsid w:val="00D934FC"/>
    <w:rsid w:val="00D93F1B"/>
    <w:rsid w:val="00D94690"/>
    <w:rsid w:val="00D94AD3"/>
    <w:rsid w:val="00D94EAB"/>
    <w:rsid w:val="00D94F21"/>
    <w:rsid w:val="00D95D67"/>
    <w:rsid w:val="00D96949"/>
    <w:rsid w:val="00D96D86"/>
    <w:rsid w:val="00D96ED8"/>
    <w:rsid w:val="00D970F4"/>
    <w:rsid w:val="00D97B11"/>
    <w:rsid w:val="00D97F81"/>
    <w:rsid w:val="00DA00A7"/>
    <w:rsid w:val="00DA091D"/>
    <w:rsid w:val="00DA0B9D"/>
    <w:rsid w:val="00DA0C73"/>
    <w:rsid w:val="00DA1310"/>
    <w:rsid w:val="00DA17B3"/>
    <w:rsid w:val="00DA1EBF"/>
    <w:rsid w:val="00DA1F99"/>
    <w:rsid w:val="00DA23E7"/>
    <w:rsid w:val="00DA2778"/>
    <w:rsid w:val="00DA29E2"/>
    <w:rsid w:val="00DA3740"/>
    <w:rsid w:val="00DA3C7A"/>
    <w:rsid w:val="00DA466C"/>
    <w:rsid w:val="00DA4AF2"/>
    <w:rsid w:val="00DA545B"/>
    <w:rsid w:val="00DA585E"/>
    <w:rsid w:val="00DA5BF3"/>
    <w:rsid w:val="00DA5EFE"/>
    <w:rsid w:val="00DA5F9C"/>
    <w:rsid w:val="00DA6FAE"/>
    <w:rsid w:val="00DA7CEE"/>
    <w:rsid w:val="00DB01C2"/>
    <w:rsid w:val="00DB06D9"/>
    <w:rsid w:val="00DB0756"/>
    <w:rsid w:val="00DB0C2F"/>
    <w:rsid w:val="00DB11B1"/>
    <w:rsid w:val="00DB14A6"/>
    <w:rsid w:val="00DB150D"/>
    <w:rsid w:val="00DB1766"/>
    <w:rsid w:val="00DB201A"/>
    <w:rsid w:val="00DB21CF"/>
    <w:rsid w:val="00DB306F"/>
    <w:rsid w:val="00DB316A"/>
    <w:rsid w:val="00DB36AC"/>
    <w:rsid w:val="00DB38CA"/>
    <w:rsid w:val="00DB4B1E"/>
    <w:rsid w:val="00DB4F0D"/>
    <w:rsid w:val="00DB55A1"/>
    <w:rsid w:val="00DB60A7"/>
    <w:rsid w:val="00DB67C4"/>
    <w:rsid w:val="00DB694D"/>
    <w:rsid w:val="00DB6A09"/>
    <w:rsid w:val="00DB7071"/>
    <w:rsid w:val="00DB73E8"/>
    <w:rsid w:val="00DB7D6A"/>
    <w:rsid w:val="00DC04FD"/>
    <w:rsid w:val="00DC05A6"/>
    <w:rsid w:val="00DC0ADA"/>
    <w:rsid w:val="00DC0AEE"/>
    <w:rsid w:val="00DC16DF"/>
    <w:rsid w:val="00DC1836"/>
    <w:rsid w:val="00DC2156"/>
    <w:rsid w:val="00DC22D5"/>
    <w:rsid w:val="00DC2423"/>
    <w:rsid w:val="00DC245B"/>
    <w:rsid w:val="00DC3371"/>
    <w:rsid w:val="00DC3F62"/>
    <w:rsid w:val="00DC4218"/>
    <w:rsid w:val="00DC484D"/>
    <w:rsid w:val="00DC61CA"/>
    <w:rsid w:val="00DC627B"/>
    <w:rsid w:val="00DC6441"/>
    <w:rsid w:val="00DC73D5"/>
    <w:rsid w:val="00DC7508"/>
    <w:rsid w:val="00DC77B3"/>
    <w:rsid w:val="00DD01C4"/>
    <w:rsid w:val="00DD0546"/>
    <w:rsid w:val="00DD059E"/>
    <w:rsid w:val="00DD129C"/>
    <w:rsid w:val="00DD1AF1"/>
    <w:rsid w:val="00DD1F3A"/>
    <w:rsid w:val="00DD217D"/>
    <w:rsid w:val="00DD2677"/>
    <w:rsid w:val="00DD29D2"/>
    <w:rsid w:val="00DD29F9"/>
    <w:rsid w:val="00DD2E2A"/>
    <w:rsid w:val="00DD3612"/>
    <w:rsid w:val="00DD362B"/>
    <w:rsid w:val="00DD4141"/>
    <w:rsid w:val="00DD4278"/>
    <w:rsid w:val="00DD43DA"/>
    <w:rsid w:val="00DD4909"/>
    <w:rsid w:val="00DD4D23"/>
    <w:rsid w:val="00DD50C6"/>
    <w:rsid w:val="00DD5329"/>
    <w:rsid w:val="00DD6011"/>
    <w:rsid w:val="00DD6774"/>
    <w:rsid w:val="00DD690F"/>
    <w:rsid w:val="00DD6CF4"/>
    <w:rsid w:val="00DD6E7A"/>
    <w:rsid w:val="00DD6E82"/>
    <w:rsid w:val="00DD74F7"/>
    <w:rsid w:val="00DE1CCD"/>
    <w:rsid w:val="00DE1FCA"/>
    <w:rsid w:val="00DE229C"/>
    <w:rsid w:val="00DE2C92"/>
    <w:rsid w:val="00DE3601"/>
    <w:rsid w:val="00DE45B6"/>
    <w:rsid w:val="00DE4AAD"/>
    <w:rsid w:val="00DE4C26"/>
    <w:rsid w:val="00DE4D6B"/>
    <w:rsid w:val="00DE4FEC"/>
    <w:rsid w:val="00DE5122"/>
    <w:rsid w:val="00DE5C49"/>
    <w:rsid w:val="00DE5E03"/>
    <w:rsid w:val="00DE65E1"/>
    <w:rsid w:val="00DE689C"/>
    <w:rsid w:val="00DE69F6"/>
    <w:rsid w:val="00DF1023"/>
    <w:rsid w:val="00DF1B23"/>
    <w:rsid w:val="00DF2D42"/>
    <w:rsid w:val="00DF2F43"/>
    <w:rsid w:val="00DF30BE"/>
    <w:rsid w:val="00DF324D"/>
    <w:rsid w:val="00DF33F4"/>
    <w:rsid w:val="00DF3F48"/>
    <w:rsid w:val="00DF3FAB"/>
    <w:rsid w:val="00DF40A5"/>
    <w:rsid w:val="00DF4481"/>
    <w:rsid w:val="00DF498B"/>
    <w:rsid w:val="00DF4A07"/>
    <w:rsid w:val="00DF5201"/>
    <w:rsid w:val="00DF5823"/>
    <w:rsid w:val="00DF583F"/>
    <w:rsid w:val="00DF58F2"/>
    <w:rsid w:val="00DF6638"/>
    <w:rsid w:val="00DF6B86"/>
    <w:rsid w:val="00DF7095"/>
    <w:rsid w:val="00DF7360"/>
    <w:rsid w:val="00DF7DDB"/>
    <w:rsid w:val="00DF7E26"/>
    <w:rsid w:val="00E001BA"/>
    <w:rsid w:val="00E00413"/>
    <w:rsid w:val="00E0055B"/>
    <w:rsid w:val="00E0082E"/>
    <w:rsid w:val="00E00A0F"/>
    <w:rsid w:val="00E00DE0"/>
    <w:rsid w:val="00E01400"/>
    <w:rsid w:val="00E017E1"/>
    <w:rsid w:val="00E01CC7"/>
    <w:rsid w:val="00E021AF"/>
    <w:rsid w:val="00E03376"/>
    <w:rsid w:val="00E034BD"/>
    <w:rsid w:val="00E03A76"/>
    <w:rsid w:val="00E03FAF"/>
    <w:rsid w:val="00E04ADA"/>
    <w:rsid w:val="00E04C2B"/>
    <w:rsid w:val="00E05192"/>
    <w:rsid w:val="00E05431"/>
    <w:rsid w:val="00E05A66"/>
    <w:rsid w:val="00E05BC2"/>
    <w:rsid w:val="00E05CD8"/>
    <w:rsid w:val="00E05E13"/>
    <w:rsid w:val="00E066B9"/>
    <w:rsid w:val="00E07B55"/>
    <w:rsid w:val="00E07B66"/>
    <w:rsid w:val="00E07D67"/>
    <w:rsid w:val="00E07EFB"/>
    <w:rsid w:val="00E10201"/>
    <w:rsid w:val="00E1031E"/>
    <w:rsid w:val="00E10CF0"/>
    <w:rsid w:val="00E10D9F"/>
    <w:rsid w:val="00E1134A"/>
    <w:rsid w:val="00E12370"/>
    <w:rsid w:val="00E128B1"/>
    <w:rsid w:val="00E12BC6"/>
    <w:rsid w:val="00E12C19"/>
    <w:rsid w:val="00E12DCF"/>
    <w:rsid w:val="00E12FA8"/>
    <w:rsid w:val="00E130A5"/>
    <w:rsid w:val="00E131D9"/>
    <w:rsid w:val="00E136A4"/>
    <w:rsid w:val="00E13DC6"/>
    <w:rsid w:val="00E1424F"/>
    <w:rsid w:val="00E1433B"/>
    <w:rsid w:val="00E149E8"/>
    <w:rsid w:val="00E14C3F"/>
    <w:rsid w:val="00E14F50"/>
    <w:rsid w:val="00E153BC"/>
    <w:rsid w:val="00E15AE8"/>
    <w:rsid w:val="00E15E94"/>
    <w:rsid w:val="00E1638A"/>
    <w:rsid w:val="00E16949"/>
    <w:rsid w:val="00E17D64"/>
    <w:rsid w:val="00E20097"/>
    <w:rsid w:val="00E20142"/>
    <w:rsid w:val="00E20146"/>
    <w:rsid w:val="00E2095E"/>
    <w:rsid w:val="00E20EDE"/>
    <w:rsid w:val="00E21688"/>
    <w:rsid w:val="00E21E93"/>
    <w:rsid w:val="00E222FB"/>
    <w:rsid w:val="00E22C5B"/>
    <w:rsid w:val="00E23395"/>
    <w:rsid w:val="00E234E8"/>
    <w:rsid w:val="00E2383E"/>
    <w:rsid w:val="00E23A42"/>
    <w:rsid w:val="00E23B22"/>
    <w:rsid w:val="00E23C51"/>
    <w:rsid w:val="00E23DF6"/>
    <w:rsid w:val="00E23E4D"/>
    <w:rsid w:val="00E23F1B"/>
    <w:rsid w:val="00E2407B"/>
    <w:rsid w:val="00E24DC6"/>
    <w:rsid w:val="00E253CE"/>
    <w:rsid w:val="00E25623"/>
    <w:rsid w:val="00E25804"/>
    <w:rsid w:val="00E2597B"/>
    <w:rsid w:val="00E261FA"/>
    <w:rsid w:val="00E266FC"/>
    <w:rsid w:val="00E26872"/>
    <w:rsid w:val="00E26904"/>
    <w:rsid w:val="00E26A33"/>
    <w:rsid w:val="00E27B65"/>
    <w:rsid w:val="00E27EB9"/>
    <w:rsid w:val="00E307C1"/>
    <w:rsid w:val="00E30D39"/>
    <w:rsid w:val="00E313FB"/>
    <w:rsid w:val="00E31FCB"/>
    <w:rsid w:val="00E325CE"/>
    <w:rsid w:val="00E329D6"/>
    <w:rsid w:val="00E32A80"/>
    <w:rsid w:val="00E32DD0"/>
    <w:rsid w:val="00E3304B"/>
    <w:rsid w:val="00E330DB"/>
    <w:rsid w:val="00E3338A"/>
    <w:rsid w:val="00E3361D"/>
    <w:rsid w:val="00E33C7D"/>
    <w:rsid w:val="00E3432F"/>
    <w:rsid w:val="00E34B70"/>
    <w:rsid w:val="00E350AB"/>
    <w:rsid w:val="00E350E1"/>
    <w:rsid w:val="00E3560F"/>
    <w:rsid w:val="00E35E7F"/>
    <w:rsid w:val="00E35FE8"/>
    <w:rsid w:val="00E366FB"/>
    <w:rsid w:val="00E370E5"/>
    <w:rsid w:val="00E372EF"/>
    <w:rsid w:val="00E37956"/>
    <w:rsid w:val="00E379FC"/>
    <w:rsid w:val="00E37A0A"/>
    <w:rsid w:val="00E37EF0"/>
    <w:rsid w:val="00E40619"/>
    <w:rsid w:val="00E406F6"/>
    <w:rsid w:val="00E40BB5"/>
    <w:rsid w:val="00E413E6"/>
    <w:rsid w:val="00E4176C"/>
    <w:rsid w:val="00E417C6"/>
    <w:rsid w:val="00E41DB2"/>
    <w:rsid w:val="00E41E20"/>
    <w:rsid w:val="00E42374"/>
    <w:rsid w:val="00E423B6"/>
    <w:rsid w:val="00E42B39"/>
    <w:rsid w:val="00E4369D"/>
    <w:rsid w:val="00E43A48"/>
    <w:rsid w:val="00E43C8B"/>
    <w:rsid w:val="00E43EB0"/>
    <w:rsid w:val="00E44075"/>
    <w:rsid w:val="00E4477E"/>
    <w:rsid w:val="00E44B54"/>
    <w:rsid w:val="00E44EFA"/>
    <w:rsid w:val="00E455EB"/>
    <w:rsid w:val="00E46717"/>
    <w:rsid w:val="00E46985"/>
    <w:rsid w:val="00E46ACA"/>
    <w:rsid w:val="00E47927"/>
    <w:rsid w:val="00E47B96"/>
    <w:rsid w:val="00E5012F"/>
    <w:rsid w:val="00E50750"/>
    <w:rsid w:val="00E512A3"/>
    <w:rsid w:val="00E5161E"/>
    <w:rsid w:val="00E51957"/>
    <w:rsid w:val="00E51F36"/>
    <w:rsid w:val="00E52327"/>
    <w:rsid w:val="00E53183"/>
    <w:rsid w:val="00E5338A"/>
    <w:rsid w:val="00E536DD"/>
    <w:rsid w:val="00E54CFE"/>
    <w:rsid w:val="00E54F4E"/>
    <w:rsid w:val="00E55039"/>
    <w:rsid w:val="00E564AF"/>
    <w:rsid w:val="00E56740"/>
    <w:rsid w:val="00E5674D"/>
    <w:rsid w:val="00E5683D"/>
    <w:rsid w:val="00E570D8"/>
    <w:rsid w:val="00E572EC"/>
    <w:rsid w:val="00E57555"/>
    <w:rsid w:val="00E60254"/>
    <w:rsid w:val="00E6080B"/>
    <w:rsid w:val="00E60995"/>
    <w:rsid w:val="00E6147E"/>
    <w:rsid w:val="00E61CB0"/>
    <w:rsid w:val="00E61F85"/>
    <w:rsid w:val="00E62050"/>
    <w:rsid w:val="00E62466"/>
    <w:rsid w:val="00E62876"/>
    <w:rsid w:val="00E62B64"/>
    <w:rsid w:val="00E63153"/>
    <w:rsid w:val="00E6401F"/>
    <w:rsid w:val="00E64187"/>
    <w:rsid w:val="00E64360"/>
    <w:rsid w:val="00E64CFB"/>
    <w:rsid w:val="00E64E14"/>
    <w:rsid w:val="00E65149"/>
    <w:rsid w:val="00E65498"/>
    <w:rsid w:val="00E658CC"/>
    <w:rsid w:val="00E6622A"/>
    <w:rsid w:val="00E674AB"/>
    <w:rsid w:val="00E67757"/>
    <w:rsid w:val="00E67B34"/>
    <w:rsid w:val="00E7013A"/>
    <w:rsid w:val="00E705CD"/>
    <w:rsid w:val="00E7090D"/>
    <w:rsid w:val="00E71A39"/>
    <w:rsid w:val="00E72A16"/>
    <w:rsid w:val="00E72C62"/>
    <w:rsid w:val="00E73EA7"/>
    <w:rsid w:val="00E7408E"/>
    <w:rsid w:val="00E749DF"/>
    <w:rsid w:val="00E751A7"/>
    <w:rsid w:val="00E751C7"/>
    <w:rsid w:val="00E75851"/>
    <w:rsid w:val="00E75B27"/>
    <w:rsid w:val="00E75C45"/>
    <w:rsid w:val="00E76C13"/>
    <w:rsid w:val="00E76C50"/>
    <w:rsid w:val="00E76DC8"/>
    <w:rsid w:val="00E77131"/>
    <w:rsid w:val="00E77951"/>
    <w:rsid w:val="00E800B8"/>
    <w:rsid w:val="00E80962"/>
    <w:rsid w:val="00E80AA4"/>
    <w:rsid w:val="00E81460"/>
    <w:rsid w:val="00E8180B"/>
    <w:rsid w:val="00E819D6"/>
    <w:rsid w:val="00E823BD"/>
    <w:rsid w:val="00E82488"/>
    <w:rsid w:val="00E827DB"/>
    <w:rsid w:val="00E82879"/>
    <w:rsid w:val="00E83451"/>
    <w:rsid w:val="00E83695"/>
    <w:rsid w:val="00E83977"/>
    <w:rsid w:val="00E83A08"/>
    <w:rsid w:val="00E83A64"/>
    <w:rsid w:val="00E8431C"/>
    <w:rsid w:val="00E8438A"/>
    <w:rsid w:val="00E8438C"/>
    <w:rsid w:val="00E84B9C"/>
    <w:rsid w:val="00E84E01"/>
    <w:rsid w:val="00E85275"/>
    <w:rsid w:val="00E85493"/>
    <w:rsid w:val="00E85C16"/>
    <w:rsid w:val="00E862FA"/>
    <w:rsid w:val="00E8664A"/>
    <w:rsid w:val="00E86BBA"/>
    <w:rsid w:val="00E871A0"/>
    <w:rsid w:val="00E874C5"/>
    <w:rsid w:val="00E87698"/>
    <w:rsid w:val="00E87708"/>
    <w:rsid w:val="00E87C87"/>
    <w:rsid w:val="00E87F7D"/>
    <w:rsid w:val="00E90679"/>
    <w:rsid w:val="00E90DAE"/>
    <w:rsid w:val="00E90ECB"/>
    <w:rsid w:val="00E9186D"/>
    <w:rsid w:val="00E91938"/>
    <w:rsid w:val="00E9203B"/>
    <w:rsid w:val="00E9294A"/>
    <w:rsid w:val="00E92E44"/>
    <w:rsid w:val="00E92FB9"/>
    <w:rsid w:val="00E9346C"/>
    <w:rsid w:val="00E9371D"/>
    <w:rsid w:val="00E941C4"/>
    <w:rsid w:val="00E95040"/>
    <w:rsid w:val="00E95194"/>
    <w:rsid w:val="00E951B1"/>
    <w:rsid w:val="00E95647"/>
    <w:rsid w:val="00E95655"/>
    <w:rsid w:val="00E957D1"/>
    <w:rsid w:val="00E95AED"/>
    <w:rsid w:val="00E96FED"/>
    <w:rsid w:val="00E96FF5"/>
    <w:rsid w:val="00E97171"/>
    <w:rsid w:val="00E9769A"/>
    <w:rsid w:val="00EA0114"/>
    <w:rsid w:val="00EA019D"/>
    <w:rsid w:val="00EA02A0"/>
    <w:rsid w:val="00EA0D48"/>
    <w:rsid w:val="00EA15DB"/>
    <w:rsid w:val="00EA18BE"/>
    <w:rsid w:val="00EA1B45"/>
    <w:rsid w:val="00EA1D7A"/>
    <w:rsid w:val="00EA2638"/>
    <w:rsid w:val="00EA2ED4"/>
    <w:rsid w:val="00EA2EEE"/>
    <w:rsid w:val="00EA303D"/>
    <w:rsid w:val="00EA3463"/>
    <w:rsid w:val="00EA36BE"/>
    <w:rsid w:val="00EA37CD"/>
    <w:rsid w:val="00EA3811"/>
    <w:rsid w:val="00EA479D"/>
    <w:rsid w:val="00EA4889"/>
    <w:rsid w:val="00EA4B2C"/>
    <w:rsid w:val="00EA5262"/>
    <w:rsid w:val="00EA52BC"/>
    <w:rsid w:val="00EA5373"/>
    <w:rsid w:val="00EA54C2"/>
    <w:rsid w:val="00EA58E4"/>
    <w:rsid w:val="00EA61E1"/>
    <w:rsid w:val="00EA66C2"/>
    <w:rsid w:val="00EA6713"/>
    <w:rsid w:val="00EA7470"/>
    <w:rsid w:val="00EA7709"/>
    <w:rsid w:val="00EB1085"/>
    <w:rsid w:val="00EB135E"/>
    <w:rsid w:val="00EB171C"/>
    <w:rsid w:val="00EB1977"/>
    <w:rsid w:val="00EB20BD"/>
    <w:rsid w:val="00EB20D3"/>
    <w:rsid w:val="00EB217B"/>
    <w:rsid w:val="00EB26D1"/>
    <w:rsid w:val="00EB2C75"/>
    <w:rsid w:val="00EB31CF"/>
    <w:rsid w:val="00EB38D7"/>
    <w:rsid w:val="00EB497E"/>
    <w:rsid w:val="00EB5234"/>
    <w:rsid w:val="00EB5279"/>
    <w:rsid w:val="00EB545E"/>
    <w:rsid w:val="00EB5603"/>
    <w:rsid w:val="00EB5768"/>
    <w:rsid w:val="00EB5D41"/>
    <w:rsid w:val="00EB5DED"/>
    <w:rsid w:val="00EB5E27"/>
    <w:rsid w:val="00EB610D"/>
    <w:rsid w:val="00EB6148"/>
    <w:rsid w:val="00EB65D4"/>
    <w:rsid w:val="00EB665E"/>
    <w:rsid w:val="00EB79DF"/>
    <w:rsid w:val="00EC04DA"/>
    <w:rsid w:val="00EC146F"/>
    <w:rsid w:val="00EC22EE"/>
    <w:rsid w:val="00EC2AA8"/>
    <w:rsid w:val="00EC2D7B"/>
    <w:rsid w:val="00EC336A"/>
    <w:rsid w:val="00EC3902"/>
    <w:rsid w:val="00EC3B58"/>
    <w:rsid w:val="00EC3C8B"/>
    <w:rsid w:val="00EC3E79"/>
    <w:rsid w:val="00EC54AD"/>
    <w:rsid w:val="00EC57FE"/>
    <w:rsid w:val="00EC5F8C"/>
    <w:rsid w:val="00EC6707"/>
    <w:rsid w:val="00EC6D98"/>
    <w:rsid w:val="00EC7257"/>
    <w:rsid w:val="00EC72B0"/>
    <w:rsid w:val="00EC7F4C"/>
    <w:rsid w:val="00ED0042"/>
    <w:rsid w:val="00ED01ED"/>
    <w:rsid w:val="00ED0536"/>
    <w:rsid w:val="00ED09F0"/>
    <w:rsid w:val="00ED0BDE"/>
    <w:rsid w:val="00ED0F84"/>
    <w:rsid w:val="00ED10C6"/>
    <w:rsid w:val="00ED10D7"/>
    <w:rsid w:val="00ED10DB"/>
    <w:rsid w:val="00ED12B5"/>
    <w:rsid w:val="00ED1C7B"/>
    <w:rsid w:val="00ED2202"/>
    <w:rsid w:val="00ED22F4"/>
    <w:rsid w:val="00ED23CD"/>
    <w:rsid w:val="00ED24DA"/>
    <w:rsid w:val="00ED28A7"/>
    <w:rsid w:val="00ED2977"/>
    <w:rsid w:val="00ED2E86"/>
    <w:rsid w:val="00ED2F00"/>
    <w:rsid w:val="00ED3192"/>
    <w:rsid w:val="00ED3B0F"/>
    <w:rsid w:val="00ED3C25"/>
    <w:rsid w:val="00ED3DE4"/>
    <w:rsid w:val="00ED3FF2"/>
    <w:rsid w:val="00ED41B2"/>
    <w:rsid w:val="00ED483C"/>
    <w:rsid w:val="00ED4AD6"/>
    <w:rsid w:val="00ED4CE9"/>
    <w:rsid w:val="00ED5105"/>
    <w:rsid w:val="00ED53FF"/>
    <w:rsid w:val="00ED5A00"/>
    <w:rsid w:val="00ED5B2D"/>
    <w:rsid w:val="00ED5BB8"/>
    <w:rsid w:val="00ED5FB4"/>
    <w:rsid w:val="00ED6F93"/>
    <w:rsid w:val="00ED75F7"/>
    <w:rsid w:val="00ED7653"/>
    <w:rsid w:val="00ED7816"/>
    <w:rsid w:val="00ED7BC8"/>
    <w:rsid w:val="00EE0559"/>
    <w:rsid w:val="00EE1D5F"/>
    <w:rsid w:val="00EE207F"/>
    <w:rsid w:val="00EE22CA"/>
    <w:rsid w:val="00EE25B3"/>
    <w:rsid w:val="00EE2751"/>
    <w:rsid w:val="00EE38CD"/>
    <w:rsid w:val="00EE3B8F"/>
    <w:rsid w:val="00EE3F88"/>
    <w:rsid w:val="00EE4815"/>
    <w:rsid w:val="00EE4871"/>
    <w:rsid w:val="00EE4C96"/>
    <w:rsid w:val="00EE5324"/>
    <w:rsid w:val="00EE5A7B"/>
    <w:rsid w:val="00EE5DD6"/>
    <w:rsid w:val="00EE624F"/>
    <w:rsid w:val="00EE6FC0"/>
    <w:rsid w:val="00EE702E"/>
    <w:rsid w:val="00EE7934"/>
    <w:rsid w:val="00EF027C"/>
    <w:rsid w:val="00EF0ABC"/>
    <w:rsid w:val="00EF1578"/>
    <w:rsid w:val="00EF15A6"/>
    <w:rsid w:val="00EF18D7"/>
    <w:rsid w:val="00EF2926"/>
    <w:rsid w:val="00EF31F7"/>
    <w:rsid w:val="00EF3A8B"/>
    <w:rsid w:val="00EF4CFD"/>
    <w:rsid w:val="00EF5329"/>
    <w:rsid w:val="00EF560E"/>
    <w:rsid w:val="00EF584F"/>
    <w:rsid w:val="00EF60A1"/>
    <w:rsid w:val="00EF675A"/>
    <w:rsid w:val="00EF69E1"/>
    <w:rsid w:val="00EF722A"/>
    <w:rsid w:val="00EF7383"/>
    <w:rsid w:val="00EF739F"/>
    <w:rsid w:val="00EF782A"/>
    <w:rsid w:val="00EF78C1"/>
    <w:rsid w:val="00EF79D3"/>
    <w:rsid w:val="00EF7E3C"/>
    <w:rsid w:val="00EF7FA7"/>
    <w:rsid w:val="00F008A5"/>
    <w:rsid w:val="00F008A9"/>
    <w:rsid w:val="00F00D9C"/>
    <w:rsid w:val="00F01D30"/>
    <w:rsid w:val="00F020DD"/>
    <w:rsid w:val="00F02557"/>
    <w:rsid w:val="00F029B4"/>
    <w:rsid w:val="00F02ABC"/>
    <w:rsid w:val="00F03419"/>
    <w:rsid w:val="00F03869"/>
    <w:rsid w:val="00F03C4E"/>
    <w:rsid w:val="00F03EBC"/>
    <w:rsid w:val="00F04C04"/>
    <w:rsid w:val="00F05139"/>
    <w:rsid w:val="00F05C3B"/>
    <w:rsid w:val="00F06127"/>
    <w:rsid w:val="00F0651E"/>
    <w:rsid w:val="00F06A47"/>
    <w:rsid w:val="00F0702E"/>
    <w:rsid w:val="00F0756E"/>
    <w:rsid w:val="00F07BF8"/>
    <w:rsid w:val="00F07F72"/>
    <w:rsid w:val="00F10249"/>
    <w:rsid w:val="00F10319"/>
    <w:rsid w:val="00F10A5E"/>
    <w:rsid w:val="00F10E56"/>
    <w:rsid w:val="00F1113A"/>
    <w:rsid w:val="00F11476"/>
    <w:rsid w:val="00F11C8C"/>
    <w:rsid w:val="00F11DDF"/>
    <w:rsid w:val="00F1200E"/>
    <w:rsid w:val="00F12E6B"/>
    <w:rsid w:val="00F12F11"/>
    <w:rsid w:val="00F1323A"/>
    <w:rsid w:val="00F13414"/>
    <w:rsid w:val="00F1379D"/>
    <w:rsid w:val="00F138EF"/>
    <w:rsid w:val="00F13A95"/>
    <w:rsid w:val="00F13C4F"/>
    <w:rsid w:val="00F13DF3"/>
    <w:rsid w:val="00F1424F"/>
    <w:rsid w:val="00F15033"/>
    <w:rsid w:val="00F15995"/>
    <w:rsid w:val="00F15FF3"/>
    <w:rsid w:val="00F16027"/>
    <w:rsid w:val="00F16080"/>
    <w:rsid w:val="00F166CF"/>
    <w:rsid w:val="00F16708"/>
    <w:rsid w:val="00F16881"/>
    <w:rsid w:val="00F17238"/>
    <w:rsid w:val="00F17282"/>
    <w:rsid w:val="00F17378"/>
    <w:rsid w:val="00F175E6"/>
    <w:rsid w:val="00F17C35"/>
    <w:rsid w:val="00F17FC9"/>
    <w:rsid w:val="00F2037A"/>
    <w:rsid w:val="00F203CB"/>
    <w:rsid w:val="00F207C3"/>
    <w:rsid w:val="00F20968"/>
    <w:rsid w:val="00F20F36"/>
    <w:rsid w:val="00F21F51"/>
    <w:rsid w:val="00F22ACD"/>
    <w:rsid w:val="00F22C37"/>
    <w:rsid w:val="00F22E91"/>
    <w:rsid w:val="00F23364"/>
    <w:rsid w:val="00F23677"/>
    <w:rsid w:val="00F2377E"/>
    <w:rsid w:val="00F237D5"/>
    <w:rsid w:val="00F23B1E"/>
    <w:rsid w:val="00F23B2B"/>
    <w:rsid w:val="00F23C0E"/>
    <w:rsid w:val="00F23EE0"/>
    <w:rsid w:val="00F245CF"/>
    <w:rsid w:val="00F2497D"/>
    <w:rsid w:val="00F25044"/>
    <w:rsid w:val="00F25192"/>
    <w:rsid w:val="00F261BE"/>
    <w:rsid w:val="00F261EB"/>
    <w:rsid w:val="00F26418"/>
    <w:rsid w:val="00F27622"/>
    <w:rsid w:val="00F27EAB"/>
    <w:rsid w:val="00F302EF"/>
    <w:rsid w:val="00F30348"/>
    <w:rsid w:val="00F3112E"/>
    <w:rsid w:val="00F3147E"/>
    <w:rsid w:val="00F31CDE"/>
    <w:rsid w:val="00F32235"/>
    <w:rsid w:val="00F3277C"/>
    <w:rsid w:val="00F32AA7"/>
    <w:rsid w:val="00F32CE0"/>
    <w:rsid w:val="00F32FBD"/>
    <w:rsid w:val="00F33357"/>
    <w:rsid w:val="00F33B36"/>
    <w:rsid w:val="00F34A24"/>
    <w:rsid w:val="00F34C4A"/>
    <w:rsid w:val="00F34FE5"/>
    <w:rsid w:val="00F355FB"/>
    <w:rsid w:val="00F3598E"/>
    <w:rsid w:val="00F35AB0"/>
    <w:rsid w:val="00F363FE"/>
    <w:rsid w:val="00F366E2"/>
    <w:rsid w:val="00F36757"/>
    <w:rsid w:val="00F37124"/>
    <w:rsid w:val="00F37355"/>
    <w:rsid w:val="00F3793D"/>
    <w:rsid w:val="00F40119"/>
    <w:rsid w:val="00F40D78"/>
    <w:rsid w:val="00F4106F"/>
    <w:rsid w:val="00F4146B"/>
    <w:rsid w:val="00F4239E"/>
    <w:rsid w:val="00F42422"/>
    <w:rsid w:val="00F42586"/>
    <w:rsid w:val="00F42BEB"/>
    <w:rsid w:val="00F4354F"/>
    <w:rsid w:val="00F43586"/>
    <w:rsid w:val="00F43630"/>
    <w:rsid w:val="00F43A30"/>
    <w:rsid w:val="00F444F4"/>
    <w:rsid w:val="00F44BB7"/>
    <w:rsid w:val="00F45241"/>
    <w:rsid w:val="00F45554"/>
    <w:rsid w:val="00F45AA9"/>
    <w:rsid w:val="00F45D30"/>
    <w:rsid w:val="00F4664A"/>
    <w:rsid w:val="00F471BF"/>
    <w:rsid w:val="00F502FA"/>
    <w:rsid w:val="00F502FE"/>
    <w:rsid w:val="00F50471"/>
    <w:rsid w:val="00F50926"/>
    <w:rsid w:val="00F50988"/>
    <w:rsid w:val="00F50D52"/>
    <w:rsid w:val="00F511FD"/>
    <w:rsid w:val="00F513DB"/>
    <w:rsid w:val="00F52128"/>
    <w:rsid w:val="00F5250E"/>
    <w:rsid w:val="00F52555"/>
    <w:rsid w:val="00F5339F"/>
    <w:rsid w:val="00F53A12"/>
    <w:rsid w:val="00F54979"/>
    <w:rsid w:val="00F54C1D"/>
    <w:rsid w:val="00F54E0D"/>
    <w:rsid w:val="00F5530C"/>
    <w:rsid w:val="00F55645"/>
    <w:rsid w:val="00F55756"/>
    <w:rsid w:val="00F5596B"/>
    <w:rsid w:val="00F567DE"/>
    <w:rsid w:val="00F570AB"/>
    <w:rsid w:val="00F5766C"/>
    <w:rsid w:val="00F57DA3"/>
    <w:rsid w:val="00F57E5B"/>
    <w:rsid w:val="00F57F09"/>
    <w:rsid w:val="00F602F6"/>
    <w:rsid w:val="00F6074A"/>
    <w:rsid w:val="00F60821"/>
    <w:rsid w:val="00F60F51"/>
    <w:rsid w:val="00F618D8"/>
    <w:rsid w:val="00F61B35"/>
    <w:rsid w:val="00F61B91"/>
    <w:rsid w:val="00F62713"/>
    <w:rsid w:val="00F627C5"/>
    <w:rsid w:val="00F62EF4"/>
    <w:rsid w:val="00F632C6"/>
    <w:rsid w:val="00F6349B"/>
    <w:rsid w:val="00F63BA0"/>
    <w:rsid w:val="00F64034"/>
    <w:rsid w:val="00F64B44"/>
    <w:rsid w:val="00F65081"/>
    <w:rsid w:val="00F65363"/>
    <w:rsid w:val="00F6591E"/>
    <w:rsid w:val="00F65B31"/>
    <w:rsid w:val="00F65BE5"/>
    <w:rsid w:val="00F66316"/>
    <w:rsid w:val="00F66743"/>
    <w:rsid w:val="00F66D3C"/>
    <w:rsid w:val="00F66D64"/>
    <w:rsid w:val="00F6737B"/>
    <w:rsid w:val="00F67544"/>
    <w:rsid w:val="00F67FB1"/>
    <w:rsid w:val="00F70284"/>
    <w:rsid w:val="00F707DA"/>
    <w:rsid w:val="00F70B6F"/>
    <w:rsid w:val="00F70E05"/>
    <w:rsid w:val="00F71427"/>
    <w:rsid w:val="00F71673"/>
    <w:rsid w:val="00F71D65"/>
    <w:rsid w:val="00F72E71"/>
    <w:rsid w:val="00F73A03"/>
    <w:rsid w:val="00F73D73"/>
    <w:rsid w:val="00F73E88"/>
    <w:rsid w:val="00F74035"/>
    <w:rsid w:val="00F74350"/>
    <w:rsid w:val="00F743AB"/>
    <w:rsid w:val="00F749E0"/>
    <w:rsid w:val="00F74BF6"/>
    <w:rsid w:val="00F74CED"/>
    <w:rsid w:val="00F74E9E"/>
    <w:rsid w:val="00F74FC2"/>
    <w:rsid w:val="00F75197"/>
    <w:rsid w:val="00F75C23"/>
    <w:rsid w:val="00F75D86"/>
    <w:rsid w:val="00F76935"/>
    <w:rsid w:val="00F769D8"/>
    <w:rsid w:val="00F77746"/>
    <w:rsid w:val="00F77B48"/>
    <w:rsid w:val="00F77E0D"/>
    <w:rsid w:val="00F8059D"/>
    <w:rsid w:val="00F818A3"/>
    <w:rsid w:val="00F820EA"/>
    <w:rsid w:val="00F829DE"/>
    <w:rsid w:val="00F83339"/>
    <w:rsid w:val="00F83C92"/>
    <w:rsid w:val="00F83E48"/>
    <w:rsid w:val="00F848F0"/>
    <w:rsid w:val="00F849A2"/>
    <w:rsid w:val="00F84C90"/>
    <w:rsid w:val="00F852CA"/>
    <w:rsid w:val="00F85569"/>
    <w:rsid w:val="00F85C1B"/>
    <w:rsid w:val="00F8649A"/>
    <w:rsid w:val="00F8666C"/>
    <w:rsid w:val="00F86C55"/>
    <w:rsid w:val="00F86C7F"/>
    <w:rsid w:val="00F8716A"/>
    <w:rsid w:val="00F87692"/>
    <w:rsid w:val="00F8771D"/>
    <w:rsid w:val="00F87CA1"/>
    <w:rsid w:val="00F87DA8"/>
    <w:rsid w:val="00F90D6B"/>
    <w:rsid w:val="00F90E1F"/>
    <w:rsid w:val="00F91CFA"/>
    <w:rsid w:val="00F91EED"/>
    <w:rsid w:val="00F924BC"/>
    <w:rsid w:val="00F92896"/>
    <w:rsid w:val="00F932C4"/>
    <w:rsid w:val="00F93FE4"/>
    <w:rsid w:val="00F944E8"/>
    <w:rsid w:val="00F94FFC"/>
    <w:rsid w:val="00F9521B"/>
    <w:rsid w:val="00F953BF"/>
    <w:rsid w:val="00F95AE4"/>
    <w:rsid w:val="00F95B9F"/>
    <w:rsid w:val="00F95C40"/>
    <w:rsid w:val="00F96343"/>
    <w:rsid w:val="00F9675C"/>
    <w:rsid w:val="00F97255"/>
    <w:rsid w:val="00F97A38"/>
    <w:rsid w:val="00FA0004"/>
    <w:rsid w:val="00FA05AA"/>
    <w:rsid w:val="00FA0DD7"/>
    <w:rsid w:val="00FA0E98"/>
    <w:rsid w:val="00FA1164"/>
    <w:rsid w:val="00FA1ADC"/>
    <w:rsid w:val="00FA2120"/>
    <w:rsid w:val="00FA2E63"/>
    <w:rsid w:val="00FA2F84"/>
    <w:rsid w:val="00FA346A"/>
    <w:rsid w:val="00FA3F43"/>
    <w:rsid w:val="00FA425F"/>
    <w:rsid w:val="00FA433D"/>
    <w:rsid w:val="00FA4370"/>
    <w:rsid w:val="00FA4829"/>
    <w:rsid w:val="00FA4B7A"/>
    <w:rsid w:val="00FA58D5"/>
    <w:rsid w:val="00FA5F72"/>
    <w:rsid w:val="00FA60AC"/>
    <w:rsid w:val="00FA66F2"/>
    <w:rsid w:val="00FA6E24"/>
    <w:rsid w:val="00FA70F0"/>
    <w:rsid w:val="00FA74C5"/>
    <w:rsid w:val="00FB03D9"/>
    <w:rsid w:val="00FB067E"/>
    <w:rsid w:val="00FB09BE"/>
    <w:rsid w:val="00FB0A50"/>
    <w:rsid w:val="00FB1438"/>
    <w:rsid w:val="00FB144C"/>
    <w:rsid w:val="00FB1754"/>
    <w:rsid w:val="00FB1856"/>
    <w:rsid w:val="00FB1AB1"/>
    <w:rsid w:val="00FB1CA6"/>
    <w:rsid w:val="00FB2814"/>
    <w:rsid w:val="00FB3471"/>
    <w:rsid w:val="00FB37F8"/>
    <w:rsid w:val="00FB3A5A"/>
    <w:rsid w:val="00FB3EF1"/>
    <w:rsid w:val="00FB47B6"/>
    <w:rsid w:val="00FB4EDE"/>
    <w:rsid w:val="00FB561F"/>
    <w:rsid w:val="00FB60AF"/>
    <w:rsid w:val="00FB6A83"/>
    <w:rsid w:val="00FB6FA2"/>
    <w:rsid w:val="00FB73E0"/>
    <w:rsid w:val="00FB74DB"/>
    <w:rsid w:val="00FB7EAB"/>
    <w:rsid w:val="00FB7F6A"/>
    <w:rsid w:val="00FC0254"/>
    <w:rsid w:val="00FC0AA4"/>
    <w:rsid w:val="00FC0F85"/>
    <w:rsid w:val="00FC2C36"/>
    <w:rsid w:val="00FC2CEF"/>
    <w:rsid w:val="00FC2D59"/>
    <w:rsid w:val="00FC3916"/>
    <w:rsid w:val="00FC3A89"/>
    <w:rsid w:val="00FC3AA8"/>
    <w:rsid w:val="00FC3EF1"/>
    <w:rsid w:val="00FC6EA5"/>
    <w:rsid w:val="00FC7345"/>
    <w:rsid w:val="00FC763C"/>
    <w:rsid w:val="00FC7A49"/>
    <w:rsid w:val="00FC7D70"/>
    <w:rsid w:val="00FD010D"/>
    <w:rsid w:val="00FD0116"/>
    <w:rsid w:val="00FD0416"/>
    <w:rsid w:val="00FD0428"/>
    <w:rsid w:val="00FD0935"/>
    <w:rsid w:val="00FD0C7C"/>
    <w:rsid w:val="00FD0C7E"/>
    <w:rsid w:val="00FD0C89"/>
    <w:rsid w:val="00FD1081"/>
    <w:rsid w:val="00FD1C90"/>
    <w:rsid w:val="00FD1EB6"/>
    <w:rsid w:val="00FD253A"/>
    <w:rsid w:val="00FD28F9"/>
    <w:rsid w:val="00FD2C99"/>
    <w:rsid w:val="00FD2CF0"/>
    <w:rsid w:val="00FD2EB6"/>
    <w:rsid w:val="00FD2F58"/>
    <w:rsid w:val="00FD3223"/>
    <w:rsid w:val="00FD34D6"/>
    <w:rsid w:val="00FD4188"/>
    <w:rsid w:val="00FD4721"/>
    <w:rsid w:val="00FD54D5"/>
    <w:rsid w:val="00FD54F3"/>
    <w:rsid w:val="00FD5E8E"/>
    <w:rsid w:val="00FD6128"/>
    <w:rsid w:val="00FD618A"/>
    <w:rsid w:val="00FD6869"/>
    <w:rsid w:val="00FD6971"/>
    <w:rsid w:val="00FD6FCE"/>
    <w:rsid w:val="00FD7385"/>
    <w:rsid w:val="00FD757E"/>
    <w:rsid w:val="00FD76BD"/>
    <w:rsid w:val="00FD7847"/>
    <w:rsid w:val="00FD7A31"/>
    <w:rsid w:val="00FE0655"/>
    <w:rsid w:val="00FE1774"/>
    <w:rsid w:val="00FE1BE8"/>
    <w:rsid w:val="00FE24D5"/>
    <w:rsid w:val="00FE252A"/>
    <w:rsid w:val="00FE2B11"/>
    <w:rsid w:val="00FE2C28"/>
    <w:rsid w:val="00FE34B0"/>
    <w:rsid w:val="00FE3DAE"/>
    <w:rsid w:val="00FE41CF"/>
    <w:rsid w:val="00FE49D7"/>
    <w:rsid w:val="00FE4A7D"/>
    <w:rsid w:val="00FE55DA"/>
    <w:rsid w:val="00FE5BBF"/>
    <w:rsid w:val="00FE68C6"/>
    <w:rsid w:val="00FE6CA5"/>
    <w:rsid w:val="00FE777E"/>
    <w:rsid w:val="00FE7BD1"/>
    <w:rsid w:val="00FE7D9A"/>
    <w:rsid w:val="00FE7FC6"/>
    <w:rsid w:val="00FF017D"/>
    <w:rsid w:val="00FF0C9A"/>
    <w:rsid w:val="00FF0F4F"/>
    <w:rsid w:val="00FF0FB5"/>
    <w:rsid w:val="00FF11B5"/>
    <w:rsid w:val="00FF13F8"/>
    <w:rsid w:val="00FF144D"/>
    <w:rsid w:val="00FF16A9"/>
    <w:rsid w:val="00FF24C3"/>
    <w:rsid w:val="00FF257D"/>
    <w:rsid w:val="00FF2696"/>
    <w:rsid w:val="00FF2A07"/>
    <w:rsid w:val="00FF2DFA"/>
    <w:rsid w:val="00FF4868"/>
    <w:rsid w:val="00FF4F63"/>
    <w:rsid w:val="00FF5B4B"/>
    <w:rsid w:val="00FF643B"/>
    <w:rsid w:val="00FF6ACE"/>
    <w:rsid w:val="00FF6AD8"/>
    <w:rsid w:val="00FF6BFA"/>
    <w:rsid w:val="00FF711D"/>
    <w:rsid w:val="00FF7541"/>
    <w:rsid w:val="00FF76CC"/>
    <w:rsid w:val="1A609315"/>
    <w:rsid w:val="491A7A44"/>
    <w:rsid w:val="7FC0E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22C068B"/>
  <w15:docId w15:val="{425B92A3-B924-40FC-A568-EC20A6923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34FAF"/>
    <w:pPr>
      <w:spacing w:before="200" w:after="200" w:line="276" w:lineRule="auto"/>
    </w:pPr>
    <w:rPr>
      <w:lang w:eastAsia="en-US" w:bidi="en-US"/>
    </w:rPr>
  </w:style>
  <w:style w:type="paragraph" w:styleId="Ttulo1">
    <w:name w:val="heading 1"/>
    <w:aliases w:val="ModelerHeading1"/>
    <w:basedOn w:val="Normal"/>
    <w:next w:val="Normal"/>
    <w:link w:val="Ttulo1Char"/>
    <w:uiPriority w:val="9"/>
    <w:qFormat/>
    <w:rsid w:val="001C3C29"/>
    <w:pPr>
      <w:numPr>
        <w:numId w:val="3"/>
      </w:numPr>
      <w:pBdr>
        <w:top w:val="single" w:sz="24" w:space="0" w:color="4F81BD"/>
        <w:left w:val="single" w:sz="24" w:space="0" w:color="4F81BD"/>
        <w:bottom w:val="single" w:sz="24" w:space="0" w:color="4F81BD"/>
        <w:right w:val="single" w:sz="24" w:space="0" w:color="4F81BD"/>
      </w:pBdr>
      <w:shd w:val="clear" w:color="auto" w:fill="4F81BD"/>
      <w:spacing w:after="0"/>
      <w:outlineLvl w:val="0"/>
    </w:pPr>
    <w:rPr>
      <w:b/>
      <w:bCs/>
      <w:caps/>
      <w:color w:val="FFFFFF"/>
      <w:spacing w:val="15"/>
      <w:sz w:val="22"/>
      <w:szCs w:val="2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6D5125"/>
    <w:pPr>
      <w:numPr>
        <w:ilvl w:val="1"/>
        <w:numId w:val="3"/>
      </w:numPr>
      <w:pBdr>
        <w:top w:val="single" w:sz="24" w:space="0" w:color="DBE5F1"/>
        <w:left w:val="single" w:sz="24" w:space="0" w:color="DBE5F1"/>
        <w:bottom w:val="single" w:sz="24" w:space="0" w:color="DBE5F1"/>
        <w:right w:val="single" w:sz="24" w:space="0" w:color="DBE5F1"/>
      </w:pBdr>
      <w:shd w:val="clear" w:color="auto" w:fill="DBE5F1"/>
      <w:spacing w:after="0"/>
      <w:ind w:left="8597"/>
      <w:outlineLvl w:val="1"/>
    </w:pPr>
    <w:rPr>
      <w:caps/>
      <w:spacing w:val="15"/>
      <w:sz w:val="22"/>
      <w:szCs w:val="22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6A75F5"/>
    <w:pPr>
      <w:keepNext/>
      <w:numPr>
        <w:ilvl w:val="2"/>
        <w:numId w:val="3"/>
      </w:numPr>
      <w:spacing w:before="300" w:after="0"/>
      <w:outlineLvl w:val="2"/>
    </w:pPr>
    <w:rPr>
      <w:color w:val="243F60"/>
      <w:spacing w:val="15"/>
      <w:sz w:val="22"/>
      <w:szCs w:val="22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B226D8"/>
    <w:pPr>
      <w:pBdr>
        <w:top w:val="dotted" w:sz="6" w:space="2" w:color="4F81BD"/>
        <w:left w:val="dotted" w:sz="6" w:space="2" w:color="4F81BD"/>
      </w:pBdr>
      <w:spacing w:before="300" w:after="0"/>
      <w:outlineLvl w:val="3"/>
    </w:pPr>
    <w:rPr>
      <w:caps/>
      <w:color w:val="365F91"/>
      <w:spacing w:val="10"/>
      <w:lang w:bidi="ar-SA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B226D8"/>
    <w:pPr>
      <w:pBdr>
        <w:bottom w:val="single" w:sz="6" w:space="1" w:color="4F81BD"/>
      </w:pBdr>
      <w:spacing w:before="300" w:after="0"/>
      <w:outlineLvl w:val="4"/>
    </w:pPr>
    <w:rPr>
      <w:caps/>
      <w:color w:val="365F91"/>
      <w:spacing w:val="10"/>
      <w:lang w:bidi="ar-SA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B226D8"/>
    <w:pPr>
      <w:pBdr>
        <w:bottom w:val="dotted" w:sz="6" w:space="1" w:color="4F81BD"/>
      </w:pBdr>
      <w:spacing w:before="300" w:after="0"/>
      <w:outlineLvl w:val="5"/>
    </w:pPr>
    <w:rPr>
      <w:caps/>
      <w:color w:val="365F91"/>
      <w:spacing w:val="10"/>
      <w:lang w:bidi="ar-SA"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B226D8"/>
    <w:pPr>
      <w:spacing w:before="300" w:after="0"/>
      <w:outlineLvl w:val="6"/>
    </w:pPr>
    <w:rPr>
      <w:caps/>
      <w:color w:val="365F91"/>
      <w:spacing w:val="10"/>
      <w:lang w:bidi="ar-SA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B226D8"/>
    <w:pPr>
      <w:spacing w:before="300" w:after="0"/>
      <w:outlineLvl w:val="7"/>
    </w:pPr>
    <w:rPr>
      <w:caps/>
      <w:spacing w:val="10"/>
      <w:sz w:val="18"/>
      <w:szCs w:val="18"/>
      <w:lang w:bidi="ar-SA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B226D8"/>
    <w:pPr>
      <w:spacing w:before="300" w:after="0"/>
      <w:outlineLvl w:val="8"/>
    </w:pPr>
    <w:rPr>
      <w:i/>
      <w:caps/>
      <w:spacing w:val="10"/>
      <w:sz w:val="18"/>
      <w:szCs w:val="18"/>
      <w:lang w:bidi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ModelerHeading1 Char"/>
    <w:link w:val="Ttulo1"/>
    <w:uiPriority w:val="9"/>
    <w:rsid w:val="001C3C29"/>
    <w:rPr>
      <w:b/>
      <w:bCs/>
      <w:caps/>
      <w:color w:val="FFFFFF"/>
      <w:spacing w:val="15"/>
      <w:sz w:val="22"/>
      <w:szCs w:val="22"/>
      <w:shd w:val="clear" w:color="auto" w:fill="4F81BD"/>
      <w:lang w:eastAsia="en-US" w:bidi="en-US"/>
    </w:rPr>
  </w:style>
  <w:style w:type="paragraph" w:styleId="Sumrio1">
    <w:name w:val="toc 1"/>
    <w:basedOn w:val="Normal"/>
    <w:next w:val="Normal"/>
    <w:autoRedefine/>
    <w:uiPriority w:val="39"/>
    <w:rsid w:val="00C43BBD"/>
    <w:rPr>
      <w:caps/>
      <w:lang w:val="es-ES_tradnl"/>
    </w:rPr>
  </w:style>
  <w:style w:type="paragraph" w:styleId="Sumrio2">
    <w:name w:val="toc 2"/>
    <w:basedOn w:val="Normal"/>
    <w:next w:val="Normal"/>
    <w:autoRedefine/>
    <w:uiPriority w:val="39"/>
    <w:rsid w:val="00D52DDD"/>
    <w:pPr>
      <w:tabs>
        <w:tab w:val="left" w:pos="800"/>
        <w:tab w:val="right" w:leader="dot" w:pos="10206"/>
      </w:tabs>
      <w:spacing w:before="0"/>
      <w:ind w:left="198"/>
    </w:pPr>
    <w:rPr>
      <w:smallCaps/>
    </w:rPr>
  </w:style>
  <w:style w:type="paragraph" w:styleId="Sumrio3">
    <w:name w:val="toc 3"/>
    <w:basedOn w:val="Normal"/>
    <w:next w:val="Normal"/>
    <w:autoRedefine/>
    <w:uiPriority w:val="39"/>
    <w:rsid w:val="00D52DDD"/>
    <w:pPr>
      <w:tabs>
        <w:tab w:val="left" w:pos="1100"/>
        <w:tab w:val="right" w:leader="dot" w:pos="10206"/>
      </w:tabs>
      <w:spacing w:before="0"/>
      <w:ind w:left="403"/>
    </w:pPr>
    <w:rPr>
      <w:noProof/>
      <w:color w:val="000000"/>
      <w:lang w:val="es-ES"/>
    </w:rPr>
  </w:style>
  <w:style w:type="character" w:styleId="Hyperlink">
    <w:name w:val="Hyperlink"/>
    <w:uiPriority w:val="99"/>
    <w:rsid w:val="00A55D18"/>
    <w:rPr>
      <w:color w:val="0000FF"/>
      <w:u w:val="single"/>
    </w:rPr>
  </w:style>
  <w:style w:type="paragraph" w:styleId="Cabealho">
    <w:name w:val="header"/>
    <w:basedOn w:val="Normal"/>
    <w:rsid w:val="00A55D18"/>
    <w:pPr>
      <w:tabs>
        <w:tab w:val="center" w:pos="4419"/>
        <w:tab w:val="right" w:pos="8838"/>
      </w:tabs>
    </w:pPr>
  </w:style>
  <w:style w:type="paragraph" w:styleId="Rodap">
    <w:name w:val="footer"/>
    <w:basedOn w:val="Normal"/>
    <w:rsid w:val="00A55D18"/>
    <w:pPr>
      <w:tabs>
        <w:tab w:val="center" w:pos="4419"/>
        <w:tab w:val="right" w:pos="8838"/>
      </w:tabs>
    </w:pPr>
  </w:style>
  <w:style w:type="character" w:styleId="Nmerodepgina">
    <w:name w:val="page number"/>
    <w:basedOn w:val="Fontepargpadro"/>
    <w:rsid w:val="00A55D18"/>
  </w:style>
  <w:style w:type="paragraph" w:customStyle="1" w:styleId="Titular">
    <w:name w:val="Titular"/>
    <w:basedOn w:val="Ttulo1"/>
    <w:link w:val="TitularChar"/>
    <w:semiHidden/>
    <w:rsid w:val="00A55D18"/>
    <w:rPr>
      <w:rFonts w:ascii="Humanst521 BT" w:hAnsi="Humanst521 BT"/>
      <w:b w:val="0"/>
      <w:bCs w:val="0"/>
      <w:iCs/>
      <w:color w:val="333333"/>
      <w:spacing w:val="50"/>
      <w:kern w:val="28"/>
      <w:sz w:val="40"/>
      <w:szCs w:val="20"/>
      <w:lang w:val="es-CO" w:eastAsia="es-ES" w:bidi="ar-SA"/>
    </w:rPr>
  </w:style>
  <w:style w:type="character" w:customStyle="1" w:styleId="TitularChar">
    <w:name w:val="Titular Char"/>
    <w:link w:val="Titular"/>
    <w:semiHidden/>
    <w:rsid w:val="00A55D18"/>
    <w:rPr>
      <w:rFonts w:ascii="Humanst521 BT" w:hAnsi="Humanst521 BT"/>
      <w:iCs/>
      <w:caps/>
      <w:color w:val="333333"/>
      <w:spacing w:val="50"/>
      <w:kern w:val="28"/>
      <w:sz w:val="40"/>
      <w:shd w:val="clear" w:color="auto" w:fill="4F81BD"/>
      <w:lang w:val="es-CO" w:eastAsia="es-ES"/>
    </w:rPr>
  </w:style>
  <w:style w:type="paragraph" w:styleId="Corpodetexto">
    <w:name w:val="Body Text"/>
    <w:basedOn w:val="Normal"/>
    <w:link w:val="CorpodetextoChar"/>
    <w:rsid w:val="004255C7"/>
    <w:pPr>
      <w:spacing w:before="0"/>
    </w:pPr>
    <w:rPr>
      <w:rFonts w:ascii="Verdana" w:hAnsi="Verdana"/>
      <w:bCs/>
      <w:lang w:eastAsia="es-ES" w:bidi="ar-SA"/>
    </w:rPr>
  </w:style>
  <w:style w:type="table" w:styleId="Tabelacomgrade">
    <w:name w:val="Table Grid"/>
    <w:basedOn w:val="Tabelanormal"/>
    <w:uiPriority w:val="59"/>
    <w:rsid w:val="004255C7"/>
    <w:pPr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notaderodap">
    <w:name w:val="footnote text"/>
    <w:basedOn w:val="Normal"/>
    <w:semiHidden/>
    <w:rsid w:val="00AE3ACF"/>
  </w:style>
  <w:style w:type="character" w:styleId="Refdenotaderodap">
    <w:name w:val="footnote reference"/>
    <w:semiHidden/>
    <w:rsid w:val="00AE3ACF"/>
    <w:rPr>
      <w:vertAlign w:val="superscript"/>
    </w:rPr>
  </w:style>
  <w:style w:type="paragraph" w:customStyle="1" w:styleId="StyleTitularBold">
    <w:name w:val="Style Titular + Bold"/>
    <w:basedOn w:val="Titular"/>
    <w:autoRedefine/>
    <w:rsid w:val="008C2CEA"/>
    <w:rPr>
      <w:b/>
      <w:bCs/>
      <w:iCs w:val="0"/>
      <w:szCs w:val="4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Aviso">
    <w:name w:val="Aviso"/>
    <w:basedOn w:val="Normal"/>
    <w:autoRedefine/>
    <w:rsid w:val="0033264A"/>
    <w:pPr>
      <w:spacing w:before="0"/>
    </w:pPr>
    <w:rPr>
      <w:b/>
      <w:sz w:val="15"/>
      <w:szCs w:val="15"/>
      <w:lang w:val="es-ES_tradnl"/>
    </w:rPr>
  </w:style>
  <w:style w:type="paragraph" w:customStyle="1" w:styleId="TitularInicio">
    <w:name w:val="TitularInicio"/>
    <w:basedOn w:val="StyleTitularBold"/>
    <w:autoRedefine/>
    <w:rsid w:val="002732D9"/>
    <w:pPr>
      <w:numPr>
        <w:numId w:val="0"/>
      </w:numPr>
    </w:pPr>
  </w:style>
  <w:style w:type="numbering" w:customStyle="1" w:styleId="Lista1">
    <w:name w:val="Lista1"/>
    <w:basedOn w:val="Semlista"/>
    <w:rsid w:val="007741DF"/>
    <w:pPr>
      <w:numPr>
        <w:numId w:val="1"/>
      </w:numPr>
    </w:pPr>
  </w:style>
  <w:style w:type="paragraph" w:customStyle="1" w:styleId="Normal4">
    <w:name w:val="Normal4"/>
    <w:basedOn w:val="Normal"/>
    <w:rsid w:val="00820B48"/>
    <w:pPr>
      <w:ind w:left="504"/>
    </w:pPr>
    <w:rPr>
      <w:lang w:val="es-ES_tradnl"/>
    </w:rPr>
  </w:style>
  <w:style w:type="paragraph" w:styleId="Sumrio5">
    <w:name w:val="toc 5"/>
    <w:basedOn w:val="Normal"/>
    <w:next w:val="Normal"/>
    <w:autoRedefine/>
    <w:semiHidden/>
    <w:rsid w:val="00854218"/>
    <w:pPr>
      <w:ind w:left="800"/>
    </w:pPr>
  </w:style>
  <w:style w:type="paragraph" w:customStyle="1" w:styleId="Normal5">
    <w:name w:val="Normal5"/>
    <w:basedOn w:val="Normal"/>
    <w:rsid w:val="000774A1"/>
    <w:pPr>
      <w:ind w:left="1440"/>
    </w:pPr>
  </w:style>
  <w:style w:type="paragraph" w:customStyle="1" w:styleId="bizNormal">
    <w:name w:val="bizNormal"/>
    <w:basedOn w:val="Normal"/>
    <w:rsid w:val="003201C8"/>
    <w:rPr>
      <w:rFonts w:ascii="Arial" w:hAnsi="Arial"/>
    </w:rPr>
  </w:style>
  <w:style w:type="paragraph" w:customStyle="1" w:styleId="bizHeading1">
    <w:name w:val="bizHeading1"/>
    <w:basedOn w:val="Ttulo1"/>
    <w:next w:val="Normal"/>
    <w:rsid w:val="007B663B"/>
    <w:rPr>
      <w:rFonts w:ascii="Arial" w:hAnsi="Arial"/>
      <w:sz w:val="32"/>
    </w:rPr>
  </w:style>
  <w:style w:type="paragraph" w:customStyle="1" w:styleId="bizHeading2">
    <w:name w:val="bizHeading2"/>
    <w:basedOn w:val="Ttulo2"/>
    <w:next w:val="Normal"/>
    <w:rsid w:val="00A9061A"/>
  </w:style>
  <w:style w:type="paragraph" w:customStyle="1" w:styleId="bizHeading3">
    <w:name w:val="bizHeading3"/>
    <w:basedOn w:val="Ttulo3"/>
    <w:next w:val="Normal"/>
    <w:rsid w:val="00F32CE0"/>
  </w:style>
  <w:style w:type="paragraph" w:customStyle="1" w:styleId="bizHeading4">
    <w:name w:val="bizHeading4"/>
    <w:basedOn w:val="Ttulo4"/>
    <w:next w:val="Normal4"/>
    <w:rsid w:val="00F32CE0"/>
  </w:style>
  <w:style w:type="paragraph" w:customStyle="1" w:styleId="bizHeading5">
    <w:name w:val="bizHeading5"/>
    <w:basedOn w:val="Ttulo5"/>
    <w:next w:val="Normal5"/>
    <w:rsid w:val="00F32CE0"/>
  </w:style>
  <w:style w:type="paragraph" w:styleId="Textodebalo">
    <w:name w:val="Balloon Text"/>
    <w:basedOn w:val="Normal"/>
    <w:link w:val="TextodebaloChar"/>
    <w:rsid w:val="008C2CEA"/>
    <w:pPr>
      <w:spacing w:before="0"/>
    </w:pPr>
    <w:rPr>
      <w:rFonts w:ascii="Tahoma" w:hAnsi="Tahoma"/>
      <w:sz w:val="16"/>
      <w:szCs w:val="16"/>
      <w:lang w:val="es-CO" w:eastAsia="es-ES" w:bidi="ar-SA"/>
    </w:rPr>
  </w:style>
  <w:style w:type="character" w:customStyle="1" w:styleId="TextodebaloChar">
    <w:name w:val="Texto de balão Char"/>
    <w:link w:val="Textodebalo"/>
    <w:rsid w:val="008C2CEA"/>
    <w:rPr>
      <w:rFonts w:ascii="Tahoma" w:hAnsi="Tahoma" w:cs="Tahoma"/>
      <w:sz w:val="16"/>
      <w:szCs w:val="16"/>
      <w:lang w:val="es-CO" w:eastAsia="es-ES"/>
    </w:rPr>
  </w:style>
  <w:style w:type="paragraph" w:customStyle="1" w:styleId="ModelerNormal">
    <w:name w:val="ModelerNormal"/>
    <w:basedOn w:val="Normal"/>
    <w:qFormat/>
    <w:rsid w:val="003201C8"/>
    <w:rPr>
      <w:rFonts w:ascii="Arial" w:hAnsi="Arial"/>
    </w:rPr>
  </w:style>
  <w:style w:type="paragraph" w:customStyle="1" w:styleId="bizHeadingBAS3">
    <w:name w:val="bizHeadingBAS3"/>
    <w:basedOn w:val="bizHeading3"/>
    <w:next w:val="Normal"/>
    <w:rsid w:val="00F11476"/>
  </w:style>
  <w:style w:type="paragraph" w:customStyle="1" w:styleId="bizHeadingBAS2">
    <w:name w:val="bizHeadingBAS2"/>
    <w:basedOn w:val="bizHeading2"/>
    <w:next w:val="Normal"/>
    <w:rsid w:val="00BF1BBD"/>
    <w:rPr>
      <w:sz w:val="24"/>
    </w:rPr>
  </w:style>
  <w:style w:type="paragraph" w:customStyle="1" w:styleId="bizHeadingBAS1">
    <w:name w:val="bizHeadingBAS1"/>
    <w:basedOn w:val="bizHeading1"/>
    <w:next w:val="Normal"/>
    <w:rsid w:val="004F1444"/>
    <w:pPr>
      <w:numPr>
        <w:numId w:val="2"/>
      </w:numPr>
    </w:pPr>
  </w:style>
  <w:style w:type="paragraph" w:styleId="Sumrio4">
    <w:name w:val="toc 4"/>
    <w:basedOn w:val="Normal"/>
    <w:next w:val="Normal"/>
    <w:autoRedefine/>
    <w:uiPriority w:val="39"/>
    <w:rsid w:val="0061576E"/>
    <w:pPr>
      <w:ind w:left="600"/>
    </w:pPr>
  </w:style>
  <w:style w:type="character" w:customStyle="1" w:styleId="CorpodetextoChar">
    <w:name w:val="Corpo de texto Char"/>
    <w:link w:val="Corpodetexto"/>
    <w:rsid w:val="004F1444"/>
    <w:rPr>
      <w:rFonts w:ascii="Verdana" w:hAnsi="Verdana"/>
      <w:bCs/>
      <w:lang w:eastAsia="es-ES"/>
    </w:rPr>
  </w:style>
  <w:style w:type="paragraph" w:customStyle="1" w:styleId="bizHeadingBAS11">
    <w:name w:val="bizHeadingBAS1_1"/>
    <w:basedOn w:val="bizHeadingBAS1"/>
    <w:next w:val="Normal"/>
    <w:rsid w:val="004F1444"/>
    <w:pPr>
      <w:numPr>
        <w:numId w:val="0"/>
      </w:numPr>
    </w:pPr>
  </w:style>
  <w:style w:type="paragraph" w:styleId="Recuodecorpodetexto3">
    <w:name w:val="Body Text Indent 3"/>
    <w:basedOn w:val="Normal"/>
    <w:link w:val="Recuodecorpodetexto3Char"/>
    <w:rsid w:val="00B508E5"/>
    <w:pPr>
      <w:spacing w:before="0"/>
      <w:ind w:firstLine="432"/>
    </w:pPr>
    <w:rPr>
      <w:rFonts w:ascii="Arial" w:hAnsi="Arial"/>
      <w:sz w:val="24"/>
      <w:szCs w:val="24"/>
      <w:lang w:bidi="ar-SA"/>
    </w:rPr>
  </w:style>
  <w:style w:type="character" w:customStyle="1" w:styleId="Recuodecorpodetexto3Char">
    <w:name w:val="Recuo de corpo de texto 3 Char"/>
    <w:link w:val="Recuodecorpodetexto3"/>
    <w:rsid w:val="00B508E5"/>
    <w:rPr>
      <w:rFonts w:ascii="Arial" w:hAnsi="Arial"/>
      <w:sz w:val="24"/>
      <w:szCs w:val="24"/>
    </w:rPr>
  </w:style>
  <w:style w:type="paragraph" w:styleId="PargrafodaLista">
    <w:name w:val="List Paragraph"/>
    <w:basedOn w:val="Normal"/>
    <w:uiPriority w:val="34"/>
    <w:qFormat/>
    <w:rsid w:val="00B226D8"/>
    <w:pPr>
      <w:ind w:left="720"/>
      <w:contextualSpacing/>
    </w:pPr>
  </w:style>
  <w:style w:type="character" w:styleId="Refdecomentrio">
    <w:name w:val="annotation reference"/>
    <w:rsid w:val="00F3147E"/>
    <w:rPr>
      <w:sz w:val="16"/>
      <w:szCs w:val="16"/>
    </w:rPr>
  </w:style>
  <w:style w:type="paragraph" w:styleId="Textodecomentrio">
    <w:name w:val="annotation text"/>
    <w:basedOn w:val="Normal"/>
    <w:link w:val="TextodecomentrioChar"/>
    <w:rsid w:val="00F3147E"/>
    <w:rPr>
      <w:rFonts w:ascii="Verdana" w:hAnsi="Verdana"/>
      <w:lang w:eastAsia="es-ES" w:bidi="ar-SA"/>
    </w:rPr>
  </w:style>
  <w:style w:type="character" w:customStyle="1" w:styleId="TextodecomentrioChar">
    <w:name w:val="Texto de comentário Char"/>
    <w:link w:val="Textodecomentrio"/>
    <w:rsid w:val="00F3147E"/>
    <w:rPr>
      <w:rFonts w:ascii="Verdana" w:hAnsi="Verdana"/>
      <w:lang w:val="en-US" w:eastAsia="es-ES"/>
    </w:rPr>
  </w:style>
  <w:style w:type="paragraph" w:styleId="Assuntodocomentrio">
    <w:name w:val="annotation subject"/>
    <w:basedOn w:val="Textodecomentrio"/>
    <w:next w:val="Textodecomentrio"/>
    <w:link w:val="AssuntodocomentrioChar"/>
    <w:rsid w:val="00F3147E"/>
    <w:rPr>
      <w:b/>
      <w:bCs/>
    </w:rPr>
  </w:style>
  <w:style w:type="character" w:customStyle="1" w:styleId="AssuntodocomentrioChar">
    <w:name w:val="Assunto do comentário Char"/>
    <w:link w:val="Assuntodocomentrio"/>
    <w:rsid w:val="00F3147E"/>
    <w:rPr>
      <w:rFonts w:ascii="Verdana" w:hAnsi="Verdana"/>
      <w:b/>
      <w:bCs/>
      <w:lang w:val="en-US" w:eastAsia="es-ES"/>
    </w:rPr>
  </w:style>
  <w:style w:type="character" w:styleId="HiperlinkVisitado">
    <w:name w:val="FollowedHyperlink"/>
    <w:rsid w:val="000642B1"/>
    <w:rPr>
      <w:color w:val="800080"/>
      <w:u w:val="single"/>
    </w:rPr>
  </w:style>
  <w:style w:type="character" w:customStyle="1" w:styleId="Ttulo2Char">
    <w:name w:val="Título 2 Char"/>
    <w:link w:val="Ttulo2"/>
    <w:uiPriority w:val="9"/>
    <w:rsid w:val="006D5125"/>
    <w:rPr>
      <w:caps/>
      <w:spacing w:val="15"/>
      <w:sz w:val="22"/>
      <w:szCs w:val="22"/>
      <w:shd w:val="clear" w:color="auto" w:fill="DBE5F1"/>
      <w:lang w:eastAsia="en-US" w:bidi="en-US"/>
    </w:rPr>
  </w:style>
  <w:style w:type="character" w:customStyle="1" w:styleId="Ttulo3Char">
    <w:name w:val="Título 3 Char"/>
    <w:link w:val="Ttulo3"/>
    <w:uiPriority w:val="9"/>
    <w:rsid w:val="006A75F5"/>
    <w:rPr>
      <w:color w:val="243F60"/>
      <w:spacing w:val="15"/>
      <w:sz w:val="22"/>
      <w:szCs w:val="22"/>
      <w:lang w:eastAsia="en-US" w:bidi="en-US"/>
    </w:rPr>
  </w:style>
  <w:style w:type="character" w:customStyle="1" w:styleId="Ttulo4Char">
    <w:name w:val="Título 4 Char"/>
    <w:link w:val="Ttulo4"/>
    <w:uiPriority w:val="9"/>
    <w:rsid w:val="00B226D8"/>
    <w:rPr>
      <w:caps/>
      <w:color w:val="365F91"/>
      <w:spacing w:val="10"/>
    </w:rPr>
  </w:style>
  <w:style w:type="character" w:customStyle="1" w:styleId="Ttulo5Char">
    <w:name w:val="Título 5 Char"/>
    <w:link w:val="Ttulo5"/>
    <w:uiPriority w:val="9"/>
    <w:rsid w:val="00B226D8"/>
    <w:rPr>
      <w:caps/>
      <w:color w:val="365F91"/>
      <w:spacing w:val="10"/>
    </w:rPr>
  </w:style>
  <w:style w:type="character" w:customStyle="1" w:styleId="Ttulo6Char">
    <w:name w:val="Título 6 Char"/>
    <w:link w:val="Ttulo6"/>
    <w:uiPriority w:val="9"/>
    <w:rsid w:val="00B226D8"/>
    <w:rPr>
      <w:caps/>
      <w:color w:val="365F91"/>
      <w:spacing w:val="10"/>
    </w:rPr>
  </w:style>
  <w:style w:type="character" w:customStyle="1" w:styleId="Ttulo7Char">
    <w:name w:val="Título 7 Char"/>
    <w:link w:val="Ttulo7"/>
    <w:uiPriority w:val="9"/>
    <w:rsid w:val="00B226D8"/>
    <w:rPr>
      <w:caps/>
      <w:color w:val="365F91"/>
      <w:spacing w:val="10"/>
    </w:rPr>
  </w:style>
  <w:style w:type="character" w:customStyle="1" w:styleId="Ttulo8Char">
    <w:name w:val="Título 8 Char"/>
    <w:link w:val="Ttulo8"/>
    <w:uiPriority w:val="9"/>
    <w:rsid w:val="00B226D8"/>
    <w:rPr>
      <w:caps/>
      <w:spacing w:val="10"/>
      <w:sz w:val="18"/>
      <w:szCs w:val="18"/>
    </w:rPr>
  </w:style>
  <w:style w:type="character" w:customStyle="1" w:styleId="Ttulo9Char">
    <w:name w:val="Título 9 Char"/>
    <w:link w:val="Ttulo9"/>
    <w:uiPriority w:val="9"/>
    <w:rsid w:val="00B226D8"/>
    <w:rPr>
      <w:i/>
      <w:caps/>
      <w:spacing w:val="10"/>
      <w:sz w:val="18"/>
      <w:szCs w:val="18"/>
    </w:rPr>
  </w:style>
  <w:style w:type="paragraph" w:styleId="Legenda">
    <w:name w:val="caption"/>
    <w:basedOn w:val="Normal"/>
    <w:next w:val="Normal"/>
    <w:uiPriority w:val="35"/>
    <w:semiHidden/>
    <w:unhideWhenUsed/>
    <w:qFormat/>
    <w:rsid w:val="00B226D8"/>
    <w:rPr>
      <w:b/>
      <w:bCs/>
      <w:color w:val="365F91"/>
      <w:sz w:val="16"/>
      <w:szCs w:val="16"/>
    </w:rPr>
  </w:style>
  <w:style w:type="paragraph" w:styleId="Ttulo">
    <w:name w:val="Title"/>
    <w:basedOn w:val="Normal"/>
    <w:next w:val="Normal"/>
    <w:link w:val="TtuloChar"/>
    <w:uiPriority w:val="99"/>
    <w:qFormat/>
    <w:rsid w:val="00B226D8"/>
    <w:pPr>
      <w:spacing w:before="720"/>
    </w:pPr>
    <w:rPr>
      <w:caps/>
      <w:color w:val="4F81BD"/>
      <w:spacing w:val="10"/>
      <w:kern w:val="28"/>
      <w:sz w:val="52"/>
      <w:szCs w:val="52"/>
      <w:lang w:bidi="ar-SA"/>
    </w:rPr>
  </w:style>
  <w:style w:type="character" w:customStyle="1" w:styleId="TtuloChar">
    <w:name w:val="Título Char"/>
    <w:link w:val="Ttulo"/>
    <w:uiPriority w:val="10"/>
    <w:rsid w:val="00B226D8"/>
    <w:rPr>
      <w:caps/>
      <w:color w:val="4F81BD"/>
      <w:spacing w:val="10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B226D8"/>
    <w:pPr>
      <w:spacing w:after="1000" w:line="240" w:lineRule="auto"/>
    </w:pPr>
    <w:rPr>
      <w:caps/>
      <w:color w:val="595959"/>
      <w:spacing w:val="10"/>
      <w:sz w:val="24"/>
      <w:szCs w:val="24"/>
      <w:lang w:bidi="ar-SA"/>
    </w:rPr>
  </w:style>
  <w:style w:type="character" w:customStyle="1" w:styleId="SubttuloChar">
    <w:name w:val="Subtítulo Char"/>
    <w:link w:val="Subttulo"/>
    <w:uiPriority w:val="11"/>
    <w:rsid w:val="00B226D8"/>
    <w:rPr>
      <w:caps/>
      <w:color w:val="595959"/>
      <w:spacing w:val="10"/>
      <w:sz w:val="24"/>
      <w:szCs w:val="24"/>
    </w:rPr>
  </w:style>
  <w:style w:type="character" w:styleId="Forte">
    <w:name w:val="Strong"/>
    <w:uiPriority w:val="22"/>
    <w:qFormat/>
    <w:rsid w:val="00B226D8"/>
    <w:rPr>
      <w:b/>
      <w:bCs/>
    </w:rPr>
  </w:style>
  <w:style w:type="character" w:styleId="nfase">
    <w:name w:val="Emphasis"/>
    <w:uiPriority w:val="20"/>
    <w:qFormat/>
    <w:rsid w:val="00B226D8"/>
    <w:rPr>
      <w:caps/>
      <w:color w:val="243F60"/>
      <w:spacing w:val="5"/>
    </w:rPr>
  </w:style>
  <w:style w:type="paragraph" w:styleId="SemEspaamento">
    <w:name w:val="No Spacing"/>
    <w:basedOn w:val="Normal"/>
    <w:link w:val="SemEspaamentoChar"/>
    <w:uiPriority w:val="1"/>
    <w:qFormat/>
    <w:rsid w:val="00B226D8"/>
    <w:pPr>
      <w:spacing w:before="0" w:after="0" w:line="240" w:lineRule="auto"/>
    </w:pPr>
    <w:rPr>
      <w:lang w:bidi="ar-SA"/>
    </w:rPr>
  </w:style>
  <w:style w:type="character" w:customStyle="1" w:styleId="SemEspaamentoChar">
    <w:name w:val="Sem Espaçamento Char"/>
    <w:link w:val="SemEspaamento"/>
    <w:uiPriority w:val="1"/>
    <w:rsid w:val="00B226D8"/>
    <w:rPr>
      <w:sz w:val="20"/>
      <w:szCs w:val="20"/>
    </w:rPr>
  </w:style>
  <w:style w:type="paragraph" w:styleId="Citao">
    <w:name w:val="Quote"/>
    <w:basedOn w:val="Normal"/>
    <w:next w:val="Normal"/>
    <w:link w:val="CitaoChar"/>
    <w:uiPriority w:val="29"/>
    <w:qFormat/>
    <w:rsid w:val="00B226D8"/>
    <w:rPr>
      <w:i/>
      <w:iCs/>
      <w:lang w:bidi="ar-SA"/>
    </w:rPr>
  </w:style>
  <w:style w:type="character" w:customStyle="1" w:styleId="CitaoChar">
    <w:name w:val="Citação Char"/>
    <w:link w:val="Citao"/>
    <w:uiPriority w:val="29"/>
    <w:rsid w:val="00B226D8"/>
    <w:rPr>
      <w:i/>
      <w:iCs/>
      <w:sz w:val="20"/>
      <w:szCs w:val="20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B226D8"/>
    <w:pPr>
      <w:pBdr>
        <w:top w:val="single" w:sz="4" w:space="10" w:color="4F81BD"/>
        <w:left w:val="single" w:sz="4" w:space="10" w:color="4F81BD"/>
      </w:pBdr>
      <w:spacing w:after="0"/>
      <w:ind w:left="1296" w:right="1152"/>
      <w:jc w:val="both"/>
    </w:pPr>
    <w:rPr>
      <w:i/>
      <w:iCs/>
      <w:color w:val="4F81BD"/>
      <w:lang w:bidi="ar-SA"/>
    </w:rPr>
  </w:style>
  <w:style w:type="character" w:customStyle="1" w:styleId="CitaoIntensaChar">
    <w:name w:val="Citação Intensa Char"/>
    <w:link w:val="CitaoIntensa"/>
    <w:uiPriority w:val="30"/>
    <w:rsid w:val="00B226D8"/>
    <w:rPr>
      <w:i/>
      <w:iCs/>
      <w:color w:val="4F81BD"/>
      <w:sz w:val="20"/>
      <w:szCs w:val="20"/>
    </w:rPr>
  </w:style>
  <w:style w:type="character" w:styleId="nfaseSutil">
    <w:name w:val="Subtle Emphasis"/>
    <w:uiPriority w:val="19"/>
    <w:qFormat/>
    <w:rsid w:val="00B226D8"/>
    <w:rPr>
      <w:i/>
      <w:iCs/>
      <w:color w:val="243F60"/>
    </w:rPr>
  </w:style>
  <w:style w:type="character" w:styleId="nfaseIntensa">
    <w:name w:val="Intense Emphasis"/>
    <w:uiPriority w:val="21"/>
    <w:qFormat/>
    <w:rsid w:val="00B226D8"/>
    <w:rPr>
      <w:b/>
      <w:bCs/>
      <w:caps/>
      <w:color w:val="243F60"/>
      <w:spacing w:val="10"/>
    </w:rPr>
  </w:style>
  <w:style w:type="character" w:styleId="RefernciaSutil">
    <w:name w:val="Subtle Reference"/>
    <w:uiPriority w:val="31"/>
    <w:qFormat/>
    <w:rsid w:val="00B226D8"/>
    <w:rPr>
      <w:b/>
      <w:bCs/>
      <w:color w:val="4F81BD"/>
    </w:rPr>
  </w:style>
  <w:style w:type="character" w:styleId="RefernciaIntensa">
    <w:name w:val="Intense Reference"/>
    <w:uiPriority w:val="32"/>
    <w:qFormat/>
    <w:rsid w:val="00B226D8"/>
    <w:rPr>
      <w:b/>
      <w:bCs/>
      <w:i/>
      <w:iCs/>
      <w:caps/>
      <w:color w:val="4F81BD"/>
    </w:rPr>
  </w:style>
  <w:style w:type="character" w:styleId="TtulodoLivro">
    <w:name w:val="Book Title"/>
    <w:uiPriority w:val="33"/>
    <w:qFormat/>
    <w:rsid w:val="00B226D8"/>
    <w:rPr>
      <w:b/>
      <w:bCs/>
      <w:i/>
      <w:iCs/>
      <w:spacing w:val="9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B226D8"/>
    <w:pPr>
      <w:outlineLvl w:val="9"/>
    </w:pPr>
  </w:style>
  <w:style w:type="paragraph" w:customStyle="1" w:styleId="InfoBlue">
    <w:name w:val="InfoBlue"/>
    <w:basedOn w:val="Normal"/>
    <w:next w:val="Corpodetexto"/>
    <w:uiPriority w:val="99"/>
    <w:rsid w:val="008B1B5E"/>
    <w:pPr>
      <w:widowControl w:val="0"/>
      <w:tabs>
        <w:tab w:val="left" w:pos="162"/>
        <w:tab w:val="left" w:pos="1260"/>
      </w:tabs>
      <w:spacing w:before="120" w:after="0" w:line="240" w:lineRule="atLeast"/>
      <w:ind w:left="158"/>
    </w:pPr>
    <w:rPr>
      <w:rFonts w:ascii="Times New Roman" w:hAnsi="Times New Roman"/>
      <w:i/>
      <w:iCs/>
      <w:color w:val="0000FF"/>
      <w:lang w:bidi="ar-SA"/>
    </w:rPr>
  </w:style>
  <w:style w:type="paragraph" w:customStyle="1" w:styleId="Default">
    <w:name w:val="Default"/>
    <w:rsid w:val="00E13DC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semFormatao">
    <w:name w:val="Plain Text"/>
    <w:basedOn w:val="Normal"/>
    <w:link w:val="TextosemFormataoChar"/>
    <w:uiPriority w:val="99"/>
    <w:unhideWhenUsed/>
    <w:rsid w:val="00CF4FA2"/>
    <w:pPr>
      <w:spacing w:before="0" w:after="0" w:line="240" w:lineRule="auto"/>
    </w:pPr>
    <w:rPr>
      <w:rFonts w:ascii="Consolas" w:eastAsiaTheme="minorHAnsi" w:hAnsi="Consolas" w:cstheme="minorBidi"/>
      <w:sz w:val="21"/>
      <w:szCs w:val="21"/>
      <w:lang w:bidi="ar-SA"/>
    </w:rPr>
  </w:style>
  <w:style w:type="character" w:customStyle="1" w:styleId="TextosemFormataoChar">
    <w:name w:val="Texto sem Formatação Char"/>
    <w:basedOn w:val="Fontepargpadro"/>
    <w:link w:val="TextosemFormatao"/>
    <w:uiPriority w:val="99"/>
    <w:rsid w:val="00CF4FA2"/>
    <w:rPr>
      <w:rFonts w:ascii="Consolas" w:eastAsiaTheme="minorHAnsi" w:hAnsi="Consolas" w:cstheme="minorBidi"/>
      <w:sz w:val="21"/>
      <w:szCs w:val="21"/>
      <w:lang w:eastAsia="en-US"/>
    </w:rPr>
  </w:style>
  <w:style w:type="character" w:styleId="MenoPendente">
    <w:name w:val="Unresolved Mention"/>
    <w:basedOn w:val="Fontepargpadro"/>
    <w:uiPriority w:val="99"/>
    <w:semiHidden/>
    <w:unhideWhenUsed/>
    <w:rsid w:val="002F239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026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2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03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951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746751">
          <w:marLeft w:val="0"/>
          <w:marRight w:val="0"/>
          <w:marTop w:val="0"/>
          <w:marBottom w:val="0"/>
          <w:divBdr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</w:divBdr>
          <w:divsChild>
            <w:div w:id="1371419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192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2029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514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31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03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026">
          <w:marLeft w:val="0"/>
          <w:marRight w:val="0"/>
          <w:marTop w:val="0"/>
          <w:marBottom w:val="0"/>
          <w:divBdr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</w:divBdr>
          <w:divsChild>
            <w:div w:id="16589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471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7409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313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851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84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25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946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321844">
          <w:marLeft w:val="0"/>
          <w:marRight w:val="0"/>
          <w:marTop w:val="0"/>
          <w:marBottom w:val="0"/>
          <w:divBdr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</w:divBdr>
          <w:divsChild>
            <w:div w:id="2017464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8963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2828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725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77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84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860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587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76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3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1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0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6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4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343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130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75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729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863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3600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51136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91936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65776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4" w:space="0" w:color="F5F5F5"/>
                                    <w:left w:val="single" w:sz="4" w:space="0" w:color="F5F5F5"/>
                                    <w:bottom w:val="single" w:sz="4" w:space="0" w:color="F5F5F5"/>
                                    <w:right w:val="single" w:sz="4" w:space="0" w:color="F5F5F5"/>
                                  </w:divBdr>
                                  <w:divsChild>
                                    <w:div w:id="1086073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35355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234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18" Type="http://schemas.openxmlformats.org/officeDocument/2006/relationships/hyperlink" Target="https://www.bcb.gov.br/content/estabilidadefinanceira/cedsfn/Catalogos/DRN%20-%20CNPJ%20Alfanum%C3%A9rico.docx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footer" Target="footer3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yperlink" Target="https://www.bcb.gov.br/content/estabilidadefinanceira/cedsfn/Catalogos/DRN%20-%20CNPJ%20Alfanum%C3%A9rico.docx" TargetMode="Externa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footer" Target="footer6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23" Type="http://schemas.openxmlformats.org/officeDocument/2006/relationships/footer" Target="footer5.xml"/><Relationship Id="rId10" Type="http://schemas.openxmlformats.org/officeDocument/2006/relationships/webSettings" Target="webSettings.xml"/><Relationship Id="rId19" Type="http://schemas.openxmlformats.org/officeDocument/2006/relationships/hyperlink" Target="https://www.bcb.gov.br/htms/sicor/TipoConformidade.csv" TargetMode="Externa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Relationship Id="rId22" Type="http://schemas.openxmlformats.org/officeDocument/2006/relationships/footer" Target="footer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BizAgi\BizAgi%20Process%20Modeler\Templates\ModelerTemplate.dot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SharedContentType xmlns="Microsoft.SharePoint.Taxonomy.ContentTypeSync" SourceId="3a7a7e73-f764-4fdb-9e1d-e1c079f1c20e" ContentTypeId="0x0101" PreviousValue="false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igla_x0020_do_x0020_Serviço xmlns="6483aaca-d81f-4cf5-86e2-be8ab1385807">COR</Sigla_x0020_do_x0020_Serviço>
    <Status_x0020_do_x0020_DRN xmlns="6483aaca-d81f-4cf5-86e2-be8ab1385807">Aprovado pelo Deinf</Status_x0020_do_x0020_DRN>
    <Servi_x00e7_o xmlns="8c4672cc-b368-4146-b225-94ab9e0386f8">48</Servi_x00e7_o>
    <Grupo_x0020_responsável xmlns="6483aaca-d81f-4cf5-86e2-be8ab1385807"> </Grupo_x0020_responsável>
    <_dlc_DocId xmlns="6483aaca-d81f-4cf5-86e2-be8ab1385807">CEDSFN-900335163-8</_dlc_DocId>
    <_dlc_DocIdUrl xmlns="6483aaca-d81f-4cf5-86e2-be8ab1385807">
      <Url>https://cedsfn.intranet.bcb.gov.br/versao510/_layouts/15/DocIdRedir.aspx?ID=CEDSFN-900335163-8</Url>
      <Description>CEDSFN-900335163-8</Description>
    </_dlc_DocIdUrl>
    <aprovadoUnidadeNegocioTxt xmlns="6483aaca-d81f-4cf5-86e2-be8ab1385807">Jorge Washington Carvalho de Sousa</aprovadoUnidadeNegocioTxt>
    <aprovadoDeinfTxt xmlns="6483aaca-d81f-4cf5-86e2-be8ab1385807">Eduardo Weller</aprovadoDeinfTxt>
    <historicoTramitacao xmlns="6483aaca-d81f-4cf5-86e2-be8ab1385807">&lt;div class="ExternalClassF6B7956FB97C4D46B7A3B67A51842BF9"&gt;Documento aprovado pelo DEINF&lt;/div&gt;</historicoTramitacao>
    <TaxKeywordTaxHTField xmlns="3280e1c7-ea34-4f7d-9898-2292416fd12e">
      <Terms xmlns="http://schemas.microsoft.com/office/infopath/2007/PartnerControls">
        <TermInfo xmlns="http://schemas.microsoft.com/office/infopath/2007/PartnerControls">
          <TermName xmlns="http://schemas.microsoft.com/office/infopath/2007/PartnerControls">DRN</TermName>
          <TermId xmlns="http://schemas.microsoft.com/office/infopath/2007/PartnerControls">f76c326f-34ff-4350-b5c4-c9218484e6e5</TermId>
        </TermInfo>
      </Terms>
    </TaxKeywordTaxHTField>
    <TaxCatchAll xmlns="3280e1c7-ea34-4f7d-9898-2292416fd12e">
      <Value>1</Value>
    </TaxCatchAll>
    <CategoryDescription xmlns="http://schemas.microsoft.com/sharepoint.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6.xml><?xml version="1.0" encoding="utf-8"?>
<ct:contentTypeSchema xmlns:ct="http://schemas.microsoft.com/office/2006/metadata/contentType" xmlns:ma="http://schemas.microsoft.com/office/2006/metadata/properties/metaAttributes" ct:_="" ma:_="" ma:contentTypeName="DRN" ma:contentTypeID="0x0101000B3CB9D23FA2B344A36A057DF6F69E8A004FAF87C50559414CBF2FF5012DA9322E" ma:contentTypeVersion="80" ma:contentTypeDescription="Documento de requisitos de negócio" ma:contentTypeScope="" ma:versionID="687cad39d355722e70a56ec1bbfd5e4b">
  <xsd:schema xmlns:xsd="http://www.w3.org/2001/XMLSchema" xmlns:xs="http://www.w3.org/2001/XMLSchema" xmlns:p="http://schemas.microsoft.com/office/2006/metadata/properties" xmlns:ns2="8c4672cc-b368-4146-b225-94ab9e0386f8" xmlns:ns3="6483aaca-d81f-4cf5-86e2-be8ab1385807" xmlns:ns17="f1fdc75c-481d-4393-ac2f-a6e24fb987a5" xmlns:ns18="3280e1c7-ea34-4f7d-9898-2292416fd12e" xmlns:ns19="http://schemas.microsoft.com/sharepoint.v3" targetNamespace="http://schemas.microsoft.com/office/2006/metadata/properties" ma:root="true" ma:fieldsID="fa1dc5f0dfcccc63c73c553a9380cf94" ns2:_="" ns3:_="" ns17:_="" ns18:_="" ns19:_="">
    <xsd:import namespace="8c4672cc-b368-4146-b225-94ab9e0386f8"/>
    <xsd:import namespace="6483aaca-d81f-4cf5-86e2-be8ab1385807"/>
    <xsd:import namespace="f1fdc75c-481d-4393-ac2f-a6e24fb987a5"/>
    <xsd:import namespace="3280e1c7-ea34-4f7d-9898-2292416fd12e"/>
    <xsd:import namespace="http://schemas.microsoft.com/sharepoint.v3"/>
    <xsd:element name="properties">
      <xsd:complexType>
        <xsd:sequence>
          <xsd:element name="documentManagement">
            <xsd:complexType>
              <xsd:all>
                <xsd:element ref="ns2:Servi_x00e7_o" minOccurs="0"/>
                <xsd:element ref="ns3:Status_x0020_do_x0020_DRN"/>
                <xsd:element ref="ns3:Sigla_x0020_do_x0020_Serviço" minOccurs="0"/>
                <xsd:element ref="ns3:aprovadoUnidadeNegocioTxt" minOccurs="0"/>
                <xsd:element ref="ns3:aprovadoDeinfTxt" minOccurs="0"/>
                <xsd:element ref="ns3:historicoTramitacao" minOccurs="0"/>
                <xsd:element ref="ns17:SharedWithUsers" minOccurs="0"/>
                <xsd:element ref="ns3:Grupo_x0020_responsável" minOccurs="0"/>
                <xsd:element ref="ns18:TaxCatchAll" minOccurs="0"/>
                <xsd:element ref="ns18:TaxCatchAllLabel" minOccurs="0"/>
                <xsd:element ref="ns18:TaxKeywordTaxHTField" minOccurs="0"/>
                <xsd:element ref="ns19:CategoryDescription" minOccurs="0"/>
                <xsd:element ref="ns3:_dlc_DocId" minOccurs="0"/>
                <xsd:element ref="ns3:_dlc_DocIdUrl" minOccurs="0"/>
                <xsd:element ref="ns3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672cc-b368-4146-b225-94ab9e0386f8" elementFormDefault="qualified">
    <xsd:import namespace="http://schemas.microsoft.com/office/2006/documentManagement/types"/>
    <xsd:import namespace="http://schemas.microsoft.com/office/infopath/2007/PartnerControls"/>
    <xsd:element name="Servi_x00e7_o" ma:index="8" nillable="true" ma:displayName="Serviço" ma:list="{bacdc23c-15c2-43fb-952b-771d2a456831}" ma:internalName="Servi_x00e7_o" ma:showField="Title" ma:web="9025cabe-f47a-4606-8370-5780582392ea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83aaca-d81f-4cf5-86e2-be8ab1385807" elementFormDefault="qualified">
    <xsd:import namespace="http://schemas.microsoft.com/office/2006/documentManagement/types"/>
    <xsd:import namespace="http://schemas.microsoft.com/office/infopath/2007/PartnerControls"/>
    <xsd:element name="Status_x0020_do_x0020_DRN" ma:index="9" ma:displayName="Situação do DRN" ma:default="Em elaboração" ma:format="Dropdown" ma:internalName="Status_x0020_do_x0020_DRN">
      <xsd:simpleType>
        <xsd:restriction base="dms:Choice">
          <xsd:enumeration value="Em elaboração"/>
          <xsd:enumeration value="Aprovado pela Unidade de Negócio"/>
          <xsd:enumeration value="Aprovado pelo Deinf"/>
        </xsd:restriction>
      </xsd:simpleType>
    </xsd:element>
    <xsd:element name="Sigla_x0020_do_x0020_Serviço" ma:index="11" nillable="true" ma:displayName="Sigla do Serviço" ma:hidden="true" ma:internalName="Sigla_x0020_do_x0020_Servi_x00e7_o" ma:readOnly="false">
      <xsd:simpleType>
        <xsd:restriction base="dms:Text">
          <xsd:maxLength value="255"/>
        </xsd:restriction>
      </xsd:simpleType>
    </xsd:element>
    <xsd:element name="aprovadoUnidadeNegocioTxt" ma:index="39" nillable="true" ma:displayName="Aprovador pela Unidade de Negócio" ma:internalName="aprovadoUnidadeNegocioTxt">
      <xsd:simpleType>
        <xsd:restriction base="dms:Text">
          <xsd:maxLength value="255"/>
        </xsd:restriction>
      </xsd:simpleType>
    </xsd:element>
    <xsd:element name="aprovadoDeinfTxt" ma:index="40" nillable="true" ma:displayName="Aprovador pelo DEINF" ma:internalName="aprovadoDeinfTxt">
      <xsd:simpleType>
        <xsd:restriction base="dms:Text">
          <xsd:maxLength value="255"/>
        </xsd:restriction>
      </xsd:simpleType>
    </xsd:element>
    <xsd:element name="historicoTramitacao" ma:index="41" nillable="true" ma:displayName="historicoTramitacao" ma:internalName="historicoTramitacao">
      <xsd:simpleType>
        <xsd:restriction base="dms:Note">
          <xsd:maxLength value="255"/>
        </xsd:restriction>
      </xsd:simpleType>
    </xsd:element>
    <xsd:element name="Grupo_x0020_responsável" ma:index="43" nillable="true" ma:displayName="Responsável pela etapa" ma:default="Unidade de negócio" ma:format="Dropdown" ma:internalName="Grupo_x0020_respons_x00e1_vel" ma:readOnly="false">
      <xsd:simpleType>
        <xsd:restriction base="dms:Choice">
          <xsd:enumeration value="Unidade de negócio"/>
          <xsd:enumeration value="DEINF"/>
        </xsd:restriction>
      </xsd:simpleType>
    </xsd:element>
    <xsd:element name="_dlc_DocId" ma:index="49" nillable="true" ma:displayName="Valor da ID do Documento" ma:description="O valor da ID do documento atribuída a este item." ma:internalName="_dlc_DocId" ma:readOnly="true">
      <xsd:simpleType>
        <xsd:restriction base="dms:Text"/>
      </xsd:simpleType>
    </xsd:element>
    <xsd:element name="_dlc_DocIdUrl" ma:index="50" nillable="true" ma:displayName="ID do Documento" ma:description="Link permanente par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5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fdc75c-481d-4393-ac2f-a6e24fb987a5" elementFormDefault="qualified">
    <xsd:import namespace="http://schemas.microsoft.com/office/2006/documentManagement/types"/>
    <xsd:import namespace="http://schemas.microsoft.com/office/infopath/2007/PartnerControls"/>
    <xsd:element name="SharedWithUsers" ma:index="42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80e1c7-ea34-4f7d-9898-2292416fd12e" elementFormDefault="qualified">
    <xsd:import namespace="http://schemas.microsoft.com/office/2006/documentManagement/types"/>
    <xsd:import namespace="http://schemas.microsoft.com/office/infopath/2007/PartnerControls"/>
    <xsd:element name="TaxCatchAll" ma:index="44" nillable="true" ma:displayName="Coluna Global de Taxonomia" ma:hidden="true" ma:list="{8a0e2843-1bcb-4ba1-bdb0-aa9c8ea3e425}" ma:internalName="TaxCatchAll" ma:showField="CatchAllData" ma:web="6483aaca-d81f-4cf5-86e2-be8ab138580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45" nillable="true" ma:displayName="Coluna Global de Taxonomia1" ma:hidden="true" ma:list="{8a0e2843-1bcb-4ba1-bdb0-aa9c8ea3e425}" ma:internalName="TaxCatchAllLabel" ma:readOnly="true" ma:showField="CatchAllDataLabel" ma:web="6483aaca-d81f-4cf5-86e2-be8ab138580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46" nillable="true" ma:taxonomy="true" ma:internalName="TaxKeywordTaxHTField" ma:taxonomyFieldName="TaxKeyword" ma:displayName="Palavras-chave" ma:readOnly="false" ma:fieldId="{23f27201-bee3-471e-b2e7-b64fd8b7ca38}" ma:taxonomyMulti="true" ma:sspId="3a7a7e73-f764-4fdb-9e1d-e1c079f1c20e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.v3" elementFormDefault="qualified">
    <xsd:import namespace="http://schemas.microsoft.com/office/2006/documentManagement/types"/>
    <xsd:import namespace="http://schemas.microsoft.com/office/infopath/2007/PartnerControls"/>
    <xsd:element name="CategoryDescription" ma:index="48" nillable="true" ma:displayName="Descrição" ma:internalName="CategoryDescription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1F7D7F7-A6B6-46EB-AF2F-7B36EE2F3966}">
  <ds:schemaRefs>
    <ds:schemaRef ds:uri="Microsoft.SharePoint.Taxonomy.ContentTypeSync"/>
  </ds:schemaRefs>
</ds:datastoreItem>
</file>

<file path=customXml/itemProps2.xml><?xml version="1.0" encoding="utf-8"?>
<ds:datastoreItem xmlns:ds="http://schemas.openxmlformats.org/officeDocument/2006/customXml" ds:itemID="{A3B5495D-72B2-4F5A-8944-3F779699171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0013C5E-583E-45B1-9BC7-E4CE505AC88F}">
  <ds:schemaRefs>
    <ds:schemaRef ds:uri="http://schemas.microsoft.com/office/infopath/2007/PartnerControls"/>
    <ds:schemaRef ds:uri="http://schemas.microsoft.com/office/2006/documentManagement/types"/>
    <ds:schemaRef ds:uri="http://purl.org/dc/terms/"/>
    <ds:schemaRef ds:uri="http://purl.org/dc/dcmitype/"/>
    <ds:schemaRef ds:uri="http://schemas.openxmlformats.org/package/2006/metadata/core-properties"/>
    <ds:schemaRef ds:uri="http://purl.org/dc/elements/1.1/"/>
    <ds:schemaRef ds:uri="http://schemas.microsoft.com/sharepoint.v3"/>
    <ds:schemaRef ds:uri="f1fdc75c-481d-4393-ac2f-a6e24fb987a5"/>
    <ds:schemaRef ds:uri="3280e1c7-ea34-4f7d-9898-2292416fd12e"/>
    <ds:schemaRef ds:uri="6483aaca-d81f-4cf5-86e2-be8ab1385807"/>
    <ds:schemaRef ds:uri="8c4672cc-b368-4146-b225-94ab9e0386f8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1CB9516A-B7F7-4CCF-AF6B-3D04A93C53F8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9356C0C2-38E6-42A0-8887-D1490782C501}">
  <ds:schemaRefs>
    <ds:schemaRef ds:uri="http://schemas.microsoft.com/sharepoint/events"/>
  </ds:schemaRefs>
</ds:datastoreItem>
</file>

<file path=customXml/itemProps6.xml><?xml version="1.0" encoding="utf-8"?>
<ds:datastoreItem xmlns:ds="http://schemas.openxmlformats.org/officeDocument/2006/customXml" ds:itemID="{BBF47B91-FBB5-4753-981B-3234E7E1BD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672cc-b368-4146-b225-94ab9e0386f8"/>
    <ds:schemaRef ds:uri="6483aaca-d81f-4cf5-86e2-be8ab1385807"/>
    <ds:schemaRef ds:uri="f1fdc75c-481d-4393-ac2f-a6e24fb987a5"/>
    <ds:schemaRef ds:uri="3280e1c7-ea34-4f7d-9898-2292416fd12e"/>
    <ds:schemaRef ds:uri="http://schemas.microsoft.com/sharepoint.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8c2961ac-5f61-4822-95d7-8420856e338d}" enabled="1" method="Privileged" siteId="{2a7030a7-3850-453e-96b7-cd5f58ba9ec2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ModelerTemplate.dot</Template>
  <TotalTime>1994</TotalTime>
  <Pages>20</Pages>
  <Words>4794</Words>
  <Characters>25890</Characters>
  <Application>Microsoft Office Word</Application>
  <DocSecurity>0</DocSecurity>
  <Lines>215</Lines>
  <Paragraphs>61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 de Requisitos de Negócio</vt:lpstr>
    </vt:vector>
  </TitlesOfParts>
  <Company>Banco Central do Brasil</Company>
  <LinksUpToDate>false</LinksUpToDate>
  <CharactersWithSpaces>30623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 de Requisitos de Negócio</dc:title>
  <dc:subject>&lt;Nome da Solicitação&gt;</dc:subject>
  <dc:creator>Banco Central do Brasil</dc:creator>
  <cp:keywords>DRN</cp:keywords>
  <cp:lastModifiedBy>Eduardo Weller</cp:lastModifiedBy>
  <cp:revision>240</cp:revision>
  <cp:lastPrinted>2013-01-10T19:37:00Z</cp:lastPrinted>
  <dcterms:created xsi:type="dcterms:W3CDTF">2024-03-02T03:17:00Z</dcterms:created>
  <dcterms:modified xsi:type="dcterms:W3CDTF">2025-03-20T15:04:00Z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UID">
    <vt:lpwstr>{20040514-2126-0334-9369-9CFD4B14C965}</vt:lpwstr>
  </property>
  <property fmtid="{D5CDD505-2E9C-101B-9397-08002B2CF9AE}" pid="3" name="Owner">
    <vt:lpwstr>7</vt:lpwstr>
  </property>
  <property fmtid="{D5CDD505-2E9C-101B-9397-08002B2CF9AE}" pid="4" name="Status">
    <vt:lpwstr>Draft</vt:lpwstr>
  </property>
  <property fmtid="{D5CDD505-2E9C-101B-9397-08002B2CF9AE}" pid="5" name="_NewReviewCycle">
    <vt:lpwstr/>
  </property>
  <property fmtid="{D5CDD505-2E9C-101B-9397-08002B2CF9AE}" pid="6" name="ContentTypeId">
    <vt:lpwstr>0x0101000B3CB9D23FA2B344A36A057DF6F69E8A004FAF87C50559414CBF2FF5012DA9322E</vt:lpwstr>
  </property>
  <property fmtid="{D5CDD505-2E9C-101B-9397-08002B2CF9AE}" pid="7" name="_dlc_DocIdItemGuid">
    <vt:lpwstr>786ef4d1-baa6-4a90-a8d3-82680fd9511e</vt:lpwstr>
  </property>
  <property fmtid="{D5CDD505-2E9C-101B-9397-08002B2CF9AE}" pid="8" name="WorkflowChangePath">
    <vt:lpwstr>efa2b744-46cc-46af-b69f-6605ff4b123c,21;efa2b744-46cc-46af-b69f-6605ff4b123c,23;05f56d2c-b694-41ba-9b97-7d88dc511f5d,25;05f56d2c-b694-41ba-9b97-7d88dc511f5d,26;05f56d2c-b694-41ba-9b97-7d88dc511f5d,27;05f56d2c-b694-41ba-9b97-7d88dc511f5d,28;05f56d2c-b694-43e660a77-4b84-4c67-b699-0275ededcb9f,11;3e660a77-4b84-4c67-b699-0275ededcb9f,11;3e660a77-4b84-4c67-b699-0275ededcb9f,12;3e660a77-4b84-4c67-b699-0275ededcb9f,12;</vt:lpwstr>
  </property>
  <property fmtid="{D5CDD505-2E9C-101B-9397-08002B2CF9AE}" pid="9" name="MSIP_Label_40881dc9-f7f2-41de-a334-ceff3dc15b31_Enabled">
    <vt:lpwstr>true</vt:lpwstr>
  </property>
  <property fmtid="{D5CDD505-2E9C-101B-9397-08002B2CF9AE}" pid="10" name="MSIP_Label_40881dc9-f7f2-41de-a334-ceff3dc15b31_SetDate">
    <vt:lpwstr>2023-01-19T19:07:29Z</vt:lpwstr>
  </property>
  <property fmtid="{D5CDD505-2E9C-101B-9397-08002B2CF9AE}" pid="11" name="MSIP_Label_40881dc9-f7f2-41de-a334-ceff3dc15b31_Method">
    <vt:lpwstr>Standard</vt:lpwstr>
  </property>
  <property fmtid="{D5CDD505-2E9C-101B-9397-08002B2CF9AE}" pid="12" name="MSIP_Label_40881dc9-f7f2-41de-a334-ceff3dc15b31_Name">
    <vt:lpwstr>40881dc9-f7f2-41de-a334-ceff3dc15b31</vt:lpwstr>
  </property>
  <property fmtid="{D5CDD505-2E9C-101B-9397-08002B2CF9AE}" pid="13" name="MSIP_Label_40881dc9-f7f2-41de-a334-ceff3dc15b31_SiteId">
    <vt:lpwstr>ea0c2907-38d2-4181-8750-b0b190b60443</vt:lpwstr>
  </property>
  <property fmtid="{D5CDD505-2E9C-101B-9397-08002B2CF9AE}" pid="14" name="MSIP_Label_40881dc9-f7f2-41de-a334-ceff3dc15b31_ActionId">
    <vt:lpwstr>06344020-df7d-49c8-b653-9e6ba6d8d9e5</vt:lpwstr>
  </property>
  <property fmtid="{D5CDD505-2E9C-101B-9397-08002B2CF9AE}" pid="15" name="MSIP_Label_40881dc9-f7f2-41de-a334-ceff3dc15b31_ContentBits">
    <vt:lpwstr>1</vt:lpwstr>
  </property>
  <property fmtid="{D5CDD505-2E9C-101B-9397-08002B2CF9AE}" pid="16" name="TaxKeyword">
    <vt:lpwstr>1;#DRN|f76c326f-34ff-4350-b5c4-c9218484e6e5</vt:lpwstr>
  </property>
  <property fmtid="{D5CDD505-2E9C-101B-9397-08002B2CF9AE}" pid="17" name="ClassificationContentMarkingFooterShapeIds">
    <vt:lpwstr>33ad5eaa,3a537432,7bd466c1,645dfd4d,3a12f730,7c81321b</vt:lpwstr>
  </property>
  <property fmtid="{D5CDD505-2E9C-101B-9397-08002B2CF9AE}" pid="18" name="ClassificationContentMarkingFooterFontProps">
    <vt:lpwstr>#000000,10,Calibri</vt:lpwstr>
  </property>
  <property fmtid="{D5CDD505-2E9C-101B-9397-08002B2CF9AE}" pid="19" name="ClassificationContentMarkingFooterText">
    <vt:lpwstr>Documento Público</vt:lpwstr>
  </property>
</Properties>
</file>